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EFE91" w14:textId="77777777" w:rsidR="00030990" w:rsidRPr="003E0696" w:rsidRDefault="00030990" w:rsidP="003E0696">
      <w:pPr>
        <w:pStyle w:val="LogoImpacct"/>
      </w:pPr>
      <w:r w:rsidRPr="003E0696">
        <w:rPr>
          <w:rStyle w:val="Citation1"/>
          <w:i w:val="0"/>
          <w:iCs w:val="0"/>
        </w:rPr>
        <w:t>IMPACCT</w:t>
      </w:r>
    </w:p>
    <w:p w14:paraId="0C18D7E5" w14:textId="77777777" w:rsidR="00030990" w:rsidRPr="003E0696" w:rsidRDefault="00030990" w:rsidP="003E0696">
      <w:pPr>
        <w:pStyle w:val="Sous-titre"/>
      </w:pPr>
      <w:r w:rsidRPr="003E0696">
        <w:t>Bretagne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8611"/>
      </w:tblGrid>
      <w:tr w:rsidR="00F0138A" w14:paraId="6EF31F17" w14:textId="77777777" w:rsidTr="00F13F00">
        <w:tc>
          <w:tcPr>
            <w:tcW w:w="5949" w:type="dxa"/>
          </w:tcPr>
          <w:p w14:paraId="460AE3BB" w14:textId="75B5ED93" w:rsidR="00F0138A" w:rsidRDefault="00F0138A" w:rsidP="00B32125">
            <w:pPr>
              <w:pStyle w:val="Titre"/>
            </w:pPr>
            <w:r>
              <w:t>Boîte à outils</w:t>
            </w:r>
          </w:p>
        </w:tc>
        <w:tc>
          <w:tcPr>
            <w:tcW w:w="8611" w:type="dxa"/>
            <w:vAlign w:val="center"/>
          </w:tcPr>
          <w:p w14:paraId="2ACF54C0" w14:textId="468ED60C" w:rsidR="00F0138A" w:rsidRPr="005C23FA" w:rsidRDefault="00F0138A" w:rsidP="005C23FA">
            <w:pPr>
              <w:pStyle w:val="Titrepgannexe"/>
              <w:rPr>
                <w:bCs/>
                <w:szCs w:val="36"/>
              </w:rPr>
            </w:pPr>
            <w:r w:rsidRPr="004C5FE7">
              <w:rPr>
                <w:rStyle w:val="Sous-titreCar"/>
                <w:b/>
                <w:bCs/>
                <w:sz w:val="36"/>
              </w:rPr>
              <w:t>Annexe 7</w:t>
            </w:r>
            <w:r w:rsidR="005C23FA">
              <w:rPr>
                <w:rStyle w:val="Sous-titreCar"/>
                <w:b/>
                <w:bCs/>
                <w:sz w:val="36"/>
              </w:rPr>
              <w:t>.</w:t>
            </w:r>
            <w:r w:rsidRPr="004C5FE7">
              <w:rPr>
                <w:rStyle w:val="Sous-titreCar"/>
                <w:b/>
                <w:bCs/>
                <w:sz w:val="36"/>
              </w:rPr>
              <w:t xml:space="preserve"> Cartes facteurs de changement</w:t>
            </w:r>
          </w:p>
        </w:tc>
      </w:tr>
    </w:tbl>
    <w:p w14:paraId="37871858" w14:textId="77777777" w:rsidR="00030990" w:rsidRPr="00DE5F77" w:rsidRDefault="00030990" w:rsidP="00030990">
      <w:pPr>
        <w:pStyle w:val="Lignehorizontale"/>
        <w:rPr>
          <w:sz w:val="22"/>
          <w:szCs w:val="22"/>
        </w:rPr>
      </w:pPr>
    </w:p>
    <w:tbl>
      <w:tblPr>
        <w:tblW w:w="13937" w:type="dxa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5"/>
        <w:gridCol w:w="1766"/>
        <w:gridCol w:w="2785"/>
        <w:gridCol w:w="2236"/>
        <w:gridCol w:w="552"/>
        <w:gridCol w:w="2785"/>
        <w:gridCol w:w="2788"/>
      </w:tblGrid>
      <w:tr w:rsidR="00030990" w:rsidRPr="00DE5F77" w14:paraId="6E8959BA" w14:textId="77777777" w:rsidTr="004270D9">
        <w:trPr>
          <w:jc w:val="right"/>
        </w:trPr>
        <w:tc>
          <w:tcPr>
            <w:tcW w:w="7812" w:type="dxa"/>
            <w:gridSpan w:val="4"/>
            <w:shd w:val="clear" w:color="auto" w:fill="DEE7E5"/>
          </w:tcPr>
          <w:p w14:paraId="54BDA915" w14:textId="77777777" w:rsidR="00030990" w:rsidRPr="00DE5F77" w:rsidRDefault="00030990" w:rsidP="005076B4">
            <w:pPr>
              <w:rPr>
                <w:sz w:val="22"/>
                <w:szCs w:val="22"/>
              </w:rPr>
            </w:pPr>
            <w:r w:rsidRPr="00DE5F77">
              <w:rPr>
                <w:noProof/>
                <w:sz w:val="22"/>
                <w:szCs w:val="22"/>
              </w:rPr>
              <w:drawing>
                <wp:inline distT="0" distB="0" distL="0" distR="0" wp14:anchorId="2435BAD1" wp14:editId="3C4C9B00">
                  <wp:extent cx="5070475" cy="1170305"/>
                  <wp:effectExtent l="0" t="0" r="0" b="0"/>
                  <wp:docPr id="1" name="Image 52" descr="Image d'un des ateliers de co-construction pendant l'expériment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52" descr="Image d'un des ateliers de co-construction pendant l'expérimentation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069880" cy="1169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gridSpan w:val="3"/>
            <w:vMerge w:val="restart"/>
            <w:tcBorders>
              <w:bottom w:val="single" w:sz="8" w:space="0" w:color="81ACA6"/>
            </w:tcBorders>
            <w:shd w:val="clear" w:color="auto" w:fill="DEE7E5"/>
          </w:tcPr>
          <w:p w14:paraId="0B0C5E8D" w14:textId="77777777" w:rsidR="00030990" w:rsidRPr="00DE5F77" w:rsidRDefault="00030990" w:rsidP="003E0696">
            <w:pPr>
              <w:pStyle w:val="sous-titre2"/>
            </w:pPr>
            <w:r w:rsidRPr="00DE5F77">
              <w:t>Imaginer les modes de vie des Bretons à horizon 2050</w:t>
            </w:r>
          </w:p>
          <w:p w14:paraId="74940B7B" w14:textId="77777777" w:rsidR="00A80FAC" w:rsidRPr="00DE5F77" w:rsidRDefault="00030990" w:rsidP="0036503F">
            <w:pPr>
              <w:pStyle w:val="sous-titre3"/>
              <w:rPr>
                <w:szCs w:val="22"/>
              </w:rPr>
            </w:pPr>
            <w:r w:rsidRPr="00DE5F77">
              <w:rPr>
                <w:szCs w:val="22"/>
              </w:rPr>
              <w:t>Démarche de prospective IMPACCT sur l’adaptation au changement climatique</w:t>
            </w:r>
          </w:p>
        </w:tc>
      </w:tr>
      <w:tr w:rsidR="00030990" w:rsidRPr="00DE5F77" w14:paraId="6FAD1556" w14:textId="77777777" w:rsidTr="004270D9">
        <w:trPr>
          <w:trHeight w:val="567"/>
          <w:jc w:val="right"/>
        </w:trPr>
        <w:tc>
          <w:tcPr>
            <w:tcW w:w="1025" w:type="dxa"/>
            <w:tcBorders>
              <w:bottom w:val="single" w:sz="8" w:space="0" w:color="81ACA6"/>
            </w:tcBorders>
            <w:shd w:val="clear" w:color="auto" w:fill="DEE7E5"/>
          </w:tcPr>
          <w:p w14:paraId="26443214" w14:textId="77777777" w:rsidR="00030990" w:rsidRPr="00DE5F77" w:rsidRDefault="00030990" w:rsidP="005626FD">
            <w:pPr>
              <w:pStyle w:val="Contenudetableau"/>
            </w:pPr>
            <w:r w:rsidRPr="00DE5F77">
              <w:rPr>
                <w:noProof/>
              </w:rPr>
              <w:drawing>
                <wp:inline distT="0" distB="0" distL="0" distR="0" wp14:anchorId="61E315E1" wp14:editId="5FCB527F">
                  <wp:extent cx="596900" cy="766445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7" w:type="dxa"/>
            <w:gridSpan w:val="3"/>
            <w:tcBorders>
              <w:bottom w:val="single" w:sz="8" w:space="0" w:color="81ACA6"/>
            </w:tcBorders>
            <w:shd w:val="clear" w:color="auto" w:fill="DEE7E5"/>
            <w:vAlign w:val="center"/>
          </w:tcPr>
          <w:p w14:paraId="2141E656" w14:textId="77777777" w:rsidR="00030990" w:rsidRPr="00DE5F77" w:rsidRDefault="00792530" w:rsidP="005626FD">
            <w:pPr>
              <w:pStyle w:val="Contenudetableau"/>
              <w:rPr>
                <w:sz w:val="22"/>
                <w:szCs w:val="22"/>
                <w:u w:val="single"/>
              </w:rPr>
            </w:pPr>
            <w:hyperlink r:id="rId10">
              <w:r w:rsidR="00030990" w:rsidRPr="00DE5F77">
                <w:rPr>
                  <w:rStyle w:val="LienInternet"/>
                  <w:color w:val="000000"/>
                  <w:sz w:val="22"/>
                  <w:szCs w:val="22"/>
                </w:rPr>
                <w:t>LICENCE OUVERTE</w:t>
              </w:r>
            </w:hyperlink>
          </w:p>
          <w:p w14:paraId="782E2623" w14:textId="77777777" w:rsidR="00030990" w:rsidRPr="00DE5F77" w:rsidRDefault="00792530" w:rsidP="005626FD">
            <w:pPr>
              <w:pStyle w:val="Contenudetableau"/>
              <w:rPr>
                <w:sz w:val="22"/>
                <w:szCs w:val="22"/>
              </w:rPr>
            </w:pPr>
            <w:hyperlink r:id="rId11">
              <w:r w:rsidR="00030990" w:rsidRPr="00DE5F77">
                <w:rPr>
                  <w:rStyle w:val="LienInternet"/>
                  <w:color w:val="000000"/>
                  <w:sz w:val="22"/>
                  <w:szCs w:val="22"/>
                  <w:u w:val="none"/>
                </w:rPr>
                <w:t>OPEN LICENCE</w:t>
              </w:r>
            </w:hyperlink>
          </w:p>
        </w:tc>
        <w:tc>
          <w:tcPr>
            <w:tcW w:w="6080" w:type="dxa"/>
            <w:gridSpan w:val="3"/>
            <w:vMerge/>
            <w:tcBorders>
              <w:bottom w:val="single" w:sz="8" w:space="0" w:color="81ACA6"/>
            </w:tcBorders>
            <w:shd w:val="clear" w:color="auto" w:fill="DEE7E5"/>
          </w:tcPr>
          <w:p w14:paraId="1D7A1610" w14:textId="77777777" w:rsidR="00030990" w:rsidRPr="00DE5F77" w:rsidRDefault="00030990" w:rsidP="005076B4">
            <w:pPr>
              <w:rPr>
                <w:sz w:val="22"/>
                <w:szCs w:val="22"/>
              </w:rPr>
            </w:pPr>
          </w:p>
        </w:tc>
      </w:tr>
      <w:tr w:rsidR="00030990" w:rsidRPr="00DE5F77" w14:paraId="2489BE3D" w14:textId="77777777" w:rsidTr="00802753">
        <w:tblPrEx>
          <w:jc w:val="left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2791" w:type="dxa"/>
            <w:gridSpan w:val="2"/>
            <w:vAlign w:val="center"/>
          </w:tcPr>
          <w:p w14:paraId="5E1886EA" w14:textId="77777777" w:rsidR="00030990" w:rsidRPr="00DE5F77" w:rsidRDefault="0096427D" w:rsidP="005626FD">
            <w:pPr>
              <w:pStyle w:val="Contenudetableau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28B259" wp14:editId="324EBC80">
                  <wp:extent cx="891779" cy="838739"/>
                  <wp:effectExtent l="0" t="0" r="3810" b="0"/>
                  <wp:docPr id="591" name="Image 591" descr="CEREMA (assistant maîtrise d'ouvr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 591" descr="CEREMA (assistant maîtrise d'ouvrage)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765" cy="84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vAlign w:val="center"/>
          </w:tcPr>
          <w:p w14:paraId="6DFCB6D1" w14:textId="77777777" w:rsidR="00030990" w:rsidRPr="00DE5F77" w:rsidRDefault="0096427D" w:rsidP="005626FD">
            <w:pPr>
              <w:pStyle w:val="Contenudetableau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11A24EDF" wp14:editId="1AB888B8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-27940</wp:posOffset>
                  </wp:positionV>
                  <wp:extent cx="861695" cy="741045"/>
                  <wp:effectExtent l="0" t="0" r="0" b="0"/>
                  <wp:wrapNone/>
                  <wp:docPr id="459" name="Graphique 16" descr="Auray Quiberon terre Atlantique, collectivité partenaire de l'expériment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Graphique 16" descr="Auray Quiberon terre Atlantique, collectivité partenaire de l'expérimentation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86169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8" w:type="dxa"/>
            <w:gridSpan w:val="2"/>
            <w:vAlign w:val="center"/>
          </w:tcPr>
          <w:p w14:paraId="12FE5AC7" w14:textId="77777777" w:rsidR="00030990" w:rsidRPr="00DE5F77" w:rsidRDefault="0096427D" w:rsidP="005626FD">
            <w:pPr>
              <w:pStyle w:val="Contenudetableau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3461CE2A" wp14:editId="272EFA80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-119380</wp:posOffset>
                  </wp:positionV>
                  <wp:extent cx="910590" cy="443865"/>
                  <wp:effectExtent l="0" t="0" r="0" b="0"/>
                  <wp:wrapNone/>
                  <wp:docPr id="460" name="Image 460" descr="Dinan agglomération collectivité partenaire de l'expériment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 460" descr="Dinan agglomération collectivité partenaire de l'expérimentation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910590" cy="44386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5" w:type="dxa"/>
            <w:vAlign w:val="center"/>
          </w:tcPr>
          <w:p w14:paraId="42ED38AB" w14:textId="77777777" w:rsidR="00030990" w:rsidRPr="00DE5F77" w:rsidRDefault="0096427D" w:rsidP="005626FD">
            <w:pPr>
              <w:pStyle w:val="Contenudetableau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504CC0CA" wp14:editId="2B8CD96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28575</wp:posOffset>
                  </wp:positionV>
                  <wp:extent cx="1170305" cy="575310"/>
                  <wp:effectExtent l="0" t="0" r="0" b="0"/>
                  <wp:wrapNone/>
                  <wp:docPr id="461" name="Image 461" descr="Presqu'île de Crozon Aulne Maritime collectivité partenaire de l'expériment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Image 461" descr="Presqu'île de Crozon Aulne Maritime collectivité partenaire de l'expérimentation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1170305" cy="57531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8" w:type="dxa"/>
            <w:vAlign w:val="center"/>
          </w:tcPr>
          <w:p w14:paraId="21A3D0B0" w14:textId="77777777" w:rsidR="00030990" w:rsidRPr="00DE5F77" w:rsidRDefault="0096427D" w:rsidP="005626FD">
            <w:pPr>
              <w:pStyle w:val="Contenudetableau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7C2977" wp14:editId="174FA229">
                  <wp:extent cx="1423358" cy="293044"/>
                  <wp:effectExtent l="0" t="0" r="5715" b="0"/>
                  <wp:docPr id="592" name="Image 592" descr="Onepoint bureau d'études accompagnant l'expérim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 592" descr="Onepoint bureau d'études accompagnant l'expérimentation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86" cy="29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3FCE1" w14:textId="77777777" w:rsidR="00030990" w:rsidRPr="00DE5F77" w:rsidRDefault="00030990" w:rsidP="00030990">
      <w:pPr>
        <w:rPr>
          <w:sz w:val="22"/>
          <w:szCs w:val="22"/>
        </w:rPr>
        <w:sectPr w:rsidR="00030990" w:rsidRPr="00DE5F77">
          <w:headerReference w:type="first" r:id="rId17"/>
          <w:pgSz w:w="16838" w:h="11906" w:orient="landscape"/>
          <w:pgMar w:top="3118" w:right="1134" w:bottom="567" w:left="1134" w:header="567" w:footer="0" w:gutter="0"/>
          <w:cols w:space="720"/>
          <w:formProt w:val="0"/>
          <w:titlePg/>
          <w:docGrid w:linePitch="312" w:charSpace="-6145"/>
        </w:sectPr>
      </w:pPr>
    </w:p>
    <w:p w14:paraId="5BA7AAF1" w14:textId="77777777" w:rsidR="002674E1" w:rsidRDefault="002674E1" w:rsidP="00030990">
      <w:pPr>
        <w:rPr>
          <w:sz w:val="22"/>
          <w:szCs w:val="22"/>
        </w:rPr>
      </w:pPr>
    </w:p>
    <w:p w14:paraId="671345C0" w14:textId="77777777" w:rsidR="006C7542" w:rsidRDefault="00C324E9">
      <w:pPr>
        <w:jc w:val="left"/>
        <w:sectPr w:rsidR="006C7542" w:rsidSect="006E411B">
          <w:headerReference w:type="default" r:id="rId18"/>
          <w:pgSz w:w="16838" w:h="11906" w:orient="landscape"/>
          <w:pgMar w:top="1134" w:right="1134" w:bottom="1134" w:left="1134" w:header="0" w:footer="1134" w:gutter="0"/>
          <w:cols w:space="720"/>
          <w:formProt w:val="0"/>
          <w:docGrid w:linePitch="312" w:charSpace="-6145"/>
        </w:sectPr>
      </w:pPr>
      <w:r>
        <w:br w:type="page"/>
      </w:r>
    </w:p>
    <w:p w14:paraId="4A55B87E" w14:textId="0CA668E8" w:rsidR="00C324E9" w:rsidRDefault="00C324E9">
      <w:pPr>
        <w:jc w:val="left"/>
      </w:pP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3A7CB865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1D06BE97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26CA6A98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3E68047D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7185108F" wp14:editId="18D93DA1">
                  <wp:extent cx="2210424" cy="1760088"/>
                  <wp:effectExtent l="0" t="0" r="0" b="0"/>
                  <wp:docPr id="410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80FCE3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6A726342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4156D02A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611E10BE" wp14:editId="59753F42">
                  <wp:extent cx="2210424" cy="1760088"/>
                  <wp:effectExtent l="0" t="0" r="0" b="0"/>
                  <wp:docPr id="684693553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163F7827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DBACC1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623365B1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68D11602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0208B8F2" wp14:editId="23ABD9F5">
                  <wp:extent cx="2210424" cy="1760088"/>
                  <wp:effectExtent l="0" t="0" r="0" b="0"/>
                  <wp:docPr id="684693565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463B58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95F7908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5EB30E7B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12D54EC5" wp14:editId="1C3B9FFA">
                  <wp:extent cx="2210424" cy="1760088"/>
                  <wp:effectExtent l="0" t="0" r="0" b="0"/>
                  <wp:docPr id="684693566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3B3F4C2D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1BF1202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0C6A28B2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5FA7E990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36750D71" wp14:editId="439176CD">
                  <wp:extent cx="2210424" cy="1760088"/>
                  <wp:effectExtent l="0" t="0" r="0" b="0"/>
                  <wp:docPr id="684693567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81C4B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D22410F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2626D828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3E876CA4" wp14:editId="6C5FA512">
                  <wp:extent cx="2210424" cy="1760088"/>
                  <wp:effectExtent l="0" t="0" r="0" b="0"/>
                  <wp:docPr id="64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A256E" w14:textId="77777777" w:rsidR="006C7542" w:rsidRDefault="006C7542" w:rsidP="006C7542"/>
    <w:p w14:paraId="4B5AA096" w14:textId="77777777" w:rsidR="006C7542" w:rsidRDefault="006C7542" w:rsidP="006C7542">
      <w:pPr>
        <w:jc w:val="left"/>
        <w:rPr>
          <w:b/>
          <w:bCs/>
          <w:color w:val="598781" w:themeColor="accent6" w:themeShade="BF"/>
        </w:rPr>
      </w:pPr>
      <w:r>
        <w:br w:type="page"/>
      </w: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2A04BE78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6ECF7A19" w14:textId="77777777" w:rsidR="006C7542" w:rsidRDefault="006C7542" w:rsidP="003C1F2A">
            <w:pPr>
              <w:pStyle w:val="Sous-titredimensionA"/>
            </w:pPr>
            <w:r w:rsidRPr="005C191A">
              <w:lastRenderedPageBreak/>
              <w:t>Production agricole</w:t>
            </w:r>
          </w:p>
          <w:p w14:paraId="288C0898" w14:textId="77777777" w:rsidR="006C7542" w:rsidRDefault="006C7542" w:rsidP="003C1F2A"/>
          <w:p w14:paraId="1F327E45" w14:textId="77777777" w:rsidR="006C7542" w:rsidRDefault="006C7542" w:rsidP="003C1F2A">
            <w:pPr>
              <w:pStyle w:val="Notesatelier"/>
            </w:pPr>
            <w:r>
              <w:t>D’ici 2050, les rendements de certaines productions pourraient baisser et le creux estival des prairies s’étendre.</w:t>
            </w:r>
          </w:p>
          <w:p w14:paraId="6F22E8BE" w14:textId="77777777" w:rsidR="006C7542" w:rsidRDefault="006C7542" w:rsidP="003C1F2A">
            <w:pPr>
              <w:pStyle w:val="Questionssalimenter"/>
            </w:pPr>
          </w:p>
          <w:p w14:paraId="2947AC66" w14:textId="77777777" w:rsidR="006C7542" w:rsidRPr="00931921" w:rsidRDefault="006C7542" w:rsidP="003C1F2A">
            <w:pPr>
              <w:pStyle w:val="Questionssalimenter"/>
            </w:pPr>
            <w:r w:rsidRPr="00931921">
              <w:t>Et si la part des légumineuses augmentait dans l’alimentation et la production</w:t>
            </w:r>
            <w:r w:rsidRPr="00931921">
              <w:rPr>
                <w:rFonts w:ascii="Calibri" w:hAnsi="Calibri" w:cs="Calibri"/>
              </w:rPr>
              <w:t> </w:t>
            </w:r>
            <w:r w:rsidRPr="00931921">
              <w:t xml:space="preserve">? </w:t>
            </w:r>
          </w:p>
          <w:p w14:paraId="3DAD83C5" w14:textId="77777777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31921">
              <w:t xml:space="preserve">Et si l’alimentation </w:t>
            </w:r>
            <w:r>
              <w:t>des animaux d’élevage</w:t>
            </w:r>
            <w:r w:rsidRPr="00931921">
              <w:t xml:space="preserve"> était modifiée (augmentation des surfaces de prairies, modification des saisons de pâturage) 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A4F7AE" w14:textId="77777777" w:rsidR="006C7542" w:rsidRDefault="006C7542" w:rsidP="003C1F2A">
            <w:pPr>
              <w:pStyle w:val="Sous-titredimensionA"/>
            </w:pPr>
            <w:r w:rsidRPr="005C191A">
              <w:t>Pêche</w:t>
            </w:r>
          </w:p>
          <w:p w14:paraId="07BEA342" w14:textId="77777777" w:rsidR="006C7542" w:rsidRDefault="006C7542" w:rsidP="003C1F2A"/>
          <w:p w14:paraId="3789D4AC" w14:textId="77777777" w:rsidR="006C7542" w:rsidRDefault="006C7542" w:rsidP="003C1F2A">
            <w:pPr>
              <w:pStyle w:val="Notesatelier"/>
            </w:pPr>
            <w:r>
              <w:t>En 2050, les ressources halieutiques se seront probablement raréfiées, ce qui impactera fortement la Bretagne.</w:t>
            </w:r>
          </w:p>
          <w:p w14:paraId="3DB09F14" w14:textId="77777777" w:rsidR="006C7542" w:rsidRDefault="006C7542" w:rsidP="003C1F2A">
            <w:pPr>
              <w:pStyle w:val="Questionssalimenter"/>
            </w:pPr>
          </w:p>
          <w:p w14:paraId="3BD39EE1" w14:textId="77777777" w:rsidR="006C7542" w:rsidRDefault="006C7542" w:rsidP="003C1F2A">
            <w:pPr>
              <w:pStyle w:val="Questionssalimenter"/>
            </w:pPr>
          </w:p>
          <w:p w14:paraId="4082E4B2" w14:textId="77777777" w:rsidR="006C7542" w:rsidRDefault="006C7542" w:rsidP="003C1F2A">
            <w:pPr>
              <w:pStyle w:val="Questionssalimenter"/>
            </w:pPr>
          </w:p>
          <w:p w14:paraId="788C5B06" w14:textId="77777777" w:rsidR="006C7542" w:rsidRDefault="006C7542" w:rsidP="003C1F2A">
            <w:pPr>
              <w:pStyle w:val="Questionssalimenter"/>
            </w:pPr>
            <w:r>
              <w:t>Et si la consommation en produits de la mer devait se tourner vers de nouvelles espèces</w:t>
            </w:r>
            <w:r w:rsidRPr="00931921"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3B8CF7A1" w14:textId="77777777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la production aquacole se développait</w:t>
            </w:r>
            <w:r w:rsidRPr="00931921"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6B079C8E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130BD96A" w14:textId="77777777" w:rsidR="006C7542" w:rsidRDefault="006C7542" w:rsidP="003C1F2A">
            <w:pPr>
              <w:pStyle w:val="Sous-titredimensionA"/>
            </w:pPr>
            <w:r w:rsidRPr="005C191A">
              <w:t>Alimentation</w:t>
            </w:r>
          </w:p>
          <w:p w14:paraId="48A0667D" w14:textId="77777777" w:rsidR="006C7542" w:rsidRDefault="006C7542" w:rsidP="003C1F2A"/>
          <w:p w14:paraId="4C889EFA" w14:textId="77777777" w:rsidR="006C7542" w:rsidRDefault="006C7542" w:rsidP="003C1F2A">
            <w:pPr>
              <w:pStyle w:val="Notesatelier"/>
            </w:pPr>
            <w:r>
              <w:t>En 2050, le transport des aliments sur de longues distances pourrait être remis en cause par des ruptures de chaînes d’approvisionnement liées au changement climatique.</w:t>
            </w:r>
          </w:p>
          <w:p w14:paraId="3047C74B" w14:textId="77777777" w:rsidR="006C7542" w:rsidRDefault="006C7542" w:rsidP="003C1F2A">
            <w:pPr>
              <w:pStyle w:val="Notesatelier"/>
            </w:pPr>
          </w:p>
          <w:p w14:paraId="4CB5665B" w14:textId="77777777" w:rsidR="006C7542" w:rsidRDefault="006C7542" w:rsidP="003C1F2A">
            <w:pPr>
              <w:pStyle w:val="Notesatelier"/>
            </w:pPr>
          </w:p>
          <w:p w14:paraId="6624904A" w14:textId="77777777" w:rsidR="006C7542" w:rsidRDefault="006C7542" w:rsidP="003C1F2A">
            <w:pPr>
              <w:pStyle w:val="Notesatelier"/>
            </w:pPr>
          </w:p>
          <w:p w14:paraId="23C061EB" w14:textId="77777777" w:rsidR="006C7542" w:rsidRDefault="006C7542" w:rsidP="003C1F2A">
            <w:pPr>
              <w:pStyle w:val="Questionssalimenter"/>
            </w:pPr>
            <w:r>
              <w:t>Et si l’auto-alimentation se généralisait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26793197" w14:textId="77777777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certains produits faisaient l’objet de rationnement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7030B2" w14:textId="77777777" w:rsidR="006C7542" w:rsidRDefault="006C7542" w:rsidP="003C1F2A">
            <w:pPr>
              <w:pStyle w:val="Sous-titredimensionA"/>
            </w:pPr>
            <w:r w:rsidRPr="005C191A">
              <w:t>Gestion des ressources en eau</w:t>
            </w:r>
          </w:p>
          <w:p w14:paraId="7508D109" w14:textId="77777777" w:rsidR="006C7542" w:rsidRDefault="006C7542" w:rsidP="003C1F2A"/>
          <w:p w14:paraId="6E484532" w14:textId="77777777" w:rsidR="006C7542" w:rsidRDefault="006C7542" w:rsidP="003C1F2A">
            <w:pPr>
              <w:pStyle w:val="Notesatelier"/>
            </w:pPr>
            <w:r>
              <w:t>En 2050, en Bretagne, les sécheresses seront beaucoup plus fréquentes, la ressource en eau moins abondante avec des risques de rupture d’approvisionnement en été.</w:t>
            </w:r>
          </w:p>
          <w:p w14:paraId="659383FA" w14:textId="77777777" w:rsidR="006C7542" w:rsidRDefault="006C7542" w:rsidP="003C1F2A">
            <w:pPr>
              <w:pStyle w:val="Questionssalimenter"/>
            </w:pPr>
          </w:p>
          <w:p w14:paraId="673AEE8D" w14:textId="77777777" w:rsidR="006C7542" w:rsidRDefault="006C7542" w:rsidP="003C1F2A">
            <w:pPr>
              <w:pStyle w:val="Questionssalimenter"/>
            </w:pPr>
          </w:p>
          <w:p w14:paraId="5ADE842B" w14:textId="77777777" w:rsidR="006C7542" w:rsidRPr="00931921" w:rsidRDefault="006C7542" w:rsidP="003C1F2A">
            <w:pPr>
              <w:pStyle w:val="Questionssalimenter"/>
            </w:pPr>
            <w:r>
              <w:t xml:space="preserve">Et si la </w:t>
            </w:r>
            <w:r w:rsidRPr="00931921">
              <w:t>gestion de l’eau était complètement bouleversée</w:t>
            </w:r>
            <w:r w:rsidRPr="00931921">
              <w:rPr>
                <w:rFonts w:ascii="Calibri" w:hAnsi="Calibri" w:cs="Calibri"/>
              </w:rPr>
              <w:t> </w:t>
            </w:r>
            <w:r w:rsidRPr="00931921">
              <w:t>?</w:t>
            </w:r>
          </w:p>
          <w:p w14:paraId="25814382" w14:textId="77777777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31921">
              <w:t>Et si des coupures d’eau potable advenaient régulièrement</w:t>
            </w:r>
            <w:r w:rsidRPr="00931921">
              <w:rPr>
                <w:rFonts w:ascii="Calibri" w:hAnsi="Calibri" w:cs="Calibri"/>
              </w:rPr>
              <w:t> </w:t>
            </w:r>
            <w:r w:rsidRPr="00931921">
              <w:t>?</w:t>
            </w:r>
          </w:p>
        </w:tc>
      </w:tr>
      <w:tr w:rsidR="006C7542" w:rsidRPr="00E2198B" w14:paraId="025BB48C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1E0DD49F" w14:textId="77777777" w:rsidR="006C7542" w:rsidRDefault="006C7542" w:rsidP="003C1F2A">
            <w:pPr>
              <w:pStyle w:val="Sous-titredimensionA"/>
            </w:pPr>
            <w:r w:rsidRPr="005C191A">
              <w:t>Énergie</w:t>
            </w:r>
          </w:p>
          <w:p w14:paraId="13A293EF" w14:textId="77777777" w:rsidR="006C7542" w:rsidRDefault="006C7542" w:rsidP="003C1F2A"/>
          <w:p w14:paraId="5F11E5D4" w14:textId="77777777" w:rsidR="006C7542" w:rsidRDefault="006C7542" w:rsidP="003C1F2A">
            <w:pPr>
              <w:pStyle w:val="Notesatelier"/>
            </w:pPr>
            <w:r>
              <w:t>En 2050, les évènements climatiques pourraient perturber la production d’énergies renouvelables et la distribution d’énergie.</w:t>
            </w:r>
          </w:p>
          <w:p w14:paraId="4CAAE416" w14:textId="77777777" w:rsidR="006C7542" w:rsidRDefault="006C7542" w:rsidP="003C1F2A">
            <w:pPr>
              <w:pStyle w:val="Notesatelier"/>
            </w:pPr>
          </w:p>
          <w:p w14:paraId="52FCF350" w14:textId="77777777" w:rsidR="006C7542" w:rsidRDefault="006C7542" w:rsidP="003C1F2A">
            <w:pPr>
              <w:pStyle w:val="Notesatelier"/>
            </w:pPr>
          </w:p>
          <w:p w14:paraId="4D0F1D4D" w14:textId="77777777" w:rsidR="006C7542" w:rsidRDefault="006C7542" w:rsidP="003C1F2A">
            <w:pPr>
              <w:pStyle w:val="Notesatelier"/>
            </w:pPr>
          </w:p>
          <w:p w14:paraId="57E3F9A0" w14:textId="77777777" w:rsidR="006C7542" w:rsidRDefault="006C7542" w:rsidP="003C1F2A">
            <w:pPr>
              <w:pStyle w:val="Notesatelier"/>
            </w:pPr>
          </w:p>
          <w:p w14:paraId="5FEC431E" w14:textId="77777777" w:rsidR="006C7542" w:rsidRPr="00931921" w:rsidRDefault="006C7542" w:rsidP="003C1F2A">
            <w:pPr>
              <w:pStyle w:val="Questionssalimenter"/>
            </w:pPr>
            <w:r w:rsidRPr="00931921">
              <w:t>Et si la consommation d’énergie était limitée par un quota par personne</w:t>
            </w:r>
            <w:r w:rsidRPr="00931921">
              <w:rPr>
                <w:rFonts w:ascii="Calibri" w:hAnsi="Calibri" w:cs="Calibri"/>
              </w:rPr>
              <w:t> </w:t>
            </w:r>
            <w:r w:rsidRPr="00931921">
              <w:t>?</w:t>
            </w:r>
          </w:p>
          <w:p w14:paraId="05D7C77E" w14:textId="77777777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31921">
              <w:t>Et si la production d’énergie était gérée collectivement par quartier 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0CEE56" w14:textId="77777777" w:rsidR="006C7542" w:rsidRDefault="006C7542" w:rsidP="003C1F2A">
            <w:pPr>
              <w:pStyle w:val="Sous-titredimensionA"/>
            </w:pPr>
            <w:r w:rsidRPr="005C191A">
              <w:t>Autres ressources</w:t>
            </w:r>
          </w:p>
          <w:p w14:paraId="0520309D" w14:textId="77777777" w:rsidR="006C7542" w:rsidRDefault="006C7542" w:rsidP="003C1F2A"/>
          <w:p w14:paraId="3EF5A292" w14:textId="77777777" w:rsidR="006C7542" w:rsidRDefault="006C7542" w:rsidP="003C1F2A">
            <w:pPr>
              <w:pStyle w:val="Notesatelier"/>
            </w:pPr>
            <w:r>
              <w:t>En 2050, les difficultés d’approvisionnement pourraient impacter les bretons dont 60</w:t>
            </w:r>
            <w:r>
              <w:rPr>
                <w:rFonts w:ascii="Calibri" w:hAnsi="Calibri" w:cs="Calibri"/>
              </w:rPr>
              <w:t> </w:t>
            </w:r>
            <w:r>
              <w:t>% de l</w:t>
            </w:r>
            <w:r>
              <w:rPr>
                <w:rFonts w:cs="Marianne"/>
              </w:rPr>
              <w:t>’</w:t>
            </w:r>
            <w:r>
              <w:t>empreinte mati</w:t>
            </w:r>
            <w:r>
              <w:rPr>
                <w:rFonts w:cs="Marianne"/>
              </w:rPr>
              <w:t>è</w:t>
            </w:r>
            <w:r>
              <w:t>re vient de l</w:t>
            </w:r>
            <w:r>
              <w:rPr>
                <w:rFonts w:cs="Marianne"/>
              </w:rPr>
              <w:t>’é</w:t>
            </w:r>
            <w:r>
              <w:t>tranger</w:t>
            </w:r>
          </w:p>
          <w:p w14:paraId="706A82F8" w14:textId="77777777" w:rsidR="006C7542" w:rsidRDefault="006C7542" w:rsidP="003C1F2A">
            <w:pPr>
              <w:pStyle w:val="Notesatelier"/>
            </w:pPr>
          </w:p>
          <w:p w14:paraId="412F4C52" w14:textId="77777777" w:rsidR="006C7542" w:rsidRDefault="006C7542" w:rsidP="003C1F2A">
            <w:pPr>
              <w:pStyle w:val="Notesatelier"/>
            </w:pPr>
          </w:p>
          <w:p w14:paraId="4E8FB2BD" w14:textId="77777777" w:rsidR="006C7542" w:rsidRDefault="006C7542" w:rsidP="003C1F2A">
            <w:pPr>
              <w:pStyle w:val="Notesatelier"/>
            </w:pPr>
          </w:p>
          <w:p w14:paraId="79C8EB67" w14:textId="77777777" w:rsidR="006C7542" w:rsidRDefault="006C7542" w:rsidP="003C1F2A">
            <w:pPr>
              <w:pStyle w:val="Notesatelier"/>
            </w:pPr>
          </w:p>
          <w:p w14:paraId="2BFBBA17" w14:textId="77777777" w:rsidR="006C7542" w:rsidRPr="00931921" w:rsidRDefault="006C7542" w:rsidP="003C1F2A">
            <w:pPr>
              <w:pStyle w:val="Questionssalimenter"/>
            </w:pPr>
            <w:r w:rsidRPr="00931921">
              <w:t>Et si certains matériaux devenaient difficiles à se procurer</w:t>
            </w:r>
            <w:r w:rsidRPr="00931921">
              <w:rPr>
                <w:rFonts w:ascii="Calibri" w:hAnsi="Calibri" w:cs="Calibri"/>
              </w:rPr>
              <w:t> </w:t>
            </w:r>
            <w:r w:rsidRPr="00931921">
              <w:t>?</w:t>
            </w:r>
          </w:p>
          <w:p w14:paraId="731EDEF1" w14:textId="77777777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31921">
              <w:t>Et si une plus grande partie des matériaux utilisés étaient bretons</w:t>
            </w:r>
            <w:r w:rsidRPr="00931921">
              <w:rPr>
                <w:rFonts w:ascii="Calibri" w:hAnsi="Calibri" w:cs="Calibri"/>
              </w:rPr>
              <w:t> </w:t>
            </w:r>
            <w:r w:rsidRPr="00931921">
              <w:t>?</w:t>
            </w:r>
          </w:p>
        </w:tc>
      </w:tr>
    </w:tbl>
    <w:p w14:paraId="132A0F0B" w14:textId="77777777" w:rsidR="006C7542" w:rsidRDefault="006C7542" w:rsidP="006C7542">
      <w:pPr>
        <w:jc w:val="left"/>
      </w:pPr>
    </w:p>
    <w:p w14:paraId="4F8FC49B" w14:textId="77777777" w:rsidR="006C7542" w:rsidRDefault="006C7542" w:rsidP="006C7542">
      <w:pPr>
        <w:jc w:val="left"/>
      </w:pPr>
      <w:r>
        <w:br w:type="page"/>
      </w: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2EC9CCD3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9765436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2B8976A8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5399D91B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2C4C870C" wp14:editId="0EE5933B">
                  <wp:extent cx="2210424" cy="1760088"/>
                  <wp:effectExtent l="0" t="0" r="0" b="0"/>
                  <wp:docPr id="74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2AC4FD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13D3F222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44FCBC1F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184DF6EF" wp14:editId="0206E0A8">
                  <wp:extent cx="2210424" cy="1760088"/>
                  <wp:effectExtent l="0" t="0" r="0" b="0"/>
                  <wp:docPr id="75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6EE575B6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EC39325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FF0B9C5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5113B7C5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5CE5387D" wp14:editId="60B4FABD">
                  <wp:extent cx="2210424" cy="1760088"/>
                  <wp:effectExtent l="0" t="0" r="0" b="0"/>
                  <wp:docPr id="76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7DEE7C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0632F6CC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6C32AB60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1A0401A6" wp14:editId="26C000BE">
                  <wp:extent cx="2210424" cy="1760088"/>
                  <wp:effectExtent l="0" t="0" r="0" b="0"/>
                  <wp:docPr id="77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67FE2B51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73E1C06C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369FF26F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31246843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2EE93EC8" wp14:editId="451A5C9E">
                  <wp:extent cx="2210424" cy="1760088"/>
                  <wp:effectExtent l="0" t="0" r="0" b="0"/>
                  <wp:docPr id="78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0A74F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65DF5AC9" w14:textId="77777777" w:rsidR="006C7542" w:rsidRDefault="006C7542" w:rsidP="003C1F2A">
            <w:pPr>
              <w:pStyle w:val="TitredimensionA"/>
            </w:pPr>
            <w:r w:rsidRPr="00E2198B">
              <w:t>S’ALIMENTER</w:t>
            </w:r>
          </w:p>
          <w:p w14:paraId="44AAD019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w:drawing>
                <wp:inline distT="0" distB="0" distL="0" distR="0" wp14:anchorId="1F5FEAB3" wp14:editId="3DBB8B93">
                  <wp:extent cx="2210424" cy="1760088"/>
                  <wp:effectExtent l="0" t="0" r="0" b="0"/>
                  <wp:docPr id="79" name="Graphiqu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Graphique 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0834" cy="176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0B345" w14:textId="77777777" w:rsidR="006C7542" w:rsidRDefault="006C7542" w:rsidP="006C7542">
      <w:pPr>
        <w:jc w:val="left"/>
      </w:pPr>
    </w:p>
    <w:p w14:paraId="0D7A26AD" w14:textId="77777777" w:rsidR="006C7542" w:rsidRDefault="006C7542" w:rsidP="006C7542">
      <w:pPr>
        <w:jc w:val="left"/>
      </w:pPr>
      <w:r>
        <w:br w:type="page"/>
      </w: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2B4817B4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44776BFD" w14:textId="77777777" w:rsidR="006C7542" w:rsidRDefault="006C7542" w:rsidP="006C7542">
            <w:pPr>
              <w:pStyle w:val="Sous-titredimensionA"/>
            </w:pPr>
            <w:r w:rsidRPr="00A1331D">
              <w:lastRenderedPageBreak/>
              <w:t>Régime alimentaire</w:t>
            </w:r>
          </w:p>
          <w:p w14:paraId="3476A85F" w14:textId="77777777" w:rsidR="006C7542" w:rsidRDefault="006C7542" w:rsidP="006C7542"/>
          <w:p w14:paraId="472607B9" w14:textId="77777777" w:rsidR="006C7542" w:rsidRDefault="006C7542" w:rsidP="006C7542">
            <w:pPr>
              <w:pStyle w:val="Notesatelier"/>
            </w:pPr>
            <w:r w:rsidRPr="00A1331D">
              <w:t>En 2050, l'impossibilité de certains types de cultures à s'adapter aux conditions climatiques à venir et la relocalisation de la production pourraient modifier le régime alimentaire des bretons</w:t>
            </w:r>
            <w:r>
              <w:t>.</w:t>
            </w:r>
          </w:p>
          <w:p w14:paraId="19031B6D" w14:textId="77777777" w:rsidR="006C7542" w:rsidRDefault="006C7542" w:rsidP="006C7542">
            <w:pPr>
              <w:pStyle w:val="Questionssalimenter"/>
            </w:pPr>
          </w:p>
          <w:p w14:paraId="273FE88F" w14:textId="77777777" w:rsidR="006C7542" w:rsidRDefault="006C7542" w:rsidP="006C7542">
            <w:pPr>
              <w:pStyle w:val="Questionssalimenter"/>
            </w:pPr>
            <w:r>
              <w:t>Et si les aliments se diversifiaient (algues, steaks végétaux…)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222A6EB3" w14:textId="59C9861F" w:rsidR="006C7542" w:rsidRPr="00A1331D" w:rsidRDefault="006C7542" w:rsidP="006C7542">
            <w:pPr>
              <w:pStyle w:val="Questionssalimenter"/>
            </w:pPr>
            <w:r>
              <w:t>Et si la consommation de produits locaux devenait majoritaire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21FF32" w14:textId="2EB3D822" w:rsidR="006C7542" w:rsidRPr="00E2198B" w:rsidRDefault="006C7542" w:rsidP="003C1F2A">
            <w:pPr>
              <w:pStyle w:val="Questionssalim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6C7542" w:rsidRPr="00E2198B" w14:paraId="47ACE847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07C21582" w14:textId="77777777" w:rsidR="006C7542" w:rsidRPr="00E2198B" w:rsidRDefault="006C7542" w:rsidP="003C1F2A">
            <w:pPr>
              <w:pStyle w:val="Questionssalimenter"/>
            </w:pP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FC9C9" w14:textId="77777777" w:rsidR="006C7542" w:rsidRPr="00E2198B" w:rsidRDefault="006C7542" w:rsidP="003C1F2A">
            <w:pPr>
              <w:pStyle w:val="Questionssalimenter"/>
            </w:pPr>
          </w:p>
        </w:tc>
      </w:tr>
      <w:tr w:rsidR="006C7542" w:rsidRPr="00E2198B" w14:paraId="395BD680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4F57D7D7" w14:textId="77777777" w:rsidR="006C7542" w:rsidRPr="00E2198B" w:rsidRDefault="006C7542" w:rsidP="003C1F2A">
            <w:pPr>
              <w:pStyle w:val="Questionssalimenter"/>
            </w:pP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002A18" w14:textId="77777777" w:rsidR="006C7542" w:rsidRPr="00E2198B" w:rsidRDefault="006C7542" w:rsidP="003C1F2A">
            <w:pPr>
              <w:pStyle w:val="Questionssalimenter"/>
            </w:pPr>
          </w:p>
        </w:tc>
      </w:tr>
    </w:tbl>
    <w:p w14:paraId="1340C90A" w14:textId="77777777" w:rsidR="006C7542" w:rsidRDefault="006C7542" w:rsidP="006C7542">
      <w:pPr>
        <w:jc w:val="left"/>
      </w:pPr>
    </w:p>
    <w:p w14:paraId="376D449F" w14:textId="77777777" w:rsidR="006C7542" w:rsidRDefault="006C7542" w:rsidP="006C7542">
      <w:pPr>
        <w:jc w:val="left"/>
      </w:pPr>
      <w:r>
        <w:br w:type="page"/>
      </w: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00178FB2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75EE663E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55D55A99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75018602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567EE02E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5C6B1C73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5EE6693B" wp14:editId="485FECAD">
                      <wp:extent cx="2054311" cy="1829458"/>
                      <wp:effectExtent l="0" t="0" r="3175" b="0"/>
                      <wp:docPr id="1486155754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486155755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486155756" name="Forme libre : forme 1486155756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57" name="Forme libre : forme 1486155757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486155758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486155759" name="Forme libre : forme 1486155759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0" name="Forme libre : forme 1486155760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1" name="Forme libre : forme 1486155761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2" name="Forme libre : forme 1486155762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3" name="Forme libre : forme 1486155763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4" name="Forme libre : forme 1486155764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5" name="Forme libre : forme 1486155765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6" name="Forme libre : forme 1486155766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7" name="Forme libre : forme 1486155767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8" name="Forme libre : forme 1486155768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69" name="Forme libre : forme 1486155769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70" name="Forme libre : forme 1486155770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71" name="Forme libre : forme 1486155771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72" name="Forme libre : forme 1486155772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73" name="Forme libre : forme 1486155773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86155775" name="Forme libre : forme 1486155775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16" name="Forme libre : forme 1052524416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17" name="Forme libre : forme 1052524417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18" name="Forme libre : forme 1052524418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19" name="Forme libre : forme 1052524419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0" name="Forme libre : forme 1052524420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1" name="Forme libre : forme 1052524421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2" name="Forme libre : forme 1052524422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3" name="Forme libre : forme 1052524423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4" name="Forme libre : forme 1052524424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5" name="Forme libre : forme 1052524425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6" name="Forme libre : forme 1052524426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7" name="Forme libre : forme 1052524427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8" name="Forme libre : forme 1052524428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29" name="Forme libre : forme 1052524429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0" name="Forme libre : forme 1052524430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1" name="Forme libre : forme 1052524431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2" name="Forme libre : forme 1052524432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3" name="Forme libre : forme 1052524433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4" name="Forme libre : forme 1052524434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5" name="Forme libre : forme 1052524435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6" name="Forme libre : forme 1052524436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7" name="Forme libre : forme 1052524437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8" name="Forme libre : forme 1052524438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39" name="Forme libre : forme 1052524439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0" name="Forme libre : forme 1052524440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1" name="Forme libre : forme 1052524441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2" name="Forme libre : forme 1052524442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3" name="Forme libre : forme 1052524443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4" name="Forme libre : forme 1052524444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5" name="Forme libre : forme 1052524445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6" name="Forme libre : forme 1052524446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7" name="Forme libre : forme 1052524447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8" name="Forme libre : forme 1052524448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49" name="Forme libre : forme 1052524449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0" name="Forme libre : forme 1052524450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1" name="Forme libre : forme 1052524451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2" name="Forme libre : forme 1052524452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3" name="Forme libre : forme 1052524453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4" name="Forme libre : forme 1052524454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5" name="Forme libre : forme 1052524455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6" name="Forme libre : forme 1052524456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7" name="Forme libre : forme 1052524457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58" name="Forme libre : forme 1052524458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0" name="Forme libre : forme 1052524460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1" name="Forme libre : forme 1052524461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2" name="Forme libre : forme 1052524462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3" name="Forme libre : forme 1052524463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4" name="Forme libre : forme 1052524464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5" name="Forme libre : forme 1052524465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6" name="Forme libre : forme 1052524466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7" name="Forme libre : forme 1052524467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8" name="Forme libre : forme 1052524468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69" name="Forme libre : forme 1052524469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0" name="Forme libre : forme 1052524470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1" name="Forme libre : forme 1052524471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2" name="Forme libre : forme 1052524472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3" name="Forme libre : forme 1052524473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4" name="Forme libre : forme 1052524474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5" name="Forme libre : forme 1052524475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6" name="Forme libre : forme 1052524476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7" name="Forme libre : forme 1052524477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8" name="Forme libre : forme 1052524478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52524479" name="Forme libre : forme 1052524479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896" name="Forme libre : forme 896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4" name="Forme libre : forme 904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5" name="Forme libre : forme 905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6" name="Forme libre : forme 906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7" name="Forme libre : forme 907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8" name="Forme libre : forme 908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09" name="Forme libre : forme 909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10" name="Forme libre : forme 910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11" name="Forme libre : forme 911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12" name="Forme libre : forme 912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13" name="Forme libre : forme 913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5" name="Forme libre : forme 925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6" name="Forme libre : forme 926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7" name="Forme libre : forme 927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8" name="Forme libre : forme 928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29" name="Forme libre : forme 929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0" name="Forme libre : forme 930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1" name="Forme libre : forme 931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2" name="Forme libre : forme 932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3" name="Forme libre : forme 933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4" name="Forme libre : forme 934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35" name="Forme libre : forme 935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56" name="Forme libre : forme 956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57" name="Forme libre : forme 957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58" name="Forme libre : forme 958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59" name="Forme libre : forme 959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2" name="Forme libre : forme 414947072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3" name="Forme libre : forme 414947073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4" name="Forme libre : forme 414947074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5" name="Forme libre : forme 414947075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6" name="Forme libre : forme 414947076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7" name="Forme libre : forme 414947077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8" name="Forme libre : forme 414947078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79" name="Forme libre : forme 414947079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0" name="Forme libre : forme 414947080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1" name="Forme libre : forme 414947081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2" name="Forme libre : forme 414947082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3" name="Forme libre : forme 414947083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4" name="Forme libre : forme 414947084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5" name="Forme libre : forme 414947085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6" name="Forme libre : forme 414947086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7" name="Forme libre : forme 414947087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8" name="Forme libre : forme 414947088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89" name="Forme libre : forme 414947089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90" name="Forme libre : forme 414947090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91" name="Forme libre : forme 414947091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92" name="Forme libre : forme 414947092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93" name="Forme libre : forme 414947093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94" name="Forme libre : forme 414947094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F23F3C6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">
                        <v:shape id="Forme libre : forme 1486155756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486155757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">
                        <v:shape id="Forme libre : forme 1486155759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486155760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486155761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486155762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486155763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486155764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486155765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486155766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486155767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486155768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486155769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486155770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486155771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486155772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486155773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486155775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052524416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052524417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052524418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052524419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052524420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052524421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052524422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052524423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052524424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052524425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052524426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052524427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052524428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052524429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052524430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052524431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052524432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052524433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052524434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1052524435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1052524436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1052524437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1052524438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1052524439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1052524440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1052524441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1052524442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1052524443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1052524444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1052524445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1052524446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1052524447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1052524448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1052524449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1052524450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1052524451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1052524452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1052524453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1052524454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1052524455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1052524456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1052524457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1052524458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1052524460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1052524461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1052524462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1052524463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1052524464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1052524465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1052524466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1052524467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1052524468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1052524469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1052524470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1052524471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052524472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1052524473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052524474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1052524475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1052524476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1052524477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052524478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052524479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896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904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905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906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907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908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909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910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911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912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913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925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926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927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928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929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930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931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932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933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934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935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956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957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958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959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414947072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414947073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414947074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414947075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414947076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414947077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414947078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414947079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414947080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414947081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414947082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414947083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414947084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414947085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414947086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414947087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414947088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414947089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414947090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414947091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414947092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414947093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414947094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F5C85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7FD0DA4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420136AD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439B6C7B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3C9D7829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2307866F" wp14:editId="72BD2524">
                      <wp:extent cx="2054311" cy="1829458"/>
                      <wp:effectExtent l="0" t="0" r="3175" b="0"/>
                      <wp:docPr id="414947095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414947096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414947097" name="Forme libre : forme 414947097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098" name="Forme libre : forme 414947098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414947099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414947100" name="Forme libre : forme 414947100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1" name="Forme libre : forme 414947101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2" name="Forme libre : forme 414947102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3" name="Forme libre : forme 414947103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4" name="Forme libre : forme 414947104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5" name="Forme libre : forme 414947105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6" name="Forme libre : forme 414947106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7" name="Forme libre : forme 414947107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8" name="Forme libre : forme 414947108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09" name="Forme libre : forme 414947109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0" name="Forme libre : forme 414947110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1" name="Forme libre : forme 414947111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3" name="Forme libre : forme 414947113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4" name="Forme libre : forme 414947114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5" name="Forme libre : forme 414947115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6" name="Forme libre : forme 414947116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7" name="Forme libre : forme 414947117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8" name="Forme libre : forme 414947118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19" name="Forme libre : forme 414947119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0" name="Forme libre : forme 414947120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1" name="Forme libre : forme 414947121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2" name="Forme libre : forme 414947122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3" name="Forme libre : forme 414947123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4" name="Forme libre : forme 414947124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5" name="Forme libre : forme 414947125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6" name="Forme libre : forme 414947126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7" name="Forme libre : forme 414947127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8" name="Forme libre : forme 414947128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29" name="Forme libre : forme 414947129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30" name="Forme libre : forme 414947130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31" name="Forme libre : forme 414947131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32" name="Forme libre : forme 414947132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33" name="Forme libre : forme 414947133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34" name="Forme libre : forme 414947134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14947135" name="Forme libre : forme 414947135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0" name="Forme libre : forme 960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1" name="Forme libre : forme 961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2" name="Forme libre : forme 962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3" name="Forme libre : forme 963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4" name="Forme libre : forme 964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5" name="Forme libre : forme 965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6" name="Forme libre : forme 966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7" name="Forme libre : forme 967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8" name="Forme libre : forme 968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69" name="Forme libre : forme 969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70" name="Forme libre : forme 970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71" name="Forme libre : forme 971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72" name="Forme libre : forme 972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79" name="Forme libre : forme 979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0" name="Forme libre : forme 980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1" name="Forme libre : forme 981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2" name="Forme libre : forme 982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3" name="Forme libre : forme 983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4" name="Forme libre : forme 984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5" name="Forme libre : forme 985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" name="Forme libre : forme 986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7" name="Forme libre : forme 987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8" name="Forme libre : forme 988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0" name="Forme libre : forme 1000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1" name="Forme libre : forme 1001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2" name="Forme libre : forme 1002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3" name="Forme libre : forme 1003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4" name="Forme libre : forme 1004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5" name="Forme libre : forme 1005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6" name="Forme libre : forme 1006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7" name="Forme libre : forme 1007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8" name="Forme libre : forme 1008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09" name="Forme libre : forme 1009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10" name="Forme libre : forme 1010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16" name="Forme libre : forme 1016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17" name="Forme libre : forme 1017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18" name="Forme libre : forme 1018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19" name="Forme libre : forme 1019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20" name="Forme libre : forme 1020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21" name="Forme libre : forme 1021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22" name="Forme libre : forme 1022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023" name="Forme libre : forme 1023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68" name="Forme libre : forme 1380685568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69" name="Forme libre : forme 1380685569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0" name="Forme libre : forme 1380685570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1" name="Forme libre : forme 1380685571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2" name="Forme libre : forme 1380685572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3" name="Forme libre : forme 1380685573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4" name="Forme libre : forme 1380685574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5" name="Forme libre : forme 1380685575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6" name="Forme libre : forme 1380685576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7" name="Forme libre : forme 1380685577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8" name="Forme libre : forme 1380685578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79" name="Forme libre : forme 1380685579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0" name="Forme libre : forme 1380685580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1" name="Forme libre : forme 1380685581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2" name="Forme libre : forme 1380685582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3" name="Forme libre : forme 1380685583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4" name="Forme libre : forme 1380685584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5" name="Forme libre : forme 1380685585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6" name="Forme libre : forme 1380685586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7" name="Forme libre : forme 1380685587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89" name="Forme libre : forme 1380685589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0" name="Forme libre : forme 1380685590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1" name="Forme libre : forme 1380685591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2" name="Forme libre : forme 1380685592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3" name="Forme libre : forme 1380685593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4" name="Forme libre : forme 1380685594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5" name="Forme libre : forme 1380685595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6" name="Forme libre : forme 1380685596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7" name="Forme libre : forme 1380685597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8" name="Forme libre : forme 1380685598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599" name="Forme libre : forme 1380685599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0" name="Forme libre : forme 1380685600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1" name="Forme libre : forme 1380685601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2" name="Forme libre : forme 1380685602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3" name="Forme libre : forme 1380685603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4" name="Forme libre : forme 1380685604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5" name="Forme libre : forme 1380685605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6" name="Forme libre : forme 1380685606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7" name="Forme libre : forme 1380685607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8" name="Forme libre : forme 1380685608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09" name="Forme libre : forme 1380685609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0" name="Forme libre : forme 1380685610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1" name="Forme libre : forme 1380685611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2" name="Forme libre : forme 1380685612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3" name="Forme libre : forme 1380685613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4" name="Forme libre : forme 1380685614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5" name="Forme libre : forme 1380685615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6" name="Forme libre : forme 1380685616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7" name="Forme libre : forme 1380685617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8" name="Forme libre : forme 1380685618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19" name="Forme libre : forme 1380685619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0B70D28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">
                        <v:shape id="Forme libre : forme 414947097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414947098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">
                        <v:shape id="Forme libre : forme 414947100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414947101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414947102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414947103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414947104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414947105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414947106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414947107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414947108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414947109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414947110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414947111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414947113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414947114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414947115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414947116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414947117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414947118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414947119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414947120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414947121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414947122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414947123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414947124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414947125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414947126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414947127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414947128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414947129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414947130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414947131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414947132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414947133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414947134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414947135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960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961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962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963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964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965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966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967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968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969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970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971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972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979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980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981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982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983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984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985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986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987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988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1000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1001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1002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1003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1004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1005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1006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1007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1008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1009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1010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1016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1017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018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1019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020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1021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1022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1023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380685568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380685569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1380685570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1380685571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1380685572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1380685573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1380685574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1380685575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1380685576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1380685577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1380685578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1380685579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1380685580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380685581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1380685582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1380685583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1380685584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1380685585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1380685586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1380685587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1380685589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380685590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380685591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380685592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380685593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380685594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380685595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380685596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380685597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380685598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380685599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380685600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380685601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380685602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380685603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380685604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380685605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380685606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380685607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380685608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380685609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380685610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380685611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380685612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380685613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380685614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380685615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380685616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380685617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380685618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380685619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C7542" w:rsidRPr="00E2198B" w14:paraId="390FD3FB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22F04821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70BD0C2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1B54A7DA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19B815F6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462F47F2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5D46C798" wp14:editId="7F63F33F">
                      <wp:extent cx="2054311" cy="1829458"/>
                      <wp:effectExtent l="0" t="0" r="3175" b="0"/>
                      <wp:docPr id="1380685620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380685621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380685622" name="Forme libre : forme 1380685622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23" name="Forme libre : forme 1380685623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80685624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380685625" name="Forme libre : forme 1380685625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26" name="Forme libre : forme 1380685626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27" name="Forme libre : forme 1380685627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28" name="Forme libre : forme 1380685628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29" name="Forme libre : forme 1380685629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30" name="Forme libre : forme 1380685630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685631" name="Forme libre : forme 1380685631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16" name="Forme libre : forme 776313216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17" name="Forme libre : forme 776313217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18" name="Forme libre : forme 776313218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19" name="Forme libre : forme 776313219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0" name="Forme libre : forme 776313220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1" name="Forme libre : forme 776313221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2" name="Forme libre : forme 776313222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3" name="Forme libre : forme 776313223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4" name="Forme libre : forme 776313224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5" name="Forme libre : forme 776313225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6" name="Forme libre : forme 776313226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7" name="Forme libre : forme 776313227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8" name="Forme libre : forme 776313228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29" name="Forme libre : forme 776313229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0" name="Forme libre : forme 776313230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2" name="Forme libre : forme 776313232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3" name="Forme libre : forme 776313233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4" name="Forme libre : forme 776313234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5" name="Forme libre : forme 776313235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6" name="Forme libre : forme 776313236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7" name="Forme libre : forme 776313237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8" name="Forme libre : forme 776313238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39" name="Forme libre : forme 776313239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0" name="Forme libre : forme 776313240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1" name="Forme libre : forme 776313241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2" name="Forme libre : forme 776313242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3" name="Forme libre : forme 776313243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4" name="Forme libre : forme 776313244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5" name="Forme libre : forme 776313245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6" name="Forme libre : forme 776313246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7" name="Forme libre : forme 776313247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8" name="Forme libre : forme 776313248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49" name="Forme libre : forme 776313249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0" name="Forme libre : forme 776313250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1" name="Forme libre : forme 776313251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2" name="Forme libre : forme 776313252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3" name="Forme libre : forme 776313253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4" name="Forme libre : forme 776313254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5" name="Forme libre : forme 776313255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6" name="Forme libre : forme 776313256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7" name="Forme libre : forme 776313257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8" name="Forme libre : forme 776313258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59" name="Forme libre : forme 776313259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0" name="Forme libre : forme 776313260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1" name="Forme libre : forme 776313261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2" name="Forme libre : forme 776313262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3" name="Forme libre : forme 776313263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4" name="Forme libre : forme 776313264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5" name="Forme libre : forme 776313265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6" name="Forme libre : forme 776313266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7" name="Forme libre : forme 776313267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8" name="Forme libre : forme 776313268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69" name="Forme libre : forme 776313269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0" name="Forme libre : forme 776313270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1" name="Forme libre : forme 776313271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2" name="Forme libre : forme 776313272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3" name="Forme libre : forme 776313273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4" name="Forme libre : forme 776313274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5" name="Forme libre : forme 776313275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6" name="Forme libre : forme 776313276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7" name="Forme libre : forme 776313277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8" name="Forme libre : forme 776313278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76313279" name="Forme libre : forme 776313279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08" name="Forme libre : forme 295998208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09" name="Forme libre : forme 295998209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0" name="Forme libre : forme 295998210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1" name="Forme libre : forme 295998211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2" name="Forme libre : forme 295998212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3" name="Forme libre : forme 295998213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4" name="Forme libre : forme 295998214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5" name="Forme libre : forme 295998215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6" name="Forme libre : forme 295998216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7" name="Forme libre : forme 295998217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8" name="Forme libre : forme 295998218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19" name="Forme libre : forme 295998219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0" name="Forme libre : forme 295998220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1" name="Forme libre : forme 295998221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2" name="Forme libre : forme 295998222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3" name="Forme libre : forme 295998223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4" name="Forme libre : forme 295998224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5" name="Forme libre : forme 295998225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6" name="Forme libre : forme 295998226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7" name="Forme libre : forme 295998227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8" name="Forme libre : forme 295998228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29" name="Forme libre : forme 295998229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0" name="Forme libre : forme 295998230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1" name="Forme libre : forme 295998231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2" name="Forme libre : forme 295998232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3" name="Forme libre : forme 295998233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4" name="Forme libre : forme 295998234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5" name="Forme libre : forme 295998235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6" name="Forme libre : forme 295998236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7" name="Forme libre : forme 295998237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8" name="Forme libre : forme 295998238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39" name="Forme libre : forme 295998239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0" name="Forme libre : forme 295998240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2" name="Forme libre : forme 295998242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3" name="Forme libre : forme 295998243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4" name="Forme libre : forme 295998244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5" name="Forme libre : forme 295998245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6" name="Forme libre : forme 295998246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7" name="Forme libre : forme 295998247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8" name="Forme libre : forme 295998248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49" name="Forme libre : forme 295998249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0" name="Forme libre : forme 295998250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1" name="Forme libre : forme 295998251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2" name="Forme libre : forme 295998252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3" name="Forme libre : forme 295998253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4" name="Forme libre : forme 295998254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5" name="Forme libre : forme 295998255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6" name="Forme libre : forme 295998256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7" name="Forme libre : forme 295998257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8" name="Forme libre : forme 295998258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59" name="Forme libre : forme 295998259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0" name="Forme libre : forme 295998260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1" name="Forme libre : forme 295998261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2" name="Forme libre : forme 295998262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3" name="Forme libre : forme 295998263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4" name="Forme libre : forme 295998264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5" name="Forme libre : forme 295998265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66" name="Forme libre : forme 295998266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84EDA30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">
                        <v:shape id="Forme libre : forme 1380685622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380685623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">
                        <v:shape id="Forme libre : forme 1380685625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380685626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380685627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380685628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380685629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380685630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380685631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776313216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776313217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776313218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776313219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776313220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776313221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776313222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776313223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776313224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776313225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776313226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776313227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776313228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776313229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776313230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776313232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776313233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776313234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776313235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776313236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776313237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776313238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776313239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776313240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776313241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776313242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776313243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776313244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776313245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776313246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776313247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776313248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776313249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776313250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776313251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776313252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776313253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776313254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776313255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776313256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776313257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776313258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776313259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776313260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776313261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776313262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776313263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776313264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776313265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776313266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776313267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776313268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776313269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776313270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776313271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776313272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776313273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776313274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776313275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776313276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776313277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776313278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776313279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295998208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295998209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295998210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295998211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295998212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295998213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295998214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295998215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295998216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295998217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295998218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295998219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295998220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295998221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295998222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295998223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295998224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295998225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295998226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295998227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295998228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295998229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295998230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295998231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295998232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295998233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295998234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295998235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295998236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295998237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295998238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295998239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295998240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295998242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295998243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295998244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295998245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295998246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295998247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295998248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295998249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295998250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295998251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295998252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295998253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295998254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295998255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295998256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295998257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295998258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295998259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295998260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295998261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295998262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295998263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295998264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295998265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295998266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E7F6FE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43FB2D37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160260A3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744215E4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264ED360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3877C0B5" wp14:editId="6528AD4E">
                      <wp:extent cx="2054311" cy="1829458"/>
                      <wp:effectExtent l="0" t="0" r="3175" b="0"/>
                      <wp:docPr id="295998267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295998268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295998269" name="Forme libre : forme 295998269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295998270" name="Forme libre : forme 295998270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295998271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153" name="Forme libre : forme 1153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4" name="Forme libre : forme 1154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5" name="Forme libre : forme 1155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6" name="Forme libre : forme 1156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7" name="Forme libre : forme 1157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8" name="Forme libre : forme 1158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59" name="Forme libre : forme 1159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0" name="Forme libre : forme 1160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1" name="Forme libre : forme 1161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2" name="Forme libre : forme 1162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3" name="Forme libre : forme 1163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4" name="Forme libre : forme 1164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5" name="Forme libre : forme 1165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6" name="Forme libre : forme 1166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7" name="Forme libre : forme 1167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8" name="Forme libre : forme 1168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69" name="Forme libre : forme 1169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0" name="Forme libre : forme 1170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1" name="Forme libre : forme 1171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2" name="Forme libre : forme 1172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3" name="Forme libre : forme 1173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4" name="Forme libre : forme 1174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5" name="Forme libre : forme 1175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6" name="Forme libre : forme 1176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7" name="Forme libre : forme 1177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8" name="Forme libre : forme 1178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79" name="Forme libre : forme 1179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0" name="Forme libre : forme 1180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1" name="Forme libre : forme 1181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2" name="Forme libre : forme 1182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3" name="Forme libre : forme 1183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4" name="Forme libre : forme 1184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5" name="Forme libre : forme 1185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6" name="Forme libre : forme 1186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7" name="Forme libre : forme 1187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8" name="Forme libre : forme 1188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89" name="Forme libre : forme 1189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0" name="Forme libre : forme 1190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1" name="Forme libre : forme 1191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2" name="Forme libre : forme 1192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3" name="Forme libre : forme 1193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4" name="Forme libre : forme 1194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5" name="Forme libre : forme 1195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6" name="Forme libre : forme 1196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7" name="Forme libre : forme 1197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8" name="Forme libre : forme 1198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99" name="Forme libre : forme 1199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0" name="Forme libre : forme 1200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1" name="Forme libre : forme 1201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2" name="Forme libre : forme 1202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3" name="Forme libre : forme 1203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4" name="Forme libre : forme 1204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5" name="Forme libre : forme 1205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6" name="Forme libre : forme 1206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7" name="Forme libre : forme 1207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8" name="Forme libre : forme 1208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09" name="Forme libre : forme 1209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0" name="Forme libre : forme 1210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1" name="Forme libre : forme 1211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2" name="Forme libre : forme 1212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3" name="Forme libre : forme 1213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4" name="Forme libre : forme 1214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15" name="Forme libre : forme 1215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44" name="Forme libre : forme 1344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45" name="Forme libre : forme 1345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46" name="Forme libre : forme 1346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47" name="Forme libre : forme 1347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48" name="Forme libre : forme 1348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49" name="Forme libre : forme 1349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0" name="Forme libre : forme 1350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1" name="Forme libre : forme 1351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2" name="Forme libre : forme 1352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3" name="Forme libre : forme 1353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4" name="Forme libre : forme 1354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5" name="Forme libre : forme 1355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6" name="Forme libre : forme 1356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7" name="Forme libre : forme 1357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8" name="Forme libre : forme 1358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59" name="Forme libre : forme 1359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0" name="Forme libre : forme 1360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1" name="Forme libre : forme 1361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3" name="Forme libre : forme 1363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4" name="Forme libre : forme 1364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5" name="Forme libre : forme 1365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6" name="Forme libre : forme 1366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7" name="Forme libre : forme 1367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8" name="Forme libre : forme 1368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69" name="Forme libre : forme 1369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0" name="Forme libre : forme 1370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1" name="Forme libre : forme 1371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2" name="Forme libre : forme 1372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3" name="Forme libre : forme 1373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4" name="Forme libre : forme 1374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5" name="Forme libre : forme 1375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6" name="Forme libre : forme 1376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7" name="Forme libre : forme 1377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8" name="Forme libre : forme 1378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79" name="Forme libre : forme 1379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0" name="Forme libre : forme 1380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1" name="Forme libre : forme 1381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2" name="Forme libre : forme 1382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3" name="Forme libre : forme 1383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4" name="Forme libre : forme 1384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5" name="Forme libre : forme 1385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6" name="Forme libre : forme 1386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" name="Forme libre : forme 1387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8" name="Forme libre : forme 1388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9" name="Forme libre : forme 1389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0" name="Forme libre : forme 1390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1" name="Forme libre : forme 1391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2" name="Forme libre : forme 1392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3" name="Forme libre : forme 1393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4" name="Forme libre : forme 1394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5" name="Forme libre : forme 1395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6" name="Forme libre : forme 1396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7" name="Forme libre : forme 1397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8" name="Forme libre : forme 1398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99" name="Forme libre : forme 1399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0" name="Forme libre : forme 1400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1" name="Forme libre : forme 1401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" name="Forme libre : forme 1402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3" name="Forme libre : forme 1403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4" name="Forme libre : forme 1404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5" name="Forme libre : forme 1405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6" name="Forme libre : forme 1406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7" name="Forme libre : forme 1407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16" name="Forme libre : forme 1296828416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17" name="Forme libre : forme 1296828417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289DD77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">
                        <v:shape id="Forme libre : forme 295998269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295998270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">
                        <v:shape id="Forme libre : forme 1153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154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155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156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157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158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159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160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161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162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163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164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165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166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167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168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169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170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171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172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173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174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175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176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177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178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179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180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181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182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183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184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185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186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187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1188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1189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1190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1191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1192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1193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1194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1195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1196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1197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1198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1199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1200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1201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1202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1203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1204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1205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1206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1207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1208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1209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1210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1211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1212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1213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1214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1215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1344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1345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1346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1347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1348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1349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1350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1351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352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1353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354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1355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1356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1357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358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359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1360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1361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1363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1364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1365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1366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1367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1368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1369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1370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1371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372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1373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1374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1375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1376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1377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1378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1379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380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381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382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383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384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385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386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387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388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389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390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391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392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393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394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395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396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397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398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399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400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401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402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403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404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405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406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407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296828416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296828417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C7542" w:rsidRPr="00E2198B" w14:paraId="5790411C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2F44105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61329584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6C9EDB97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255B2C9D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35CB4725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648D6319" wp14:editId="1F1FA727">
                      <wp:extent cx="2054311" cy="1829458"/>
                      <wp:effectExtent l="0" t="0" r="3175" b="0"/>
                      <wp:docPr id="1296828418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296828419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296828420" name="Forme libre : forme 1296828420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1" name="Forme libre : forme 1296828421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296828422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296828423" name="Forme libre : forme 1296828423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4" name="Forme libre : forme 1296828424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5" name="Forme libre : forme 1296828425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6" name="Forme libre : forme 1296828426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7" name="Forme libre : forme 1296828427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8" name="Forme libre : forme 1296828428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29" name="Forme libre : forme 1296828429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0" name="Forme libre : forme 1296828430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1" name="Forme libre : forme 1296828431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2" name="Forme libre : forme 1296828432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3" name="Forme libre : forme 1296828433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4" name="Forme libre : forme 1296828434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5" name="Forme libre : forme 1296828435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6" name="Forme libre : forme 1296828436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7" name="Forme libre : forme 1296828437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8" name="Forme libre : forme 1296828438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39" name="Forme libre : forme 1296828439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0" name="Forme libre : forme 1296828440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1" name="Forme libre : forme 1296828441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2" name="Forme libre : forme 1296828442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3" name="Forme libre : forme 1296828443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4" name="Forme libre : forme 1296828444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5" name="Forme libre : forme 1296828445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6" name="Forme libre : forme 1296828446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7" name="Forme libre : forme 1296828447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8" name="Forme libre : forme 1296828448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49" name="Forme libre : forme 1296828449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0" name="Forme libre : forme 1296828450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1" name="Forme libre : forme 1296828451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2" name="Forme libre : forme 1296828452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3" name="Forme libre : forme 1296828453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4" name="Forme libre : forme 1296828454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5" name="Forme libre : forme 1296828455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6" name="Forme libre : forme 1296828456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7" name="Forme libre : forme 1296828457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8" name="Forme libre : forme 1296828458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59" name="Forme libre : forme 1296828459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0" name="Forme libre : forme 1296828460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1" name="Forme libre : forme 1296828461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2" name="Forme libre : forme 1296828462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3" name="Forme libre : forme 1296828463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4" name="Forme libre : forme 1296828464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5" name="Forme libre : forme 1296828465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6" name="Forme libre : forme 1296828466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7" name="Forme libre : forme 1296828467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8" name="Forme libre : forme 1296828468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69" name="Forme libre : forme 1296828469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0" name="Forme libre : forme 1296828470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1" name="Forme libre : forme 1296828471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2" name="Forme libre : forme 1296828472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3" name="Forme libre : forme 1296828473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4" name="Forme libre : forme 1296828474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5" name="Forme libre : forme 1296828475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6" name="Forme libre : forme 1296828476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7" name="Forme libre : forme 1296828477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296828479" name="Forme libre : forme 1296828479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096" name="Forme libre : forme 1748084096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097" name="Forme libre : forme 1748084097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098" name="Forme libre : forme 1748084098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099" name="Forme libre : forme 1748084099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0" name="Forme libre : forme 1748084100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1" name="Forme libre : forme 1748084101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2" name="Forme libre : forme 1748084102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3" name="Forme libre : forme 1748084103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4" name="Forme libre : forme 1748084104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5" name="Forme libre : forme 1748084105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6" name="Forme libre : forme 1748084106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7" name="Forme libre : forme 1748084107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8" name="Forme libre : forme 1748084108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09" name="Forme libre : forme 1748084109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0" name="Forme libre : forme 1748084110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1" name="Forme libre : forme 1748084111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2" name="Forme libre : forme 1748084112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3" name="Forme libre : forme 1748084113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4" name="Forme libre : forme 1748084114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5" name="Forme libre : forme 1748084115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6" name="Forme libre : forme 1748084116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7" name="Forme libre : forme 1748084117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8" name="Forme libre : forme 1748084118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19" name="Forme libre : forme 1748084119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0" name="Forme libre : forme 1748084120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1" name="Forme libre : forme 1748084121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2" name="Forme libre : forme 1748084122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3" name="Forme libre : forme 1748084123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4" name="Forme libre : forme 1748084124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5" name="Forme libre : forme 1748084125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6" name="Forme libre : forme 1748084126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7" name="Forme libre : forme 1748084127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8" name="Forme libre : forme 1748084128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29" name="Forme libre : forme 1748084129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1" name="Forme libre : forme 1748084131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2" name="Forme libre : forme 1748084132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3" name="Forme libre : forme 1748084133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4" name="Forme libre : forme 1748084134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5" name="Forme libre : forme 1748084135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6" name="Forme libre : forme 1748084136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7" name="Forme libre : forme 1748084137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8" name="Forme libre : forme 1748084138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39" name="Forme libre : forme 1748084139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0" name="Forme libre : forme 1748084140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1" name="Forme libre : forme 1748084141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2" name="Forme libre : forme 1748084142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3" name="Forme libre : forme 1748084143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4" name="Forme libre : forme 1748084144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5" name="Forme libre : forme 1748084145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6" name="Forme libre : forme 1748084146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7" name="Forme libre : forme 1748084147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8" name="Forme libre : forme 1748084148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49" name="Forme libre : forme 1748084149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0" name="Forme libre : forme 1748084150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1" name="Forme libre : forme 1748084151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2" name="Forme libre : forme 1748084152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3" name="Forme libre : forme 1748084153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4" name="Forme libre : forme 1748084154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5" name="Forme libre : forme 1748084155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6" name="Forme libre : forme 1748084156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7" name="Forme libre : forme 1748084157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8" name="Forme libre : forme 1748084158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748084159" name="Forme libre : forme 1748084159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68" name="Forme libre : forme 1387602368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69" name="Forme libre : forme 1387602369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0" name="Forme libre : forme 1387602370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1" name="Forme libre : forme 1387602371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2" name="Forme libre : forme 1387602372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4" name="Forme libre : forme 1387602374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5" name="Forme libre : forme 1387602375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6" name="Forme libre : forme 1387602376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77" name="Forme libre : forme 1387602377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236DB8C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">
                        <v:shape id="Forme libre : forme 1296828420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296828421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">
                        <v:shape id="Forme libre : forme 1296828423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296828424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296828425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296828426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296828427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296828428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296828429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296828430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296828431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296828432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296828433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296828434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296828435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296828436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296828437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296828438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296828439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296828440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296828441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296828442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296828443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296828444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296828445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296828446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296828447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296828448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296828449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296828450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296828451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296828452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296828453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296828454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296828455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296828456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296828457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1296828458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1296828459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1296828460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1296828461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1296828462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1296828463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1296828464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1296828465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1296828466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1296828467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1296828468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1296828469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1296828470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1296828471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1296828472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1296828473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1296828474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1296828475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1296828476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1296828477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1296828479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1748084096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1748084097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1748084098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1748084099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1748084100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1748084101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1748084102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1748084103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1748084104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1748084105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1748084106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1748084107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1748084108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1748084109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1748084110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748084111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1748084112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748084113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1748084114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1748084115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1748084116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748084117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748084118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1748084119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1748084120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1748084121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1748084122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1748084123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1748084124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1748084125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1748084126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1748084127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1748084128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1748084129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748084131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1748084132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1748084133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1748084134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1748084135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1748084136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1748084137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1748084138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748084139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748084140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748084141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748084142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748084143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748084144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748084145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748084146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748084147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748084148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748084149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748084150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748084151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748084152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748084153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748084154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748084155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748084156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748084157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748084158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748084159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387602368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387602369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387602370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387602371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387602372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387602374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387602375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387602376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387602377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75348D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56DE474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13E2312D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678548B6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7F436540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1C5C3A51" wp14:editId="19360347">
                      <wp:extent cx="2054311" cy="1829458"/>
                      <wp:effectExtent l="0" t="0" r="3175" b="0"/>
                      <wp:docPr id="1387602378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387602379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387602380" name="Forme libre : forme 1387602380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1" name="Forme libre : forme 1387602381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387602382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387602383" name="Forme libre : forme 1387602383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4" name="Forme libre : forme 1387602384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5" name="Forme libre : forme 1387602385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6" name="Forme libre : forme 1387602386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7" name="Forme libre : forme 1387602387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8" name="Forme libre : forme 1387602388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89" name="Forme libre : forme 1387602389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0" name="Forme libre : forme 1387602390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1" name="Forme libre : forme 1387602391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2" name="Forme libre : forme 1387602392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3" name="Forme libre : forme 1387602393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4" name="Forme libre : forme 1387602394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5" name="Forme libre : forme 1387602395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6" name="Forme libre : forme 1387602396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7" name="Forme libre : forme 1387602397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8" name="Forme libre : forme 1387602398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399" name="Forme libre : forme 1387602399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0" name="Forme libre : forme 1387602400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1" name="Forme libre : forme 1387602401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2" name="Forme libre : forme 1387602402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3" name="Forme libre : forme 1387602403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4" name="Forme libre : forme 1387602404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5" name="Forme libre : forme 1387602405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6" name="Forme libre : forme 1387602406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7" name="Forme libre : forme 1387602407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8" name="Forme libre : forme 1387602408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09" name="Forme libre : forme 1387602409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0" name="Forme libre : forme 1387602410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1" name="Forme libre : forme 1387602411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2" name="Forme libre : forme 1387602412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3" name="Forme libre : forme 1387602413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4" name="Forme libre : forme 1387602414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5" name="Forme libre : forme 1387602415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6" name="Forme libre : forme 1387602416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7" name="Forme libre : forme 1387602417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8" name="Forme libre : forme 1387602418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19" name="Forme libre : forme 1387602419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0" name="Forme libre : forme 1387602420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1" name="Forme libre : forme 1387602421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2" name="Forme libre : forme 1387602422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3" name="Forme libre : forme 1387602423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4" name="Forme libre : forme 1387602424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5" name="Forme libre : forme 1387602425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6" name="Forme libre : forme 1387602426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7" name="Forme libre : forme 1387602427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8" name="Forme libre : forme 1387602428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29" name="Forme libre : forme 1387602429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30" name="Forme libre : forme 1387602430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387602431" name="Forme libre : forme 1387602431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04" name="Forme libre : forme 1850450304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05" name="Forme libre : forme 1850450305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06" name="Forme libre : forme 1850450306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07" name="Forme libre : forme 1850450307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08" name="Forme libre : forme 1850450308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09" name="Forme libre : forme 1850450309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0" name="Forme libre : forme 1850450310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1" name="Forme libre : forme 1850450311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2" name="Forme libre : forme 1850450312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3" name="Forme libre : forme 1850450313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4" name="Forme libre : forme 1850450314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5" name="Forme libre : forme 1850450315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6" name="Forme libre : forme 1850450316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7" name="Forme libre : forme 1850450317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8" name="Forme libre : forme 1850450318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19" name="Forme libre : forme 1850450319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0" name="Forme libre : forme 1850450320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1" name="Forme libre : forme 1850450321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2" name="Forme libre : forme 1850450322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3" name="Forme libre : forme 1850450323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4" name="Forme libre : forme 1850450324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5" name="Forme libre : forme 1850450325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6" name="Forme libre : forme 1850450326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8" name="Forme libre : forme 1850450328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29" name="Forme libre : forme 1850450329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0" name="Forme libre : forme 1850450330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1" name="Forme libre : forme 1850450331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2" name="Forme libre : forme 1850450332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3" name="Forme libre : forme 1850450333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4" name="Forme libre : forme 1850450334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5" name="Forme libre : forme 1850450335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6" name="Forme libre : forme 1850450336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7" name="Forme libre : forme 1850450337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8" name="Forme libre : forme 1850450338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39" name="Forme libre : forme 1850450339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0" name="Forme libre : forme 1850450340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1" name="Forme libre : forme 1850450341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2" name="Forme libre : forme 1850450342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3" name="Forme libre : forme 1850450343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4" name="Forme libre : forme 1850450344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5" name="Forme libre : forme 1850450345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6" name="Forme libre : forme 1850450346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7" name="Forme libre : forme 1850450347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8" name="Forme libre : forme 1850450348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49" name="Forme libre : forme 1850450349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0" name="Forme libre : forme 1850450350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1" name="Forme libre : forme 1850450351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2" name="Forme libre : forme 1850450352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3" name="Forme libre : forme 1850450353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4" name="Forme libre : forme 1850450354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5" name="Forme libre : forme 1850450355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6" name="Forme libre : forme 1850450356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7" name="Forme libre : forme 1850450357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8" name="Forme libre : forme 1850450358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59" name="Forme libre : forme 1850450359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0" name="Forme libre : forme 1850450360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1" name="Forme libre : forme 1850450361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2" name="Forme libre : forme 1850450362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3" name="Forme libre : forme 1850450363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4" name="Forme libre : forme 1850450364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5" name="Forme libre : forme 1850450365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6" name="Forme libre : forme 1850450366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50450367" name="Forme libre : forme 1850450367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24" name="Forme libre : forme 1812077824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25" name="Forme libre : forme 1812077825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26" name="Forme libre : forme 1812077826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27" name="Forme libre : forme 1812077827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28" name="Forme libre : forme 1812077828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29" name="Forme libre : forme 1812077829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0" name="Forme libre : forme 1812077830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1" name="Forme libre : forme 1812077831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2" name="Forme libre : forme 1812077832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3" name="Forme libre : forme 1812077833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4" name="Forme libre : forme 1812077834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5" name="Forme libre : forme 1812077835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6" name="Forme libre : forme 1812077836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7" name="Forme libre : forme 1812077837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8" name="Forme libre : forme 1812077838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39" name="Forme libre : forme 1812077839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139FD8CA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">
                        <v:shape id="Forme libre : forme 1387602380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387602381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">
                        <v:shape id="Forme libre : forme 1387602383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387602384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387602385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387602386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387602387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387602388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387602389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387602390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387602391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387602392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387602393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387602394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387602395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387602396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387602397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387602398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387602399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387602400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387602401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387602402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387602403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387602404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387602405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387602406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387602407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387602408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387602409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387602410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387602411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387602412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387602413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387602414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387602415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387602416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387602417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1387602418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1387602419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1387602420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1387602421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1387602422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1387602423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1387602424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1387602425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1387602426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1387602427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1387602428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1387602429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1387602430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1387602431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1850450304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1850450305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1850450306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1850450307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1850450308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1850450309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1850450310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1850450311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1850450312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1850450313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1850450314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1850450315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1850450316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1850450317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1850450318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1850450319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1850450320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1850450321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1850450322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1850450323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1850450324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1850450325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850450326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1850450328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850450329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1850450330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1850450331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1850450332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850450333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850450334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1850450335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1850450336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1850450337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1850450338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1850450339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1850450340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1850450341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1850450342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1850450343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1850450344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1850450345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850450346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1850450347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1850450348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1850450349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1850450350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1850450351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1850450352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1850450353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850450354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850450355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850450356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850450357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850450358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850450359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850450360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850450361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850450362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850450363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850450364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850450365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850450366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850450367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812077824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812077825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812077826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812077827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812077828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812077829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812077830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812077831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812077832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812077833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812077834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812077835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812077836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812077837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812077838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812077839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541EA88F" w14:textId="77777777" w:rsidR="006C7542" w:rsidRDefault="006C7542" w:rsidP="006C7542">
      <w:pPr>
        <w:jc w:val="left"/>
      </w:pP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14DAB004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37356A8A" w14:textId="77777777" w:rsidR="006C7542" w:rsidRDefault="006C7542" w:rsidP="003C1F2A">
            <w:pPr>
              <w:pStyle w:val="Sous-titredimensionB"/>
            </w:pPr>
            <w:r w:rsidRPr="00EC079C">
              <w:lastRenderedPageBreak/>
              <w:t>Santé physique</w:t>
            </w:r>
          </w:p>
          <w:p w14:paraId="1744FBE3" w14:textId="77777777" w:rsidR="006C7542" w:rsidRDefault="006C7542" w:rsidP="003C1F2A">
            <w:pPr>
              <w:pStyle w:val="Notesatelier"/>
            </w:pPr>
          </w:p>
          <w:p w14:paraId="4C7FFF71" w14:textId="77777777" w:rsidR="006C7542" w:rsidRDefault="006C7542" w:rsidP="003C1F2A">
            <w:pPr>
              <w:pStyle w:val="Notesatelier"/>
            </w:pPr>
            <w:r>
              <w:t>E</w:t>
            </w:r>
            <w:r w:rsidRPr="00EC079C">
              <w:t>n 2050, l'élévation des températures provoquerait l'émergence de maladies infectieuses en Bretagne et une augmentation des quantités de pollens allergisants dans l'atmosphère</w:t>
            </w:r>
            <w:r>
              <w:t>.</w:t>
            </w:r>
          </w:p>
          <w:p w14:paraId="657772EE" w14:textId="77777777" w:rsidR="006C7542" w:rsidRPr="00EC079C" w:rsidRDefault="006C7542" w:rsidP="003C1F2A">
            <w:pPr>
              <w:pStyle w:val="Questionbien"/>
            </w:pPr>
          </w:p>
          <w:p w14:paraId="32810F58" w14:textId="77777777" w:rsidR="006C7542" w:rsidRPr="00EC079C" w:rsidRDefault="006C7542" w:rsidP="003C1F2A">
            <w:pPr>
              <w:pStyle w:val="Questionbien"/>
            </w:pPr>
            <w:r w:rsidRPr="00EC079C">
              <w:t>Et si l’augmentation des pathologies liées aux vagues de chaleur devenait un problème de santé publique majeur</w:t>
            </w:r>
            <w:r w:rsidRPr="00EC079C">
              <w:rPr>
                <w:rFonts w:ascii="Calibri" w:hAnsi="Calibri" w:cs="Calibri"/>
              </w:rPr>
              <w:t> </w:t>
            </w:r>
            <w:r w:rsidRPr="00EC079C">
              <w:t>?</w:t>
            </w:r>
          </w:p>
          <w:p w14:paraId="1C36789D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  <w:r w:rsidRPr="00EC079C">
              <w:t>Et si le nombre de personnes allergiques atteint les 50</w:t>
            </w:r>
            <w:r w:rsidRPr="00EC079C">
              <w:rPr>
                <w:rFonts w:ascii="Calibri" w:hAnsi="Calibri" w:cs="Calibri"/>
              </w:rPr>
              <w:t> </w:t>
            </w:r>
            <w:r w:rsidRPr="00EC079C">
              <w:t>%</w:t>
            </w:r>
            <w:r w:rsidRPr="00EC079C">
              <w:rPr>
                <w:rFonts w:ascii="Calibri" w:hAnsi="Calibri" w:cs="Calibri"/>
              </w:rPr>
              <w:t> </w:t>
            </w:r>
            <w:r w:rsidRPr="00EC079C"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BDEA1C" w14:textId="77777777" w:rsidR="006C7542" w:rsidRDefault="006C7542" w:rsidP="003C1F2A">
            <w:pPr>
              <w:pStyle w:val="Sous-titredimensionB"/>
            </w:pPr>
            <w:r w:rsidRPr="00EC079C">
              <w:t>Santé mentale</w:t>
            </w:r>
          </w:p>
          <w:p w14:paraId="40CB3486" w14:textId="77777777" w:rsidR="006C7542" w:rsidRDefault="006C7542" w:rsidP="003C1F2A">
            <w:pPr>
              <w:pStyle w:val="Notesatelier"/>
            </w:pPr>
          </w:p>
          <w:p w14:paraId="4EAAD85D" w14:textId="77777777" w:rsidR="006C7542" w:rsidRPr="00EC079C" w:rsidRDefault="006C7542" w:rsidP="003C1F2A">
            <w:pPr>
              <w:pStyle w:val="Notesatelier"/>
            </w:pPr>
            <w:r w:rsidRPr="00EC079C">
              <w:t>D’ici 2050, le sentiment d’impuissance face aux conséquences catastrophiques du changement climatique et à la perte de patrimoine naturel pourrait conduire à une augmentation des problèmes liés à la santé mentale</w:t>
            </w:r>
            <w:r>
              <w:rPr>
                <w:b w:val="0"/>
                <w:bCs w:val="0"/>
                <w:i/>
                <w:iCs/>
              </w:rPr>
              <w:t>.</w:t>
            </w:r>
          </w:p>
          <w:p w14:paraId="0B3B3FE8" w14:textId="77777777" w:rsidR="006C7542" w:rsidRPr="00EC079C" w:rsidRDefault="006C7542" w:rsidP="003C1F2A">
            <w:pPr>
              <w:pStyle w:val="Questionbien"/>
            </w:pPr>
            <w:r w:rsidRPr="00EC079C">
              <w:t>Et si le nombre de comportements violents ou agressifs augmentaient lors des vagues de chaleur</w:t>
            </w:r>
            <w:r w:rsidRPr="00EC079C">
              <w:rPr>
                <w:rFonts w:ascii="Calibri" w:hAnsi="Calibri" w:cs="Calibri"/>
              </w:rPr>
              <w:t> </w:t>
            </w:r>
            <w:r w:rsidRPr="00EC079C">
              <w:t>?</w:t>
            </w:r>
          </w:p>
          <w:p w14:paraId="7B0F4BC5" w14:textId="77777777" w:rsidR="006C7542" w:rsidRPr="00E2198B" w:rsidRDefault="006C7542" w:rsidP="003C1F2A">
            <w:pPr>
              <w:pStyle w:val="Questionbien"/>
            </w:pPr>
            <w:r w:rsidRPr="00EC079C">
              <w:t>Et si la santé mentale de la population se dégradait fortement</w:t>
            </w:r>
            <w:r w:rsidRPr="00EC079C">
              <w:rPr>
                <w:rFonts w:ascii="Calibri" w:hAnsi="Calibri" w:cs="Calibri"/>
              </w:rPr>
              <w:t> </w:t>
            </w:r>
            <w:r w:rsidRPr="00EC079C">
              <w:t>?</w:t>
            </w:r>
          </w:p>
        </w:tc>
      </w:tr>
      <w:tr w:rsidR="006C7542" w:rsidRPr="00E2198B" w14:paraId="4E927C71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249F4F37" w14:textId="77777777" w:rsidR="006C7542" w:rsidRDefault="006C7542" w:rsidP="003C1F2A">
            <w:pPr>
              <w:pStyle w:val="Sous-titredimensionB"/>
            </w:pPr>
            <w:r w:rsidRPr="00EC079C">
              <w:t>Accès aux sites naturels, loisirs...  (aménités)</w:t>
            </w:r>
          </w:p>
          <w:p w14:paraId="0EAEA895" w14:textId="77777777" w:rsidR="006C7542" w:rsidRDefault="006C7542" w:rsidP="003C1F2A">
            <w:pPr>
              <w:pStyle w:val="Notesatelier"/>
            </w:pPr>
          </w:p>
          <w:p w14:paraId="5D860710" w14:textId="77777777" w:rsidR="006C7542" w:rsidRDefault="006C7542" w:rsidP="003C1F2A">
            <w:pPr>
              <w:pStyle w:val="Questionbien"/>
              <w:rPr>
                <w:rFonts w:eastAsia="NSimSun" w:cs="Arial"/>
                <w:b w:val="0"/>
                <w:bCs/>
                <w:i/>
                <w:iCs w:val="0"/>
                <w:color w:val="auto"/>
                <w:kern w:val="2"/>
                <w:sz w:val="22"/>
                <w:szCs w:val="28"/>
              </w:rPr>
            </w:pPr>
            <w:r w:rsidRPr="00EC079C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En 2050, la qualité des zones de pêche à pied et de baignade pourrait se voir dégradée, notamment par le développement de germes microbiens, d’algues toxiques, des méduses.</w:t>
            </w:r>
          </w:p>
          <w:p w14:paraId="79C9CDB8" w14:textId="77777777" w:rsidR="006C7542" w:rsidRDefault="006C7542" w:rsidP="003C1F2A">
            <w:pPr>
              <w:pStyle w:val="Questionbien"/>
            </w:pPr>
          </w:p>
          <w:p w14:paraId="4DE61509" w14:textId="77777777" w:rsidR="006C7542" w:rsidRDefault="006C7542" w:rsidP="003C1F2A">
            <w:pPr>
              <w:pStyle w:val="Questionbien"/>
            </w:pPr>
          </w:p>
          <w:p w14:paraId="0EC1EA97" w14:textId="77777777" w:rsidR="006C7542" w:rsidRDefault="006C7542" w:rsidP="003C1F2A">
            <w:pPr>
              <w:pStyle w:val="Questionbien"/>
            </w:pPr>
            <w:r>
              <w:t>Et si la pêche à pied devait être très sévèrement réglementée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4051610C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l’accès aux sites de baignade était fermé une partie de l’été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04DA10" w14:textId="77777777" w:rsidR="006C7542" w:rsidRDefault="006C7542" w:rsidP="003C1F2A">
            <w:pPr>
              <w:pStyle w:val="Sous-titredimensionB"/>
            </w:pPr>
            <w:r w:rsidRPr="00EC079C">
              <w:t>Sécurité - Éducation aux risques</w:t>
            </w:r>
          </w:p>
          <w:p w14:paraId="0E2E3CFB" w14:textId="77777777" w:rsidR="006C7542" w:rsidRDefault="006C7542" w:rsidP="003C1F2A">
            <w:pPr>
              <w:pStyle w:val="Notesatelier"/>
            </w:pPr>
          </w:p>
          <w:p w14:paraId="1EE62042" w14:textId="77777777" w:rsidR="006C7542" w:rsidRDefault="006C7542" w:rsidP="003C1F2A">
            <w:pPr>
              <w:pStyle w:val="Notesatelier"/>
            </w:pPr>
            <w:r w:rsidRPr="00EC079C">
              <w:t>En 2050, la sensibilisation des populations aux risques devra être plus performante.</w:t>
            </w:r>
          </w:p>
          <w:p w14:paraId="7D704ADB" w14:textId="77777777" w:rsidR="006C7542" w:rsidRDefault="006C7542" w:rsidP="003C1F2A">
            <w:pPr>
              <w:pStyle w:val="Questionbien"/>
            </w:pPr>
          </w:p>
          <w:p w14:paraId="57F4AD51" w14:textId="77777777" w:rsidR="006C7542" w:rsidRDefault="006C7542" w:rsidP="003C1F2A">
            <w:pPr>
              <w:pStyle w:val="Questionbien"/>
            </w:pPr>
          </w:p>
          <w:p w14:paraId="60A9DCB5" w14:textId="77777777" w:rsidR="006C7542" w:rsidRPr="00EC079C" w:rsidRDefault="006C7542" w:rsidP="003C1F2A">
            <w:pPr>
              <w:pStyle w:val="Questionbien"/>
            </w:pPr>
          </w:p>
          <w:p w14:paraId="6F84F540" w14:textId="77777777" w:rsidR="006C7542" w:rsidRDefault="006C7542" w:rsidP="003C1F2A">
            <w:pPr>
              <w:pStyle w:val="Questionbien"/>
            </w:pPr>
            <w:r>
              <w:t>Et si les impacts du changement climatique étaient intégrés aux apprentissages dès l’école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5AC18EDC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les exercices de risque devenaient fréquents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50633C38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64BCD1D1" w14:textId="77777777" w:rsidR="006C7542" w:rsidRDefault="006C7542" w:rsidP="003C1F2A">
            <w:pPr>
              <w:pStyle w:val="Sous-titredimensionB"/>
            </w:pPr>
            <w:r w:rsidRPr="00EC079C">
              <w:t>Implication citoyenne et associative - Biodiversité</w:t>
            </w:r>
          </w:p>
          <w:p w14:paraId="3ACA25CE" w14:textId="77777777" w:rsidR="006C7542" w:rsidRDefault="006C7542" w:rsidP="003C1F2A"/>
          <w:p w14:paraId="7819125F" w14:textId="77777777" w:rsidR="006C7542" w:rsidRDefault="006C7542" w:rsidP="003C1F2A">
            <w:pPr>
              <w:pStyle w:val="Notesatelier"/>
            </w:pPr>
            <w:r>
              <w:t>En 2050, le changement climatique aura eu des conséquences perceptibles sur la biodiversité et les paysages.</w:t>
            </w:r>
          </w:p>
          <w:p w14:paraId="74E2ABBD" w14:textId="77777777" w:rsidR="006C7542" w:rsidRDefault="006C7542" w:rsidP="003C1F2A">
            <w:pPr>
              <w:pStyle w:val="Notesatelier"/>
            </w:pPr>
          </w:p>
          <w:p w14:paraId="36E35AC9" w14:textId="77777777" w:rsidR="006C7542" w:rsidRDefault="006C7542" w:rsidP="003C1F2A">
            <w:pPr>
              <w:pStyle w:val="Notesatelier"/>
            </w:pPr>
          </w:p>
          <w:p w14:paraId="4B1EA4DD" w14:textId="77777777" w:rsidR="006C7542" w:rsidRDefault="006C7542" w:rsidP="003C1F2A">
            <w:pPr>
              <w:pStyle w:val="Questionbien"/>
            </w:pPr>
          </w:p>
          <w:p w14:paraId="71A795F0" w14:textId="77777777" w:rsidR="006C7542" w:rsidRDefault="006C7542" w:rsidP="003C1F2A">
            <w:pPr>
              <w:pStyle w:val="Questionbien"/>
            </w:pPr>
            <w:r>
              <w:t>Et si l’augmentation des pathologies liées aux vagues de chaleur devenait un problème de santé publique majeure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4530085B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 nombre de personnes allergiques atteint les 50</w:t>
            </w:r>
            <w:r>
              <w:rPr>
                <w:rFonts w:ascii="Calibri" w:hAnsi="Calibri" w:cs="Calibri"/>
              </w:rPr>
              <w:t> </w:t>
            </w:r>
            <w:r>
              <w:t>%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BD61C0" w14:textId="77777777" w:rsidR="006C7542" w:rsidRDefault="006C7542" w:rsidP="003C1F2A">
            <w:pPr>
              <w:pStyle w:val="Sous-titredimensionB"/>
            </w:pPr>
            <w:r w:rsidRPr="00EC079C">
              <w:t>Biens de consommation et économie circulaire</w:t>
            </w:r>
          </w:p>
          <w:p w14:paraId="225BE2A9" w14:textId="77777777" w:rsidR="006C7542" w:rsidRDefault="006C7542" w:rsidP="003C1F2A">
            <w:pPr>
              <w:pStyle w:val="Notesatelier"/>
            </w:pPr>
          </w:p>
          <w:p w14:paraId="3A13340D" w14:textId="77777777" w:rsidR="006C7542" w:rsidRDefault="006C7542" w:rsidP="003C1F2A">
            <w:pPr>
              <w:pStyle w:val="Notesatelier"/>
            </w:pPr>
            <w:r w:rsidRPr="00EC079C">
              <w:t xml:space="preserve">En 2050, des difficultés d’approvisionnement pour certains équipements pourraient apparaître et favoriser le recyclage, l’économie circulaire, le </w:t>
            </w:r>
            <w:proofErr w:type="spellStart"/>
            <w:r w:rsidRPr="00EC079C">
              <w:t>low</w:t>
            </w:r>
            <w:proofErr w:type="spellEnd"/>
            <w:r w:rsidRPr="00EC079C">
              <w:t xml:space="preserve"> tech...</w:t>
            </w:r>
          </w:p>
          <w:p w14:paraId="0DC0BB94" w14:textId="77777777" w:rsidR="006C7542" w:rsidRPr="00EC079C" w:rsidRDefault="006C7542" w:rsidP="003C1F2A">
            <w:pPr>
              <w:pStyle w:val="Questionbien"/>
            </w:pPr>
          </w:p>
          <w:p w14:paraId="35E8E2F9" w14:textId="77777777" w:rsidR="006C7542" w:rsidRDefault="006C7542" w:rsidP="003C1F2A">
            <w:pPr>
              <w:pStyle w:val="Questionbien"/>
            </w:pPr>
            <w:r>
              <w:t>Et si l’économie circulaire et l’économie de la fonctionnalité était devenues majoritaires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42584BDD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des industries se réinstallaient massivement en Bretagne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</w:tbl>
    <w:p w14:paraId="0A0A0F82" w14:textId="77777777" w:rsidR="006C7542" w:rsidRDefault="006C7542" w:rsidP="006C7542">
      <w:pPr>
        <w:jc w:val="left"/>
        <w:rPr>
          <w:b/>
          <w:bCs/>
          <w:color w:val="598781" w:themeColor="accent6" w:themeShade="BF"/>
        </w:rPr>
      </w:pPr>
      <w:r>
        <w:br w:type="page"/>
      </w: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78DEA578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3F01959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3AD39D04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633B64EA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789B4344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48288A11" wp14:editId="56458EC2">
                      <wp:extent cx="2054311" cy="1829458"/>
                      <wp:effectExtent l="0" t="0" r="3175" b="0"/>
                      <wp:docPr id="1812077840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812077841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812077842" name="Forme libre : forme 1812077842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43" name="Forme libre : forme 1812077843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812077844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812077845" name="Forme libre : forme 1812077845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46" name="Forme libre : forme 1812077846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47" name="Forme libre : forme 1812077847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48" name="Forme libre : forme 1812077848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49" name="Forme libre : forme 1812077849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0" name="Forme libre : forme 1812077850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1" name="Forme libre : forme 1812077851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2" name="Forme libre : forme 1812077852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4" name="Forme libre : forme 1812077854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5" name="Forme libre : forme 1812077855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6" name="Forme libre : forme 1812077856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7" name="Forme libre : forme 1812077857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8" name="Forme libre : forme 1812077858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59" name="Forme libre : forme 1812077859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0" name="Forme libre : forme 1812077860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1" name="Forme libre : forme 1812077861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2" name="Forme libre : forme 1812077862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3" name="Forme libre : forme 1812077863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4" name="Forme libre : forme 1812077864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5" name="Forme libre : forme 1812077865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6" name="Forme libre : forme 1812077866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7" name="Forme libre : forme 1812077867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8" name="Forme libre : forme 1812077868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69" name="Forme libre : forme 1812077869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0" name="Forme libre : forme 1812077870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1" name="Forme libre : forme 1812077871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2" name="Forme libre : forme 1812077872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3" name="Forme libre : forme 1812077873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4" name="Forme libre : forme 1812077874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5" name="Forme libre : forme 1812077875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6" name="Forme libre : forme 1812077876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7" name="Forme libre : forme 1812077877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8" name="Forme libre : forme 1812077878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79" name="Forme libre : forme 1812077879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0" name="Forme libre : forme 1812077880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1" name="Forme libre : forme 1812077881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2" name="Forme libre : forme 1812077882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3" name="Forme libre : forme 1812077883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4" name="Forme libre : forme 1812077884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5" name="Forme libre : forme 1812077885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6" name="Forme libre : forme 1812077886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12077887" name="Forme libre : forme 1812077887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36" name="Forme libre : forme 714265536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37" name="Forme libre : forme 714265537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38" name="Forme libre : forme 714265538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39" name="Forme libre : forme 714265539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0" name="Forme libre : forme 714265540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1" name="Forme libre : forme 714265541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2" name="Forme libre : forme 714265542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3" name="Forme libre : forme 714265543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4" name="Forme libre : forme 714265544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5" name="Forme libre : forme 714265545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6" name="Forme libre : forme 714265546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7" name="Forme libre : forme 714265547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8" name="Forme libre : forme 714265548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49" name="Forme libre : forme 714265549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0" name="Forme libre : forme 714265550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1" name="Forme libre : forme 714265551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2" name="Forme libre : forme 714265552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3" name="Forme libre : forme 714265553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4" name="Forme libre : forme 714265554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5" name="Forme libre : forme 714265555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6" name="Forme libre : forme 714265556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7" name="Forme libre : forme 714265557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8" name="Forme libre : forme 714265558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59" name="Forme libre : forme 714265559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0" name="Forme libre : forme 714265560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1" name="Forme libre : forme 714265561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2" name="Forme libre : forme 714265562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3" name="Forme libre : forme 714265563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5" name="Forme libre : forme 714265565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6" name="Forme libre : forme 714265566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7" name="Forme libre : forme 714265567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8" name="Forme libre : forme 714265568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69" name="Forme libre : forme 714265569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0" name="Forme libre : forme 714265570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1" name="Forme libre : forme 714265571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2" name="Forme libre : forme 714265572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3" name="Forme libre : forme 714265573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4" name="Forme libre : forme 714265574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5" name="Forme libre : forme 714265575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6" name="Forme libre : forme 714265576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7" name="Forme libre : forme 714265577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8" name="Forme libre : forme 714265578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79" name="Forme libre : forme 714265579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0" name="Forme libre : forme 714265580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1" name="Forme libre : forme 714265581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2" name="Forme libre : forme 714265582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3" name="Forme libre : forme 714265583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4" name="Forme libre : forme 714265584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5" name="Forme libre : forme 714265585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6" name="Forme libre : forme 714265586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7" name="Forme libre : forme 714265587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8" name="Forme libre : forme 714265588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89" name="Forme libre : forme 714265589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0" name="Forme libre : forme 714265590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1" name="Forme libre : forme 714265591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2" name="Forme libre : forme 714265592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3" name="Forme libre : forme 714265593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4" name="Forme libre : forme 714265594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5" name="Forme libre : forme 714265595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6" name="Forme libre : forme 714265596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7" name="Forme libre : forme 714265597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8" name="Forme libre : forme 714265598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14265599" name="Forme libre : forme 714265599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68" name="Forme libre : forme 1131392768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69" name="Forme libre : forme 1131392769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0" name="Forme libre : forme 1131392770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1" name="Forme libre : forme 1131392771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2" name="Forme libre : forme 1131392772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3" name="Forme libre : forme 1131392773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4" name="Forme libre : forme 1131392774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5" name="Forme libre : forme 1131392775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6" name="Forme libre : forme 1131392776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7" name="Forme libre : forme 1131392777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8" name="Forme libre : forme 1131392778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79" name="Forme libre : forme 1131392779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0" name="Forme libre : forme 1131392780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1" name="Forme libre : forme 1131392781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2" name="Forme libre : forme 1131392782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3" name="Forme libre : forme 1131392783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4" name="Forme libre : forme 1131392784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5" name="Forme libre : forme 1131392785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6" name="Forme libre : forme 1131392786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7" name="Forme libre : forme 1131392787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8" name="Forme libre : forme 1131392788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89" name="Forme libre : forme 1131392789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90" name="Forme libre : forme 1131392790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F9FB5D1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">
                        <v:shape id="Forme libre : forme 1812077842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812077843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">
                        <v:shape id="Forme libre : forme 1812077845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812077846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812077847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812077848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812077849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812077850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812077851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812077852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812077854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812077855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812077856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812077857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812077858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812077859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812077860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812077861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812077862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812077863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812077864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812077865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812077866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812077867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812077868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812077869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812077870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812077871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812077872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812077873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812077874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812077875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812077876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812077877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812077878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812077879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812077880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1812077881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1812077882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1812077883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1812077884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1812077885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1812077886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1812077887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714265536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714265537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714265538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714265539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714265540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714265541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714265542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714265543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714265544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714265545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714265546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714265547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714265548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714265549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714265550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714265551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714265552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714265553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714265554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714265555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714265556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714265557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714265558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714265559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714265560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714265561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714265562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714265563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714265565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714265566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714265567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714265568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714265569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714265570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714265571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714265572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714265573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714265574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714265575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714265576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714265577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714265578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714265579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714265580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714265581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714265582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714265583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714265584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714265585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714265586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714265587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714265588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714265589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714265590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714265591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714265592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714265593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714265594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714265595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714265596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714265597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714265598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714265599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131392768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131392769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131392770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131392771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131392772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131392773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131392774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131392775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131392776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131392777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131392778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131392779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131392780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131392781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131392782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131392783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131392784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131392785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131392786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131392787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131392788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131392789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131392790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7074DF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304081E1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35C359C0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2256D964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4582877C" wp14:editId="3B94862D">
                      <wp:extent cx="2054311" cy="1829458"/>
                      <wp:effectExtent l="0" t="0" r="3175" b="0"/>
                      <wp:docPr id="1131392791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131392792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131392793" name="Forme libre : forme 1131392793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94" name="Forme libre : forme 1131392794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131392795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131392796" name="Forme libre : forme 1131392796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97" name="Forme libre : forme 1131392797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98" name="Forme libre : forme 1131392798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799" name="Forme libre : forme 1131392799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0" name="Forme libre : forme 1131392800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1" name="Forme libre : forme 1131392801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2" name="Forme libre : forme 1131392802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3" name="Forme libre : forme 1131392803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4" name="Forme libre : forme 1131392804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5" name="Forme libre : forme 1131392805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6" name="Forme libre : forme 1131392806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7" name="Forme libre : forme 1131392807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09" name="Forme libre : forme 1131392809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0" name="Forme libre : forme 1131392810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1" name="Forme libre : forme 1131392811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2" name="Forme libre : forme 1131392812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3" name="Forme libre : forme 1131392813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4" name="Forme libre : forme 1131392814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5" name="Forme libre : forme 1131392815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6" name="Forme libre : forme 1131392816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7" name="Forme libre : forme 1131392817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8" name="Forme libre : forme 1131392818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19" name="Forme libre : forme 1131392819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0" name="Forme libre : forme 1131392820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1" name="Forme libre : forme 1131392821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2" name="Forme libre : forme 1131392822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3" name="Forme libre : forme 1131392823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4" name="Forme libre : forme 1131392824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5" name="Forme libre : forme 1131392825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6" name="Forme libre : forme 1131392826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7" name="Forme libre : forme 1131392827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8" name="Forme libre : forme 1131392828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29" name="Forme libre : forme 1131392829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30" name="Forme libre : forme 1131392830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131392831" name="Forme libre : forme 1131392831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2" name="Forme libre : forme 310204672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3" name="Forme libre : forme 310204673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4" name="Forme libre : forme 310204674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5" name="Forme libre : forme 310204675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6" name="Forme libre : forme 310204676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7" name="Forme libre : forme 310204677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8" name="Forme libre : forme 310204678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79" name="Forme libre : forme 310204679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0" name="Forme libre : forme 310204680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1" name="Forme libre : forme 310204681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2" name="Forme libre : forme 310204682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3" name="Forme libre : forme 310204683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4" name="Forme libre : forme 310204684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5" name="Forme libre : forme 310204685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6" name="Forme libre : forme 310204686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7" name="Forme libre : forme 310204687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8" name="Forme libre : forme 310204688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89" name="Forme libre : forme 310204689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0" name="Forme libre : forme 310204690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1" name="Forme libre : forme 310204691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2" name="Forme libre : forme 310204692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3" name="Forme libre : forme 310204693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4" name="Forme libre : forme 310204694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5" name="Forme libre : forme 310204695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6" name="Forme libre : forme 310204696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7" name="Forme libre : forme 310204697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8" name="Forme libre : forme 310204698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699" name="Forme libre : forme 310204699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0" name="Forme libre : forme 310204700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1" name="Forme libre : forme 310204701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2" name="Forme libre : forme 310204702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3" name="Forme libre : forme 310204703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4" name="Forme libre : forme 310204704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5" name="Forme libre : forme 310204705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6" name="Forme libre : forme 310204706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7" name="Forme libre : forme 310204707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8" name="Forme libre : forme 310204708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09" name="Forme libre : forme 310204709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0" name="Forme libre : forme 310204710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1" name="Forme libre : forme 310204711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2" name="Forme libre : forme 310204712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3" name="Forme libre : forme 310204713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4" name="Forme libre : forme 310204714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5" name="Forme libre : forme 310204715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6" name="Forme libre : forme 310204716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7" name="Forme libre : forme 310204717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8" name="Forme libre : forme 310204718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19" name="Forme libre : forme 310204719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0" name="Forme libre : forme 310204720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1" name="Forme libre : forme 310204721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2" name="Forme libre : forme 310204722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3" name="Forme libre : forme 310204723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4" name="Forme libre : forme 310204724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5" name="Forme libre : forme 310204725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6" name="Forme libre : forme 310204726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7" name="Forme libre : forme 310204727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8" name="Forme libre : forme 310204728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29" name="Forme libre : forme 310204729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31" name="Forme libre : forme 310204731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32" name="Forme libre : forme 310204732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33" name="Forme libre : forme 310204733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34" name="Forme libre : forme 310204734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310204735" name="Forme libre : forme 310204735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0" name="Forme libre : forme 1402888960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1" name="Forme libre : forme 1402888961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2" name="Forme libre : forme 1402888962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3" name="Forme libre : forme 1402888963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4" name="Forme libre : forme 1402888964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5" name="Forme libre : forme 1402888965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6" name="Forme libre : forme 1402888966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7" name="Forme libre : forme 1402888967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8" name="Forme libre : forme 1402888968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69" name="Forme libre : forme 1402888969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0" name="Forme libre : forme 1402888970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1" name="Forme libre : forme 1402888971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2" name="Forme libre : forme 1402888972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3" name="Forme libre : forme 1402888973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4" name="Forme libre : forme 1402888974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5" name="Forme libre : forme 1402888975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7" name="Forme libre : forme 1402888977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8" name="Forme libre : forme 1402888978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79" name="Forme libre : forme 1402888979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0" name="Forme libre : forme 1402888980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1" name="Forme libre : forme 1402888981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2" name="Forme libre : forme 1402888982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3" name="Forme libre : forme 1402888983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4" name="Forme libre : forme 1402888984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5" name="Forme libre : forme 1402888985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6" name="Forme libre : forme 1402888986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7" name="Forme libre : forme 1402888987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8" name="Forme libre : forme 1402888988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89" name="Forme libre : forme 1402888989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90" name="Forme libre : forme 1402888990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11BCA9C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">
                        <v:shape id="Forme libre : forme 1131392793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131392794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">
                        <v:shape id="Forme libre : forme 1131392796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131392797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131392798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131392799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131392800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131392801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131392802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131392803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131392804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131392805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131392806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131392807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131392809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131392810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131392811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131392812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131392813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131392814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131392815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131392816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131392817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131392818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131392819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131392820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131392821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131392822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131392823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131392824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131392825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131392826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131392827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131392828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131392829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131392830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131392831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310204672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310204673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310204674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310204675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310204676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310204677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310204678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310204679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310204680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310204681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310204682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310204683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310204684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310204685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310204686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310204687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310204688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310204689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310204690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310204691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310204692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310204693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310204694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310204695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310204696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310204697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310204698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310204699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310204700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310204701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310204702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310204703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310204704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310204705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310204706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310204707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310204708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310204709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310204710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310204711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310204712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310204713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310204714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310204715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310204716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310204717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310204718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310204719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310204720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310204721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310204722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310204723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310204724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310204725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310204726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310204727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310204728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310204729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310204731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310204732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310204733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310204734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310204735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402888960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402888961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402888962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402888963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402888964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402888965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402888966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402888967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402888968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402888969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402888970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402888971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402888972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402888973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402888974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402888975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402888977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402888978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402888979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402888980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402888981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402888982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402888983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402888984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402888985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402888986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402888987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402888988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402888989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402888990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C7542" w:rsidRPr="00E2198B" w14:paraId="383D9C33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107EEC2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0354118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460F1BC5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4CA93DB1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4BEC35ED" wp14:editId="3FDDAD2C">
                      <wp:extent cx="2054311" cy="1829458"/>
                      <wp:effectExtent l="0" t="0" r="3175" b="0"/>
                      <wp:docPr id="1402888991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402888992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402888993" name="Forme libre : forme 1402888993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94" name="Forme libre : forme 1402888994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402888995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402888996" name="Forme libre : forme 1402888996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97" name="Forme libre : forme 1402888997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98" name="Forme libre : forme 1402888998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8999" name="Forme libre : forme 1402888999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0" name="Forme libre : forme 1402889000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1" name="Forme libre : forme 1402889001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2" name="Forme libre : forme 1402889002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3" name="Forme libre : forme 1402889003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4" name="Forme libre : forme 1402889004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5" name="Forme libre : forme 1402889005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6" name="Forme libre : forme 1402889006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7" name="Forme libre : forme 1402889007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8" name="Forme libre : forme 1402889008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09" name="Forme libre : forme 1402889009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0" name="Forme libre : forme 1402889010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1" name="Forme libre : forme 1402889011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2" name="Forme libre : forme 1402889012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3" name="Forme libre : forme 1402889013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4" name="Forme libre : forme 1402889014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5" name="Forme libre : forme 1402889015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6" name="Forme libre : forme 1402889016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7" name="Forme libre : forme 1402889017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8" name="Forme libre : forme 1402889018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19" name="Forme libre : forme 1402889019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20" name="Forme libre : forme 1402889020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21" name="Forme libre : forme 1402889021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22" name="Forme libre : forme 1402889022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402889023" name="Forme libre : forme 1402889023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04" name="Forme libre : forme 986547904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05" name="Forme libre : forme 986547905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06" name="Forme libre : forme 986547906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07" name="Forme libre : forme 986547907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08" name="Forme libre : forme 986547908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09" name="Forme libre : forme 986547909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0" name="Forme libre : forme 986547910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1" name="Forme libre : forme 986547911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2" name="Forme libre : forme 986547912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3" name="Forme libre : forme 986547913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4" name="Forme libre : forme 986547914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5" name="Forme libre : forme 986547915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6" name="Forme libre : forme 986547916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7" name="Forme libre : forme 986547917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8" name="Forme libre : forme 986547918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19" name="Forme libre : forme 986547919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0" name="Forme libre : forme 986547920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1" name="Forme libre : forme 986547921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2" name="Forme libre : forme 986547922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3" name="Forme libre : forme 986547923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4" name="Forme libre : forme 986547924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5" name="Forme libre : forme 986547925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6" name="Forme libre : forme 986547926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7" name="Forme libre : forme 986547927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8" name="Forme libre : forme 986547928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29" name="Forme libre : forme 986547929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0" name="Forme libre : forme 986547930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1" name="Forme libre : forme 986547931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2" name="Forme libre : forme 986547932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3" name="Forme libre : forme 986547933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4" name="Forme libre : forme 986547934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5" name="Forme libre : forme 986547935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6" name="Forme libre : forme 986547936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7" name="Forme libre : forme 986547937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8" name="Forme libre : forme 986547938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39" name="Forme libre : forme 986547939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0" name="Forme libre : forme 986547940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1" name="Forme libre : forme 986547941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2" name="Forme libre : forme 986547942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3" name="Forme libre : forme 986547943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4" name="Forme libre : forme 986547944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5" name="Forme libre : forme 986547945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6" name="Forme libre : forme 986547946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7" name="Forme libre : forme 986547947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8" name="Forme libre : forme 986547948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49" name="Forme libre : forme 986547949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0" name="Forme libre : forme 986547950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1" name="Forme libre : forme 986547951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2" name="Forme libre : forme 986547952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3" name="Forme libre : forme 986547953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5" name="Forme libre : forme 986547955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6" name="Forme libre : forme 986547956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7" name="Forme libre : forme 986547957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8" name="Forme libre : forme 986547958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59" name="Forme libre : forme 986547959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0" name="Forme libre : forme 986547960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1" name="Forme libre : forme 986547961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2" name="Forme libre : forme 986547962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3" name="Forme libre : forme 986547963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4" name="Forme libre : forme 986547964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5" name="Forme libre : forme 986547965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6" name="Forme libre : forme 986547966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986547967" name="Forme libre : forme 986547967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56" name="Forme libre : forme 180469056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57" name="Forme libre : forme 180469057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58" name="Forme libre : forme 180469058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59" name="Forme libre : forme 180469059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0" name="Forme libre : forme 180469060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1" name="Forme libre : forme 180469061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2" name="Forme libre : forme 180469062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3" name="Forme libre : forme 180469063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4" name="Forme libre : forme 180469064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5" name="Forme libre : forme 180469065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6" name="Forme libre : forme 180469066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7" name="Forme libre : forme 180469067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8" name="Forme libre : forme 180469068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69" name="Forme libre : forme 180469069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0" name="Forme libre : forme 180469070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1" name="Forme libre : forme 180469071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2" name="Forme libre : forme 180469072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3" name="Forme libre : forme 180469073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4" name="Forme libre : forme 180469074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5" name="Forme libre : forme 180469075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6" name="Forme libre : forme 180469076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7" name="Forme libre : forme 180469077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8" name="Forme libre : forme 180469078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79" name="Forme libre : forme 180469079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0" name="Forme libre : forme 180469080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1" name="Forme libre : forme 180469081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3" name="Forme libre : forme 180469083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4" name="Forme libre : forme 180469084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5" name="Forme libre : forme 180469085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6" name="Forme libre : forme 180469086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7" name="Forme libre : forme 180469087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8" name="Forme libre : forme 180469088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89" name="Forme libre : forme 180469089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90" name="Forme libre : forme 180469090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91" name="Forme libre : forme 180469091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92" name="Forme libre : forme 180469092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93" name="Forme libre : forme 180469093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E291541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">
                        <v:shape id="Forme libre : forme 1402888993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402888994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">
                        <v:shape id="Forme libre : forme 1402888996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402888997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402888998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402888999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402889000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402889001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402889002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402889003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402889004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402889005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402889006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402889007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402889008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402889009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402889010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402889011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402889012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402889013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402889014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402889015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402889016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402889017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402889018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402889019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402889020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402889021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402889022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402889023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986547904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986547905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986547906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986547907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986547908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986547909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986547910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986547911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986547912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986547913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986547914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986547915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986547916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986547917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986547918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986547919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986547920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986547921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986547922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986547923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986547924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986547925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986547926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986547927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986547928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986547929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986547930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986547931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986547932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986547933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986547934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986547935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986547936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986547937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986547938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986547939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986547940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986547941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986547942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986547943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986547944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986547945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986547946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986547947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986547948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986547949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986547950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986547951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986547952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986547953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986547955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986547956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986547957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986547958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986547959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986547960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986547961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986547962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986547963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986547964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986547965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986547966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986547967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180469056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180469057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180469058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180469059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180469060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180469061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180469062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80469063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80469064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80469065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80469066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80469067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80469068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80469069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80469070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80469071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80469072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80469073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80469074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80469075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80469076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80469077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80469078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80469079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80469080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80469081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80469083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80469084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80469085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80469086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80469087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80469088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80469089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80469090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80469091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80469092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80469093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B08313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5A12639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42444CFF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514AA8E1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3649564A" wp14:editId="36801E8A">
                      <wp:extent cx="2054311" cy="1829458"/>
                      <wp:effectExtent l="0" t="0" r="3175" b="0"/>
                      <wp:docPr id="180469094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80469095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80469096" name="Forme libre : forme 180469096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097" name="Forme libre : forme 180469097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80469098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80469099" name="Forme libre : forme 180469099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0" name="Forme libre : forme 180469100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1" name="Forme libre : forme 180469101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2" name="Forme libre : forme 180469102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3" name="Forme libre : forme 180469103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4" name="Forme libre : forme 180469104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5" name="Forme libre : forme 180469105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6" name="Forme libre : forme 180469106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7" name="Forme libre : forme 180469107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8" name="Forme libre : forme 180469108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09" name="Forme libre : forme 180469109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0" name="Forme libre : forme 180469110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1" name="Forme libre : forme 180469111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2" name="Forme libre : forme 180469112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3" name="Forme libre : forme 180469113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4" name="Forme libre : forme 180469114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5" name="Forme libre : forme 180469115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6" name="Forme libre : forme 180469116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7" name="Forme libre : forme 180469117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8" name="Forme libre : forme 180469118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80469119" name="Forme libre : forme 180469119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2" name="Forme libre : forme 1918040192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3" name="Forme libre : forme 1918040193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4" name="Forme libre : forme 1918040194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5" name="Forme libre : forme 1918040195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6" name="Forme libre : forme 1918040196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7" name="Forme libre : forme 1918040197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8" name="Forme libre : forme 1918040198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199" name="Forme libre : forme 1918040199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0" name="Forme libre : forme 1918040200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1" name="Forme libre : forme 1918040201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2" name="Forme libre : forme 1918040202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3" name="Forme libre : forme 1918040203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4" name="Forme libre : forme 1918040204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5" name="Forme libre : forme 1918040205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6" name="Forme libre : forme 1918040206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7" name="Forme libre : forme 1918040207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8" name="Forme libre : forme 1918040208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09" name="Forme libre : forme 1918040209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0" name="Forme libre : forme 1918040210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1" name="Forme libre : forme 1918040211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2" name="Forme libre : forme 1918040212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3" name="Forme libre : forme 1918040213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4" name="Forme libre : forme 1918040214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5" name="Forme libre : forme 1918040215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6" name="Forme libre : forme 1918040216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7" name="Forme libre : forme 1918040217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8" name="Forme libre : forme 1918040218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19" name="Forme libre : forme 1918040219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0" name="Forme libre : forme 1918040220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1" name="Forme libre : forme 1918040221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2" name="Forme libre : forme 1918040222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3" name="Forme libre : forme 1918040223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4" name="Forme libre : forme 1918040224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5" name="Forme libre : forme 1918040225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6" name="Forme libre : forme 1918040226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7" name="Forme libre : forme 1918040227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8" name="Forme libre : forme 1918040228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29" name="Forme libre : forme 1918040229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0" name="Forme libre : forme 1918040230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1" name="Forme libre : forme 1918040231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2" name="Forme libre : forme 1918040232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3" name="Forme libre : forme 1918040233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4" name="Forme libre : forme 1918040234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5" name="Forme libre : forme 1918040235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6" name="Forme libre : forme 1918040236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7" name="Forme libre : forme 1918040237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8" name="Forme libre : forme 1918040238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39" name="Forme libre : forme 1918040239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0" name="Forme libre : forme 1918040240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1" name="Forme libre : forme 1918040241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2" name="Forme libre : forme 1918040242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3" name="Forme libre : forme 1918040243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4" name="Forme libre : forme 1918040244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5" name="Forme libre : forme 1918040245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6" name="Forme libre : forme 1918040246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7" name="Forme libre : forme 1918040247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8" name="Forme libre : forme 1918040248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49" name="Forme libre : forme 1918040249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50" name="Forme libre : forme 1918040250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51" name="Forme libre : forme 1918040251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52" name="Forme libre : forme 1918040252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53" name="Forme libre : forme 1918040253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918040255" name="Forme libre : forme 1918040255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04" name="Forme libre : forme 499611904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05" name="Forme libre : forme 499611905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06" name="Forme libre : forme 499611906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07" name="Forme libre : forme 499611907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08" name="Forme libre : forme 499611908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09" name="Forme libre : forme 499611909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0" name="Forme libre : forme 499611910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1" name="Forme libre : forme 499611911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2" name="Forme libre : forme 499611912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3" name="Forme libre : forme 499611913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4" name="Forme libre : forme 499611914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5" name="Forme libre : forme 499611915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6" name="Forme libre : forme 499611916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7" name="Forme libre : forme 499611917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8" name="Forme libre : forme 499611918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19" name="Forme libre : forme 499611919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0" name="Forme libre : forme 499611920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1" name="Forme libre : forme 499611921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2" name="Forme libre : forme 499611922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3" name="Forme libre : forme 499611923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4" name="Forme libre : forme 499611924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5" name="Forme libre : forme 499611925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6" name="Forme libre : forme 499611926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7" name="Forme libre : forme 499611927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28" name="Forme libre : forme 499611928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0" name="Forme libre : forme 499611930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1" name="Forme libre : forme 499611931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2" name="Forme libre : forme 499611932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3" name="Forme libre : forme 499611933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4" name="Forme libre : forme 499611934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5" name="Forme libre : forme 499611935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6" name="Forme libre : forme 499611936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7" name="Forme libre : forme 499611937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8" name="Forme libre : forme 499611938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39" name="Forme libre : forme 499611939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0" name="Forme libre : forme 499611940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1" name="Forme libre : forme 499611941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2" name="Forme libre : forme 499611942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3" name="Forme libre : forme 499611943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4" name="Forme libre : forme 499611944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5" name="Forme libre : forme 499611945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6" name="Forme libre : forme 499611946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7" name="Forme libre : forme 499611947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48" name="Forme libre : forme 499611948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635BEC8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">
                        <v:shape id="Forme libre : forme 180469096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80469097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">
                        <v:shape id="Forme libre : forme 180469099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80469100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80469101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80469102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80469103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80469104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80469105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180469106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180469107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180469108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180469109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180469110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180469111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180469112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180469113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180469114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180469115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180469116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180469117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180469118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80469119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1918040192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918040193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1918040194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1918040195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1918040196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1918040197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1918040198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1918040199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1918040200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1918040201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918040202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918040203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1918040204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918040205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1918040206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1918040207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1918040208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1918040209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1918040210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1918040211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1918040212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1918040213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1918040214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1918040215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1918040216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1918040217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1918040218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1918040219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1918040220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1918040221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1918040222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1918040223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1918040224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1918040225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1918040226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1918040227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1918040228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1918040229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1918040230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1918040231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1918040232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1918040233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1918040234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1918040235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1918040236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1918040237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1918040238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1918040239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1918040240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1918040241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1918040242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1918040243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918040244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1918040245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1918040246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1918040247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918040248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918040249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1918040250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1918040251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1918040252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1918040253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1918040255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499611904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499611905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499611906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499611907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499611908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499611909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499611910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499611911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499611912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499611913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499611914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499611915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499611916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499611917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499611918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499611919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499611920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499611921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499611922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499611923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499611924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499611925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499611926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499611927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499611928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499611930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499611931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499611932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499611933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499611934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499611935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499611936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499611937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499611938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499611939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499611940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499611941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499611942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499611943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499611944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499611945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499611946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499611947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499611948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C7542" w:rsidRPr="00E2198B" w14:paraId="5ACB2694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2E9E2FEA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05A0E041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07C7D297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17E6AE72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6C205CD0" wp14:editId="309578BF">
                      <wp:extent cx="2054311" cy="1829458"/>
                      <wp:effectExtent l="0" t="0" r="3175" b="0"/>
                      <wp:docPr id="499611949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499611950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499611951" name="Forme libre : forme 499611951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52" name="Forme libre : forme 499611952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499611953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499611954" name="Forme libre : forme 499611954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55" name="Forme libre : forme 499611955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56" name="Forme libre : forme 499611956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57" name="Forme libre : forme 499611957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58" name="Forme libre : forme 499611958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59" name="Forme libre : forme 499611959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0" name="Forme libre : forme 499611960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1" name="Forme libre : forme 499611961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2" name="Forme libre : forme 499611962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3" name="Forme libre : forme 499611963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4" name="Forme libre : forme 499611964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5" name="Forme libre : forme 499611965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6" name="Forme libre : forme 499611966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99611967" name="Forme libre : forme 499611967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16" name="Forme libre : forme 470513216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17" name="Forme libre : forme 470513217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18" name="Forme libre : forme 470513218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19" name="Forme libre : forme 470513219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0" name="Forme libre : forme 470513220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1" name="Forme libre : forme 470513221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2" name="Forme libre : forme 470513222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3" name="Forme libre : forme 470513223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5" name="Forme libre : forme 470513225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6" name="Forme libre : forme 470513226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7" name="Forme libre : forme 470513227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8" name="Forme libre : forme 470513228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29" name="Forme libre : forme 470513229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0" name="Forme libre : forme 470513230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1" name="Forme libre : forme 470513231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2" name="Forme libre : forme 470513232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3" name="Forme libre : forme 470513233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4" name="Forme libre : forme 470513234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5" name="Forme libre : forme 470513235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6" name="Forme libre : forme 470513236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7" name="Forme libre : forme 470513237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8" name="Forme libre : forme 470513238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39" name="Forme libre : forme 470513239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0" name="Forme libre : forme 470513240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1" name="Forme libre : forme 470513241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2" name="Forme libre : forme 470513242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3" name="Forme libre : forme 470513243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4" name="Forme libre : forme 470513244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5" name="Forme libre : forme 470513245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6" name="Forme libre : forme 470513246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7" name="Forme libre : forme 470513247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8" name="Forme libre : forme 470513248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49" name="Forme libre : forme 470513249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0" name="Forme libre : forme 470513250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1" name="Forme libre : forme 470513251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2" name="Forme libre : forme 470513252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3" name="Forme libre : forme 470513253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4" name="Forme libre : forme 470513254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5" name="Forme libre : forme 470513255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6" name="Forme libre : forme 470513256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7" name="Forme libre : forme 470513257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8" name="Forme libre : forme 470513258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59" name="Forme libre : forme 470513259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0" name="Forme libre : forme 470513260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1" name="Forme libre : forme 470513261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2" name="Forme libre : forme 470513262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3" name="Forme libre : forme 470513263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4" name="Forme libre : forme 470513264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5" name="Forme libre : forme 470513265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6" name="Forme libre : forme 470513266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7" name="Forme libre : forme 470513267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8" name="Forme libre : forme 470513268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69" name="Forme libre : forme 470513269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0" name="Forme libre : forme 470513270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1" name="Forme libre : forme 470513271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2" name="Forme libre : forme 470513272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3" name="Forme libre : forme 470513273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4" name="Forme libre : forme 470513274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5" name="Forme libre : forme 470513275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6" name="Forme libre : forme 470513276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7" name="Forme libre : forme 470513277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8" name="Forme libre : forme 470513278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470513279" name="Forme libre : forme 470513279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2" name="Forme libre : forme 1561350592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3" name="Forme libre : forme 1561350593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4" name="Forme libre : forme 1561350594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5" name="Forme libre : forme 1561350595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6" name="Forme libre : forme 1561350596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7" name="Forme libre : forme 1561350597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8" name="Forme libre : forme 1561350598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599" name="Forme libre : forme 1561350599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0" name="Forme libre : forme 1561350600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1" name="Forme libre : forme 1561350601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2" name="Forme libre : forme 1561350602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3" name="Forme libre : forme 1561350603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4" name="Forme libre : forme 1561350604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5" name="Forme libre : forme 1561350605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6" name="Forme libre : forme 1561350606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7" name="Forme libre : forme 1561350607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8" name="Forme libre : forme 1561350608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09" name="Forme libre : forme 1561350609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0" name="Forme libre : forme 1561350610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1" name="Forme libre : forme 1561350611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2" name="Forme libre : forme 1561350612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4" name="Forme libre : forme 1561350614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5" name="Forme libre : forme 1561350615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6" name="Forme libre : forme 1561350616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7" name="Forme libre : forme 1561350617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8" name="Forme libre : forme 1561350618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19" name="Forme libre : forme 1561350619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0" name="Forme libre : forme 1561350620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1" name="Forme libre : forme 1561350621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2" name="Forme libre : forme 1561350622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3" name="Forme libre : forme 1561350623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4" name="Forme libre : forme 1561350624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5" name="Forme libre : forme 1561350625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6" name="Forme libre : forme 1561350626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7" name="Forme libre : forme 1561350627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8" name="Forme libre : forme 1561350628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29" name="Forme libre : forme 1561350629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0" name="Forme libre : forme 1561350630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1" name="Forme libre : forme 1561350631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2" name="Forme libre : forme 1561350632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3" name="Forme libre : forme 1561350633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4" name="Forme libre : forme 1561350634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5" name="Forme libre : forme 1561350635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6" name="Forme libre : forme 1561350636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7" name="Forme libre : forme 1561350637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8" name="Forme libre : forme 1561350638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39" name="Forme libre : forme 1561350639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40" name="Forme libre : forme 1561350640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41" name="Forme libre : forme 1561350641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42" name="Forme libre : forme 1561350642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43" name="Forme libre : forme 1561350643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C3C311F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">
                        <v:shape id="Forme libre : forme 499611951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499611952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">
                        <v:shape id="Forme libre : forme 499611954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499611955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499611956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499611957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499611958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499611959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499611960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499611961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499611962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499611963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499611964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499611965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499611966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499611967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470513216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470513217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470513218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470513219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470513220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470513221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470513222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470513223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470513225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470513226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470513227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470513228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470513229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470513230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470513231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470513232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470513233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470513234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470513235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470513236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470513237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470513238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470513239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470513240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470513241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470513242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470513243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470513244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470513245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470513246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470513247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470513248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470513249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470513250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470513251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470513252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470513253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470513254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470513255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470513256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470513257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470513258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470513259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470513260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470513261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470513262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470513263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470513264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470513265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470513266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470513267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470513268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470513269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470513270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470513271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470513272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470513273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470513274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470513275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470513276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470513277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470513278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470513279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1561350592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1561350593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1561350594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1561350595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1561350596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1561350597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1561350598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1561350599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1561350600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1561350601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1561350602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1561350603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1561350604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1561350605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1561350606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1561350607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1561350608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1561350609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1561350610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1561350611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1561350612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1561350614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1561350615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1561350616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1561350617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1561350618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1561350619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1561350620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1561350621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1561350622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1561350623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1561350624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1561350625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1561350626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1561350627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1561350628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1561350629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1561350630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1561350631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1561350632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1561350633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1561350634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1561350635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1561350636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1561350637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1561350638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1561350639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1561350640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1561350641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1561350642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1561350643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BEF8C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44598D1B" w14:textId="77777777" w:rsidR="006C7542" w:rsidRDefault="006C7542" w:rsidP="003C1F2A">
            <w:pPr>
              <w:pStyle w:val="TitredimensionB"/>
            </w:pPr>
            <w:r>
              <w:t>DISPOSER DE BIENS</w:t>
            </w:r>
          </w:p>
          <w:p w14:paraId="3A8716DB" w14:textId="77777777" w:rsidR="006C7542" w:rsidRDefault="006C7542" w:rsidP="003C1F2A">
            <w:pPr>
              <w:pStyle w:val="TitredimensionB"/>
              <w:rPr>
                <w:b/>
                <w:bCs/>
              </w:rPr>
            </w:pPr>
            <w:r>
              <w:t>&amp; SERVICES</w:t>
            </w:r>
          </w:p>
          <w:p w14:paraId="6B84A56D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C029F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mc:AlternateContent>
                <mc:Choice Requires="wpg">
                  <w:drawing>
                    <wp:inline distT="0" distB="0" distL="0" distR="0" wp14:anchorId="7146017D" wp14:editId="25B40AE7">
                      <wp:extent cx="2054311" cy="1829458"/>
                      <wp:effectExtent l="0" t="0" r="3175" b="0"/>
                      <wp:docPr id="1561350644" name="Groupe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311" cy="1829458"/>
                                <a:chOff x="0" y="0"/>
                                <a:chExt cx="2054311" cy="1829459"/>
                              </a:xfrm>
                            </wpg:grpSpPr>
                            <wpg:grpSp>
                              <wpg:cNvPr id="1561350645" name="Graphique 24"/>
                              <wpg:cNvGrpSpPr/>
                              <wpg:grpSpPr>
                                <a:xfrm>
                                  <a:off x="0" y="0"/>
                                  <a:ext cx="2054311" cy="1825913"/>
                                  <a:chOff x="0" y="0"/>
                                  <a:chExt cx="1158379" cy="1029590"/>
                                </a:xfrm>
                              </wpg:grpSpPr>
                              <wps:wsp>
                                <wps:cNvPr id="1561350646" name="Forme libre : forme 1561350646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47" name="Forme libre : forme 1561350647"/>
                                <wps:cNvSpPr/>
                                <wps:spPr>
                                  <a:xfrm>
                                    <a:off x="0" y="0"/>
                                    <a:ext cx="1158379" cy="1029590"/>
                                  </a:xfrm>
                                  <a:custGeom>
                                    <a:avLst/>
                                    <a:gdLst>
                                      <a:gd name="connsiteX0" fmla="*/ 1131366 w 1158379"/>
                                      <a:gd name="connsiteY0" fmla="*/ 610378 h 1029590"/>
                                      <a:gd name="connsiteX1" fmla="*/ 922245 w 1158379"/>
                                      <a:gd name="connsiteY1" fmla="*/ 850651 h 1029590"/>
                                      <a:gd name="connsiteX2" fmla="*/ 462278 w 1158379"/>
                                      <a:gd name="connsiteY2" fmla="*/ 1029586 h 1029590"/>
                                      <a:gd name="connsiteX3" fmla="*/ 337467 w 1158379"/>
                                      <a:gd name="connsiteY3" fmla="*/ 1016485 h 1029590"/>
                                      <a:gd name="connsiteX4" fmla="*/ 278369 w 1158379"/>
                                      <a:gd name="connsiteY4" fmla="*/ 999720 h 1029590"/>
                                      <a:gd name="connsiteX5" fmla="*/ 1502 w 1158379"/>
                                      <a:gd name="connsiteY5" fmla="*/ 644292 h 1029590"/>
                                      <a:gd name="connsiteX6" fmla="*/ 214665 w 1158379"/>
                                      <a:gd name="connsiteY6" fmla="*/ 282637 h 1029590"/>
                                      <a:gd name="connsiteX7" fmla="*/ 692127 w 1158379"/>
                                      <a:gd name="connsiteY7" fmla="*/ 20 h 1029590"/>
                                      <a:gd name="connsiteX8" fmla="*/ 820392 w 1158379"/>
                                      <a:gd name="connsiteY8" fmla="*/ 13432 h 1029590"/>
                                      <a:gd name="connsiteX9" fmla="*/ 1074400 w 1158379"/>
                                      <a:gd name="connsiteY9" fmla="*/ 165998 h 1029590"/>
                                      <a:gd name="connsiteX10" fmla="*/ 1087214 w 1158379"/>
                                      <a:gd name="connsiteY10" fmla="*/ 184248 h 1029590"/>
                                      <a:gd name="connsiteX11" fmla="*/ 1131366 w 1158379"/>
                                      <a:gd name="connsiteY11" fmla="*/ 610378 h 10295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58379" h="1029590">
                                        <a:moveTo>
                                          <a:pt x="1131366" y="610378"/>
                                        </a:moveTo>
                                        <a:cubicBezTo>
                                          <a:pt x="1098313" y="708336"/>
                                          <a:pt x="1027087" y="815707"/>
                                          <a:pt x="922245" y="850651"/>
                                        </a:cubicBezTo>
                                        <a:cubicBezTo>
                                          <a:pt x="763867" y="903462"/>
                                          <a:pt x="749656" y="1030448"/>
                                          <a:pt x="462278" y="1029586"/>
                                        </a:cubicBezTo>
                                        <a:cubicBezTo>
                                          <a:pt x="420311" y="1029641"/>
                                          <a:pt x="378463" y="1025249"/>
                                          <a:pt x="337467" y="1016485"/>
                                        </a:cubicBezTo>
                                        <a:cubicBezTo>
                                          <a:pt x="317420" y="1012140"/>
                                          <a:pt x="297681" y="1006541"/>
                                          <a:pt x="278369" y="999720"/>
                                        </a:cubicBezTo>
                                        <a:cubicBezTo>
                                          <a:pt x="108083" y="939675"/>
                                          <a:pt x="14855" y="796882"/>
                                          <a:pt x="1502" y="644292"/>
                                        </a:cubicBezTo>
                                        <a:cubicBezTo>
                                          <a:pt x="-16017" y="443610"/>
                                          <a:pt x="123691" y="342370"/>
                                          <a:pt x="214665" y="282637"/>
                                        </a:cubicBezTo>
                                        <a:cubicBezTo>
                                          <a:pt x="305639" y="222904"/>
                                          <a:pt x="409526" y="1313"/>
                                          <a:pt x="692127" y="20"/>
                                        </a:cubicBezTo>
                                        <a:cubicBezTo>
                                          <a:pt x="735267" y="-338"/>
                                          <a:pt x="778306" y="4162"/>
                                          <a:pt x="820392" y="13432"/>
                                        </a:cubicBezTo>
                                        <a:cubicBezTo>
                                          <a:pt x="916340" y="34988"/>
                                          <a:pt x="1015081" y="86889"/>
                                          <a:pt x="1074400" y="165998"/>
                                        </a:cubicBezTo>
                                        <a:cubicBezTo>
                                          <a:pt x="1078834" y="171937"/>
                                          <a:pt x="1083098" y="177973"/>
                                          <a:pt x="1087214" y="184248"/>
                                        </a:cubicBezTo>
                                        <a:cubicBezTo>
                                          <a:pt x="1167310" y="306061"/>
                                          <a:pt x="1176449" y="476829"/>
                                          <a:pt x="1131366" y="6103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>
                                      <a:alpha val="70000"/>
                                    </a:srgbClr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  <wpg:grpSp>
                              <wpg:cNvPr id="1561350648" name="Graphique 24"/>
                              <wpg:cNvGrpSpPr/>
                              <wpg:grpSpPr>
                                <a:xfrm>
                                  <a:off x="112275" y="251884"/>
                                  <a:ext cx="1349826" cy="1577575"/>
                                  <a:chOff x="112275" y="251886"/>
                                  <a:chExt cx="761136" cy="889557"/>
                                </a:xfrm>
                              </wpg:grpSpPr>
                              <wps:wsp>
                                <wps:cNvPr id="1561350649" name="Forme libre : forme 1561350649"/>
                                <wps:cNvSpPr/>
                                <wps:spPr>
                                  <a:xfrm>
                                    <a:off x="518611" y="675814"/>
                                    <a:ext cx="99574" cy="123776"/>
                                  </a:xfrm>
                                  <a:custGeom>
                                    <a:avLst/>
                                    <a:gdLst>
                                      <a:gd name="connsiteX0" fmla="*/ 0 w 99574"/>
                                      <a:gd name="connsiteY0" fmla="*/ 0 h 123776"/>
                                      <a:gd name="connsiteX1" fmla="*/ 99574 w 99574"/>
                                      <a:gd name="connsiteY1" fmla="*/ 0 h 123776"/>
                                      <a:gd name="connsiteX2" fmla="*/ 99574 w 99574"/>
                                      <a:gd name="connsiteY2" fmla="*/ 123777 h 123776"/>
                                      <a:gd name="connsiteX3" fmla="*/ 0 w 99574"/>
                                      <a:gd name="connsiteY3" fmla="*/ 123777 h 123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9574" h="123776">
                                        <a:moveTo>
                                          <a:pt x="0" y="0"/>
                                        </a:moveTo>
                                        <a:lnTo>
                                          <a:pt x="99574" y="0"/>
                                        </a:lnTo>
                                        <a:lnTo>
                                          <a:pt x="99574" y="123777"/>
                                        </a:lnTo>
                                        <a:lnTo>
                                          <a:pt x="0" y="1237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50" name="Forme libre : forme 1561350650"/>
                                <wps:cNvSpPr/>
                                <wps:spPr>
                                  <a:xfrm>
                                    <a:off x="517386" y="674617"/>
                                    <a:ext cx="101999" cy="126171"/>
                                  </a:xfrm>
                                  <a:custGeom>
                                    <a:avLst/>
                                    <a:gdLst>
                                      <a:gd name="connsiteX0" fmla="*/ 100775 w 101999"/>
                                      <a:gd name="connsiteY0" fmla="*/ 126172 h 126171"/>
                                      <a:gd name="connsiteX1" fmla="*/ 1225 w 101999"/>
                                      <a:gd name="connsiteY1" fmla="*/ 126172 h 126171"/>
                                      <a:gd name="connsiteX2" fmla="*/ 0 w 101999"/>
                                      <a:gd name="connsiteY2" fmla="*/ 124974 h 126171"/>
                                      <a:gd name="connsiteX3" fmla="*/ 0 w 101999"/>
                                      <a:gd name="connsiteY3" fmla="*/ 1198 h 126171"/>
                                      <a:gd name="connsiteX4" fmla="*/ 1225 w 101999"/>
                                      <a:gd name="connsiteY4" fmla="*/ 0 h 126171"/>
                                      <a:gd name="connsiteX5" fmla="*/ 100775 w 101999"/>
                                      <a:gd name="connsiteY5" fmla="*/ 0 h 126171"/>
                                      <a:gd name="connsiteX6" fmla="*/ 102000 w 101999"/>
                                      <a:gd name="connsiteY6" fmla="*/ 1198 h 126171"/>
                                      <a:gd name="connsiteX7" fmla="*/ 102000 w 101999"/>
                                      <a:gd name="connsiteY7" fmla="*/ 124974 h 126171"/>
                                      <a:gd name="connsiteX8" fmla="*/ 100775 w 101999"/>
                                      <a:gd name="connsiteY8" fmla="*/ 126172 h 126171"/>
                                      <a:gd name="connsiteX9" fmla="*/ 2450 w 101999"/>
                                      <a:gd name="connsiteY9" fmla="*/ 123777 h 126171"/>
                                      <a:gd name="connsiteX10" fmla="*/ 99550 w 101999"/>
                                      <a:gd name="connsiteY10" fmla="*/ 123777 h 126171"/>
                                      <a:gd name="connsiteX11" fmla="*/ 99550 w 101999"/>
                                      <a:gd name="connsiteY11" fmla="*/ 2467 h 126171"/>
                                      <a:gd name="connsiteX12" fmla="*/ 2450 w 101999"/>
                                      <a:gd name="connsiteY12" fmla="*/ 2467 h 1261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1999" h="126171">
                                        <a:moveTo>
                                          <a:pt x="100775" y="126172"/>
                                        </a:moveTo>
                                        <a:lnTo>
                                          <a:pt x="1225" y="126172"/>
                                        </a:lnTo>
                                        <a:cubicBezTo>
                                          <a:pt x="549" y="126172"/>
                                          <a:pt x="0" y="125635"/>
                                          <a:pt x="0" y="12497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100775" y="0"/>
                                        </a:lnTo>
                                        <a:cubicBezTo>
                                          <a:pt x="101451" y="0"/>
                                          <a:pt x="102000" y="536"/>
                                          <a:pt x="102000" y="1198"/>
                                        </a:cubicBezTo>
                                        <a:lnTo>
                                          <a:pt x="102000" y="124974"/>
                                        </a:lnTo>
                                        <a:cubicBezTo>
                                          <a:pt x="102000" y="125635"/>
                                          <a:pt x="101451" y="126172"/>
                                          <a:pt x="100775" y="126172"/>
                                        </a:cubicBezTo>
                                        <a:close/>
                                        <a:moveTo>
                                          <a:pt x="2450" y="123777"/>
                                        </a:moveTo>
                                        <a:lnTo>
                                          <a:pt x="99550" y="123777"/>
                                        </a:lnTo>
                                        <a:lnTo>
                                          <a:pt x="99550" y="2467"/>
                                        </a:lnTo>
                                        <a:lnTo>
                                          <a:pt x="2450" y="24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51" name="Forme libre : forme 1561350651"/>
                                <wps:cNvSpPr/>
                                <wps:spPr>
                                  <a:xfrm>
                                    <a:off x="682134" y="524734"/>
                                    <a:ext cx="18082" cy="38416"/>
                                  </a:xfrm>
                                  <a:custGeom>
                                    <a:avLst/>
                                    <a:gdLst>
                                      <a:gd name="connsiteX0" fmla="*/ 11001 w 18082"/>
                                      <a:gd name="connsiteY0" fmla="*/ 0 h 38416"/>
                                      <a:gd name="connsiteX1" fmla="*/ 0 w 18082"/>
                                      <a:gd name="connsiteY1" fmla="*/ 33052 h 38416"/>
                                      <a:gd name="connsiteX2" fmla="*/ 18082 w 18082"/>
                                      <a:gd name="connsiteY2" fmla="*/ 38417 h 38416"/>
                                      <a:gd name="connsiteX3" fmla="*/ 11001 w 18082"/>
                                      <a:gd name="connsiteY3" fmla="*/ 0 h 384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82" h="38416">
                                        <a:moveTo>
                                          <a:pt x="11001" y="0"/>
                                        </a:moveTo>
                                        <a:lnTo>
                                          <a:pt x="0" y="33052"/>
                                        </a:lnTo>
                                        <a:lnTo>
                                          <a:pt x="18082" y="38417"/>
                                        </a:lnTo>
                                        <a:lnTo>
                                          <a:pt x="1100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52" name="Forme libre : forme 1561350652"/>
                                <wps:cNvSpPr/>
                                <wps:spPr>
                                  <a:xfrm>
                                    <a:off x="680940" y="523582"/>
                                    <a:ext cx="20569" cy="40784"/>
                                  </a:xfrm>
                                  <a:custGeom>
                                    <a:avLst/>
                                    <a:gdLst>
                                      <a:gd name="connsiteX0" fmla="*/ 19277 w 20569"/>
                                      <a:gd name="connsiteY0" fmla="*/ 40767 h 40784"/>
                                      <a:gd name="connsiteX1" fmla="*/ 18909 w 20569"/>
                                      <a:gd name="connsiteY1" fmla="*/ 40767 h 40784"/>
                                      <a:gd name="connsiteX2" fmla="*/ 827 w 20569"/>
                                      <a:gd name="connsiteY2" fmla="*/ 35402 h 40784"/>
                                      <a:gd name="connsiteX3" fmla="*/ 92 w 20569"/>
                                      <a:gd name="connsiteY3" fmla="*/ 34803 h 40784"/>
                                      <a:gd name="connsiteX4" fmla="*/ 92 w 20569"/>
                                      <a:gd name="connsiteY4" fmla="*/ 33869 h 40784"/>
                                      <a:gd name="connsiteX5" fmla="*/ 11093 w 20569"/>
                                      <a:gd name="connsiteY5" fmla="*/ 841 h 40784"/>
                                      <a:gd name="connsiteX6" fmla="*/ 12343 w 20569"/>
                                      <a:gd name="connsiteY6" fmla="*/ 3 h 40784"/>
                                      <a:gd name="connsiteX7" fmla="*/ 13470 w 20569"/>
                                      <a:gd name="connsiteY7" fmla="*/ 985 h 40784"/>
                                      <a:gd name="connsiteX8" fmla="*/ 20551 w 20569"/>
                                      <a:gd name="connsiteY8" fmla="*/ 39306 h 40784"/>
                                      <a:gd name="connsiteX9" fmla="*/ 20159 w 20569"/>
                                      <a:gd name="connsiteY9" fmla="*/ 40407 h 40784"/>
                                      <a:gd name="connsiteX10" fmla="*/ 19277 w 20569"/>
                                      <a:gd name="connsiteY10" fmla="*/ 40767 h 40784"/>
                                      <a:gd name="connsiteX11" fmla="*/ 2738 w 20569"/>
                                      <a:gd name="connsiteY11" fmla="*/ 33414 h 40784"/>
                                      <a:gd name="connsiteX12" fmla="*/ 17708 w 20569"/>
                                      <a:gd name="connsiteY12" fmla="*/ 37869 h 40784"/>
                                      <a:gd name="connsiteX13" fmla="*/ 11853 w 20569"/>
                                      <a:gd name="connsiteY13" fmla="*/ 6062 h 407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0569" h="40784">
                                        <a:moveTo>
                                          <a:pt x="19277" y="40767"/>
                                        </a:moveTo>
                                        <a:cubicBezTo>
                                          <a:pt x="19154" y="40790"/>
                                          <a:pt x="19032" y="40790"/>
                                          <a:pt x="18909" y="40767"/>
                                        </a:cubicBezTo>
                                        <a:lnTo>
                                          <a:pt x="827" y="35402"/>
                                        </a:lnTo>
                                        <a:cubicBezTo>
                                          <a:pt x="508" y="35308"/>
                                          <a:pt x="244" y="35093"/>
                                          <a:pt x="92" y="34803"/>
                                        </a:cubicBezTo>
                                        <a:cubicBezTo>
                                          <a:pt x="-31" y="34503"/>
                                          <a:pt x="-31" y="34168"/>
                                          <a:pt x="92" y="33869"/>
                                        </a:cubicBezTo>
                                        <a:lnTo>
                                          <a:pt x="11093" y="841"/>
                                        </a:lnTo>
                                        <a:cubicBezTo>
                                          <a:pt x="11262" y="314"/>
                                          <a:pt x="11779" y="-33"/>
                                          <a:pt x="12343" y="3"/>
                                        </a:cubicBezTo>
                                        <a:cubicBezTo>
                                          <a:pt x="12901" y="46"/>
                                          <a:pt x="13362" y="448"/>
                                          <a:pt x="13470" y="985"/>
                                        </a:cubicBezTo>
                                        <a:lnTo>
                                          <a:pt x="20551" y="39306"/>
                                        </a:lnTo>
                                        <a:cubicBezTo>
                                          <a:pt x="20624" y="39715"/>
                                          <a:pt x="20475" y="40132"/>
                                          <a:pt x="20159" y="40407"/>
                                        </a:cubicBezTo>
                                        <a:cubicBezTo>
                                          <a:pt x="19923" y="40635"/>
                                          <a:pt x="19607" y="40764"/>
                                          <a:pt x="19277" y="40767"/>
                                        </a:cubicBezTo>
                                        <a:close/>
                                        <a:moveTo>
                                          <a:pt x="2738" y="33414"/>
                                        </a:moveTo>
                                        <a:lnTo>
                                          <a:pt x="17708" y="37869"/>
                                        </a:lnTo>
                                        <a:lnTo>
                                          <a:pt x="11853" y="60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53" name="Forme libre : forme 1561350653"/>
                                <wps:cNvSpPr/>
                                <wps:spPr>
                                  <a:xfrm>
                                    <a:off x="701818" y="738158"/>
                                    <a:ext cx="122444" cy="392048"/>
                                  </a:xfrm>
                                  <a:custGeom>
                                    <a:avLst/>
                                    <a:gdLst>
                                      <a:gd name="connsiteX0" fmla="*/ 456 w 122444"/>
                                      <a:gd name="connsiteY0" fmla="*/ 0 h 392048"/>
                                      <a:gd name="connsiteX1" fmla="*/ 2245 w 122444"/>
                                      <a:gd name="connsiteY1" fmla="*/ 127777 h 392048"/>
                                      <a:gd name="connsiteX2" fmla="*/ 54311 w 122444"/>
                                      <a:gd name="connsiteY2" fmla="*/ 269301 h 392048"/>
                                      <a:gd name="connsiteX3" fmla="*/ 69281 w 122444"/>
                                      <a:gd name="connsiteY3" fmla="*/ 317681 h 392048"/>
                                      <a:gd name="connsiteX4" fmla="*/ 63891 w 122444"/>
                                      <a:gd name="connsiteY4" fmla="*/ 337369 h 392048"/>
                                      <a:gd name="connsiteX5" fmla="*/ 65091 w 122444"/>
                                      <a:gd name="connsiteY5" fmla="*/ 349344 h 392048"/>
                                      <a:gd name="connsiteX6" fmla="*/ 53110 w 122444"/>
                                      <a:gd name="connsiteY6" fmla="*/ 360098 h 392048"/>
                                      <a:gd name="connsiteX7" fmla="*/ 9424 w 122444"/>
                                      <a:gd name="connsiteY7" fmla="*/ 379785 h 392048"/>
                                      <a:gd name="connsiteX8" fmla="*/ 22581 w 122444"/>
                                      <a:gd name="connsiteY8" fmla="*/ 391761 h 392048"/>
                                      <a:gd name="connsiteX9" fmla="*/ 57300 w 122444"/>
                                      <a:gd name="connsiteY9" fmla="*/ 389366 h 392048"/>
                                      <a:gd name="connsiteX10" fmla="*/ 107577 w 122444"/>
                                      <a:gd name="connsiteY10" fmla="*/ 382180 h 392048"/>
                                      <a:gd name="connsiteX11" fmla="*/ 121960 w 122444"/>
                                      <a:gd name="connsiteY11" fmla="*/ 369654 h 392048"/>
                                      <a:gd name="connsiteX12" fmla="*/ 117059 w 122444"/>
                                      <a:gd name="connsiteY12" fmla="*/ 322471 h 392048"/>
                                      <a:gd name="connsiteX13" fmla="*/ 103289 w 122444"/>
                                      <a:gd name="connsiteY13" fmla="*/ 235890 h 392048"/>
                                      <a:gd name="connsiteX14" fmla="*/ 72172 w 122444"/>
                                      <a:gd name="connsiteY14" fmla="*/ 114077 h 392048"/>
                                      <a:gd name="connsiteX15" fmla="*/ 76362 w 122444"/>
                                      <a:gd name="connsiteY15" fmla="*/ 2419 h 3920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22444" h="392048">
                                        <a:moveTo>
                                          <a:pt x="456" y="0"/>
                                        </a:moveTo>
                                        <a:cubicBezTo>
                                          <a:pt x="456" y="0"/>
                                          <a:pt x="-1357" y="99731"/>
                                          <a:pt x="2245" y="127777"/>
                                        </a:cubicBezTo>
                                        <a:cubicBezTo>
                                          <a:pt x="5847" y="155823"/>
                                          <a:pt x="50734" y="254979"/>
                                          <a:pt x="54311" y="269301"/>
                                        </a:cubicBezTo>
                                        <a:cubicBezTo>
                                          <a:pt x="57888" y="283624"/>
                                          <a:pt x="69281" y="317681"/>
                                          <a:pt x="69281" y="317681"/>
                                        </a:cubicBezTo>
                                        <a:cubicBezTo>
                                          <a:pt x="69281" y="317681"/>
                                          <a:pt x="62690" y="330806"/>
                                          <a:pt x="63891" y="337369"/>
                                        </a:cubicBezTo>
                                        <a:cubicBezTo>
                                          <a:pt x="64614" y="341323"/>
                                          <a:pt x="65015" y="345328"/>
                                          <a:pt x="65091" y="349344"/>
                                        </a:cubicBezTo>
                                        <a:cubicBezTo>
                                          <a:pt x="65091" y="349344"/>
                                          <a:pt x="68081" y="351739"/>
                                          <a:pt x="53110" y="360098"/>
                                        </a:cubicBezTo>
                                        <a:cubicBezTo>
                                          <a:pt x="38140" y="368457"/>
                                          <a:pt x="10036" y="373223"/>
                                          <a:pt x="9424" y="379785"/>
                                        </a:cubicBezTo>
                                        <a:cubicBezTo>
                                          <a:pt x="8811" y="386348"/>
                                          <a:pt x="15402" y="390539"/>
                                          <a:pt x="22581" y="391761"/>
                                        </a:cubicBezTo>
                                        <a:cubicBezTo>
                                          <a:pt x="29760" y="392982"/>
                                          <a:pt x="53110" y="389964"/>
                                          <a:pt x="57300" y="389366"/>
                                        </a:cubicBezTo>
                                        <a:cubicBezTo>
                                          <a:pt x="61490" y="388767"/>
                                          <a:pt x="100398" y="382180"/>
                                          <a:pt x="107577" y="382180"/>
                                        </a:cubicBezTo>
                                        <a:cubicBezTo>
                                          <a:pt x="114756" y="382180"/>
                                          <a:pt x="119558" y="385174"/>
                                          <a:pt x="121960" y="369654"/>
                                        </a:cubicBezTo>
                                        <a:cubicBezTo>
                                          <a:pt x="124361" y="354134"/>
                                          <a:pt x="117059" y="322471"/>
                                          <a:pt x="117059" y="322471"/>
                                        </a:cubicBezTo>
                                        <a:cubicBezTo>
                                          <a:pt x="117059" y="322471"/>
                                          <a:pt x="114070" y="274115"/>
                                          <a:pt x="103289" y="235890"/>
                                        </a:cubicBezTo>
                                        <a:cubicBezTo>
                                          <a:pt x="92509" y="197665"/>
                                          <a:pt x="70972" y="118244"/>
                                          <a:pt x="72172" y="114077"/>
                                        </a:cubicBezTo>
                                        <a:cubicBezTo>
                                          <a:pt x="73373" y="109910"/>
                                          <a:pt x="76362" y="2419"/>
                                          <a:pt x="76362" y="24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54" name="Forme libre : forme 1561350654"/>
                                <wps:cNvSpPr/>
                                <wps:spPr>
                                  <a:xfrm>
                                    <a:off x="700626" y="737055"/>
                                    <a:ext cx="124808" cy="394305"/>
                                  </a:xfrm>
                                  <a:custGeom>
                                    <a:avLst/>
                                    <a:gdLst>
                                      <a:gd name="connsiteX0" fmla="*/ 28477 w 124808"/>
                                      <a:gd name="connsiteY0" fmla="*/ 394301 h 394305"/>
                                      <a:gd name="connsiteX1" fmla="*/ 23577 w 124808"/>
                                      <a:gd name="connsiteY1" fmla="*/ 393989 h 394305"/>
                                      <a:gd name="connsiteX2" fmla="*/ 9390 w 124808"/>
                                      <a:gd name="connsiteY2" fmla="*/ 380768 h 394305"/>
                                      <a:gd name="connsiteX3" fmla="*/ 31074 w 124808"/>
                                      <a:gd name="connsiteY3" fmla="*/ 369081 h 394305"/>
                                      <a:gd name="connsiteX4" fmla="*/ 53714 w 124808"/>
                                      <a:gd name="connsiteY4" fmla="*/ 360123 h 394305"/>
                                      <a:gd name="connsiteX5" fmla="*/ 65303 w 124808"/>
                                      <a:gd name="connsiteY5" fmla="*/ 351141 h 394305"/>
                                      <a:gd name="connsiteX6" fmla="*/ 65058 w 124808"/>
                                      <a:gd name="connsiteY6" fmla="*/ 350423 h 394305"/>
                                      <a:gd name="connsiteX7" fmla="*/ 63882 w 124808"/>
                                      <a:gd name="connsiteY7" fmla="*/ 338687 h 394305"/>
                                      <a:gd name="connsiteX8" fmla="*/ 69150 w 124808"/>
                                      <a:gd name="connsiteY8" fmla="*/ 318688 h 394305"/>
                                      <a:gd name="connsiteX9" fmla="*/ 54326 w 124808"/>
                                      <a:gd name="connsiteY9" fmla="*/ 270787 h 394305"/>
                                      <a:gd name="connsiteX10" fmla="*/ 38988 w 124808"/>
                                      <a:gd name="connsiteY10" fmla="*/ 231508 h 394305"/>
                                      <a:gd name="connsiteX11" fmla="*/ 2236 w 124808"/>
                                      <a:gd name="connsiteY11" fmla="*/ 129143 h 394305"/>
                                      <a:gd name="connsiteX12" fmla="*/ 447 w 124808"/>
                                      <a:gd name="connsiteY12" fmla="*/ 1175 h 394305"/>
                                      <a:gd name="connsiteX13" fmla="*/ 815 w 124808"/>
                                      <a:gd name="connsiteY13" fmla="*/ 336 h 394305"/>
                                      <a:gd name="connsiteX14" fmla="*/ 1697 w 124808"/>
                                      <a:gd name="connsiteY14" fmla="*/ 1 h 394305"/>
                                      <a:gd name="connsiteX15" fmla="*/ 77652 w 124808"/>
                                      <a:gd name="connsiteY15" fmla="*/ 2396 h 394305"/>
                                      <a:gd name="connsiteX16" fmla="*/ 78828 w 124808"/>
                                      <a:gd name="connsiteY16" fmla="*/ 3618 h 394305"/>
                                      <a:gd name="connsiteX17" fmla="*/ 74589 w 124808"/>
                                      <a:gd name="connsiteY17" fmla="*/ 115563 h 394305"/>
                                      <a:gd name="connsiteX18" fmla="*/ 105730 w 124808"/>
                                      <a:gd name="connsiteY18" fmla="*/ 236753 h 394305"/>
                                      <a:gd name="connsiteX19" fmla="*/ 119525 w 124808"/>
                                      <a:gd name="connsiteY19" fmla="*/ 323574 h 394305"/>
                                      <a:gd name="connsiteX20" fmla="*/ 124303 w 124808"/>
                                      <a:gd name="connsiteY20" fmla="*/ 370997 h 394305"/>
                                      <a:gd name="connsiteX21" fmla="*/ 111635 w 124808"/>
                                      <a:gd name="connsiteY21" fmla="*/ 384672 h 394305"/>
                                      <a:gd name="connsiteX22" fmla="*/ 108720 w 124808"/>
                                      <a:gd name="connsiteY22" fmla="*/ 384553 h 394305"/>
                                      <a:gd name="connsiteX23" fmla="*/ 65009 w 124808"/>
                                      <a:gd name="connsiteY23" fmla="*/ 390708 h 394305"/>
                                      <a:gd name="connsiteX24" fmla="*/ 58638 w 124808"/>
                                      <a:gd name="connsiteY24" fmla="*/ 391714 h 394305"/>
                                      <a:gd name="connsiteX25" fmla="*/ 28477 w 124808"/>
                                      <a:gd name="connsiteY25" fmla="*/ 394301 h 394305"/>
                                      <a:gd name="connsiteX26" fmla="*/ 67508 w 124808"/>
                                      <a:gd name="connsiteY26" fmla="*/ 350040 h 394305"/>
                                      <a:gd name="connsiteX27" fmla="*/ 67728 w 124808"/>
                                      <a:gd name="connsiteY27" fmla="*/ 351309 h 394305"/>
                                      <a:gd name="connsiteX28" fmla="*/ 54914 w 124808"/>
                                      <a:gd name="connsiteY28" fmla="*/ 362207 h 394305"/>
                                      <a:gd name="connsiteX29" fmla="*/ 31858 w 124808"/>
                                      <a:gd name="connsiteY29" fmla="*/ 371356 h 394305"/>
                                      <a:gd name="connsiteX30" fmla="*/ 11840 w 124808"/>
                                      <a:gd name="connsiteY30" fmla="*/ 380936 h 394305"/>
                                      <a:gd name="connsiteX31" fmla="*/ 24091 w 124808"/>
                                      <a:gd name="connsiteY31" fmla="*/ 391594 h 394305"/>
                                      <a:gd name="connsiteX32" fmla="*/ 58393 w 124808"/>
                                      <a:gd name="connsiteY32" fmla="*/ 389199 h 394305"/>
                                      <a:gd name="connsiteX33" fmla="*/ 64739 w 124808"/>
                                      <a:gd name="connsiteY33" fmla="*/ 388193 h 394305"/>
                                      <a:gd name="connsiteX34" fmla="*/ 108842 w 124808"/>
                                      <a:gd name="connsiteY34" fmla="*/ 382014 h 394305"/>
                                      <a:gd name="connsiteX35" fmla="*/ 111929 w 124808"/>
                                      <a:gd name="connsiteY35" fmla="*/ 382134 h 394305"/>
                                      <a:gd name="connsiteX36" fmla="*/ 121999 w 124808"/>
                                      <a:gd name="connsiteY36" fmla="*/ 370494 h 394305"/>
                                      <a:gd name="connsiteX37" fmla="*/ 117099 w 124808"/>
                                      <a:gd name="connsiteY37" fmla="*/ 323766 h 394305"/>
                                      <a:gd name="connsiteX38" fmla="*/ 103354 w 124808"/>
                                      <a:gd name="connsiteY38" fmla="*/ 237232 h 394305"/>
                                      <a:gd name="connsiteX39" fmla="*/ 72237 w 124808"/>
                                      <a:gd name="connsiteY39" fmla="*/ 114773 h 394305"/>
                                      <a:gd name="connsiteX40" fmla="*/ 76353 w 124808"/>
                                      <a:gd name="connsiteY40" fmla="*/ 4600 h 394305"/>
                                      <a:gd name="connsiteX41" fmla="*/ 2848 w 124808"/>
                                      <a:gd name="connsiteY41" fmla="*/ 2205 h 394305"/>
                                      <a:gd name="connsiteX42" fmla="*/ 4661 w 124808"/>
                                      <a:gd name="connsiteY42" fmla="*/ 128592 h 394305"/>
                                      <a:gd name="connsiteX43" fmla="*/ 41267 w 124808"/>
                                      <a:gd name="connsiteY43" fmla="*/ 230382 h 394305"/>
                                      <a:gd name="connsiteX44" fmla="*/ 56703 w 124808"/>
                                      <a:gd name="connsiteY44" fmla="*/ 269973 h 394305"/>
                                      <a:gd name="connsiteX45" fmla="*/ 71624 w 124808"/>
                                      <a:gd name="connsiteY45" fmla="*/ 318257 h 394305"/>
                                      <a:gd name="connsiteX46" fmla="*/ 71624 w 124808"/>
                                      <a:gd name="connsiteY46" fmla="*/ 319167 h 394305"/>
                                      <a:gd name="connsiteX47" fmla="*/ 66332 w 124808"/>
                                      <a:gd name="connsiteY47" fmla="*/ 338136 h 394305"/>
                                      <a:gd name="connsiteX48" fmla="*/ 67508 w 124808"/>
                                      <a:gd name="connsiteY48" fmla="*/ 350040 h 394305"/>
                                      <a:gd name="connsiteX49" fmla="*/ 67508 w 124808"/>
                                      <a:gd name="connsiteY49" fmla="*/ 350423 h 394305"/>
                                      <a:gd name="connsiteX50" fmla="*/ 67508 w 124808"/>
                                      <a:gd name="connsiteY50" fmla="*/ 350423 h 3943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</a:cxnLst>
                                    <a:rect l="l" t="t" r="r" b="b"/>
                                    <a:pathLst>
                                      <a:path w="124808" h="394305">
                                        <a:moveTo>
                                          <a:pt x="28477" y="394301"/>
                                        </a:moveTo>
                                        <a:cubicBezTo>
                                          <a:pt x="26838" y="394329"/>
                                          <a:pt x="25199" y="394224"/>
                                          <a:pt x="23577" y="393989"/>
                                        </a:cubicBezTo>
                                        <a:cubicBezTo>
                                          <a:pt x="16030" y="392744"/>
                                          <a:pt x="8729" y="388169"/>
                                          <a:pt x="9390" y="380768"/>
                                        </a:cubicBezTo>
                                        <a:cubicBezTo>
                                          <a:pt x="9807" y="376194"/>
                                          <a:pt x="19191" y="373056"/>
                                          <a:pt x="31074" y="369081"/>
                                        </a:cubicBezTo>
                                        <a:cubicBezTo>
                                          <a:pt x="38873" y="366748"/>
                                          <a:pt x="46449" y="363749"/>
                                          <a:pt x="53714" y="360123"/>
                                        </a:cubicBezTo>
                                        <a:cubicBezTo>
                                          <a:pt x="64494" y="354111"/>
                                          <a:pt x="65254" y="351525"/>
                                          <a:pt x="65303" y="351141"/>
                                        </a:cubicBezTo>
                                        <a:cubicBezTo>
                                          <a:pt x="65139" y="350938"/>
                                          <a:pt x="65053" y="350684"/>
                                          <a:pt x="65058" y="350423"/>
                                        </a:cubicBezTo>
                                        <a:cubicBezTo>
                                          <a:pt x="64974" y="346488"/>
                                          <a:pt x="64580" y="342565"/>
                                          <a:pt x="63882" y="338687"/>
                                        </a:cubicBezTo>
                                        <a:cubicBezTo>
                                          <a:pt x="62730" y="332436"/>
                                          <a:pt x="67998" y="321107"/>
                                          <a:pt x="69150" y="318688"/>
                                        </a:cubicBezTo>
                                        <a:cubicBezTo>
                                          <a:pt x="67777" y="314569"/>
                                          <a:pt x="57658" y="284008"/>
                                          <a:pt x="54326" y="270787"/>
                                        </a:cubicBezTo>
                                        <a:cubicBezTo>
                                          <a:pt x="53077" y="265853"/>
                                          <a:pt x="46976" y="250692"/>
                                          <a:pt x="38988" y="231508"/>
                                        </a:cubicBezTo>
                                        <a:cubicBezTo>
                                          <a:pt x="24459" y="196061"/>
                                          <a:pt x="4686" y="147537"/>
                                          <a:pt x="2236" y="129143"/>
                                        </a:cubicBezTo>
                                        <a:cubicBezTo>
                                          <a:pt x="-1317" y="101312"/>
                                          <a:pt x="423" y="2205"/>
                                          <a:pt x="447" y="1175"/>
                                        </a:cubicBezTo>
                                        <a:cubicBezTo>
                                          <a:pt x="455" y="859"/>
                                          <a:pt x="587" y="559"/>
                                          <a:pt x="815" y="336"/>
                                        </a:cubicBezTo>
                                        <a:cubicBezTo>
                                          <a:pt x="1048" y="109"/>
                                          <a:pt x="1368" y="-13"/>
                                          <a:pt x="1697" y="1"/>
                                        </a:cubicBezTo>
                                        <a:lnTo>
                                          <a:pt x="77652" y="2396"/>
                                        </a:lnTo>
                                        <a:cubicBezTo>
                                          <a:pt x="78318" y="2423"/>
                                          <a:pt x="78842" y="2966"/>
                                          <a:pt x="78828" y="3618"/>
                                        </a:cubicBezTo>
                                        <a:cubicBezTo>
                                          <a:pt x="78534" y="14635"/>
                                          <a:pt x="75789" y="111396"/>
                                          <a:pt x="74589" y="115563"/>
                                        </a:cubicBezTo>
                                        <a:cubicBezTo>
                                          <a:pt x="73829" y="119898"/>
                                          <a:pt x="92181" y="188732"/>
                                          <a:pt x="105730" y="236753"/>
                                        </a:cubicBezTo>
                                        <a:cubicBezTo>
                                          <a:pt x="116413" y="274643"/>
                                          <a:pt x="119500" y="322976"/>
                                          <a:pt x="119525" y="323574"/>
                                        </a:cubicBezTo>
                                        <a:cubicBezTo>
                                          <a:pt x="119794" y="324676"/>
                                          <a:pt x="126704" y="355429"/>
                                          <a:pt x="124303" y="370997"/>
                                        </a:cubicBezTo>
                                        <a:cubicBezTo>
                                          <a:pt x="122195" y="384648"/>
                                          <a:pt x="118128" y="385080"/>
                                          <a:pt x="111635" y="384672"/>
                                        </a:cubicBezTo>
                                        <a:cubicBezTo>
                                          <a:pt x="110729" y="384672"/>
                                          <a:pt x="109749" y="384553"/>
                                          <a:pt x="108720" y="384553"/>
                                        </a:cubicBezTo>
                                        <a:cubicBezTo>
                                          <a:pt x="103109" y="384553"/>
                                          <a:pt x="77382" y="388696"/>
                                          <a:pt x="65009" y="390708"/>
                                        </a:cubicBezTo>
                                        <a:lnTo>
                                          <a:pt x="58638" y="391714"/>
                                        </a:lnTo>
                                        <a:cubicBezTo>
                                          <a:pt x="48637" y="393086"/>
                                          <a:pt x="38569" y="393948"/>
                                          <a:pt x="28477" y="394301"/>
                                        </a:cubicBezTo>
                                        <a:close/>
                                        <a:moveTo>
                                          <a:pt x="67508" y="350040"/>
                                        </a:moveTo>
                                        <a:cubicBezTo>
                                          <a:pt x="67699" y="350435"/>
                                          <a:pt x="67775" y="350873"/>
                                          <a:pt x="67728" y="351309"/>
                                        </a:cubicBezTo>
                                        <a:cubicBezTo>
                                          <a:pt x="67508" y="353944"/>
                                          <a:pt x="63318" y="357512"/>
                                          <a:pt x="54914" y="362207"/>
                                        </a:cubicBezTo>
                                        <a:cubicBezTo>
                                          <a:pt x="47515" y="365905"/>
                                          <a:pt x="39802" y="368966"/>
                                          <a:pt x="31858" y="371356"/>
                                        </a:cubicBezTo>
                                        <a:cubicBezTo>
                                          <a:pt x="22597" y="374445"/>
                                          <a:pt x="12110" y="377942"/>
                                          <a:pt x="11840" y="380936"/>
                                        </a:cubicBezTo>
                                        <a:cubicBezTo>
                                          <a:pt x="11301" y="386804"/>
                                          <a:pt x="17549" y="390516"/>
                                          <a:pt x="24091" y="391594"/>
                                        </a:cubicBezTo>
                                        <a:cubicBezTo>
                                          <a:pt x="30633" y="392672"/>
                                          <a:pt x="52881" y="389989"/>
                                          <a:pt x="58393" y="389199"/>
                                        </a:cubicBezTo>
                                        <a:lnTo>
                                          <a:pt x="64739" y="388193"/>
                                        </a:lnTo>
                                        <a:cubicBezTo>
                                          <a:pt x="77162" y="386181"/>
                                          <a:pt x="103035" y="382014"/>
                                          <a:pt x="108842" y="382014"/>
                                        </a:cubicBezTo>
                                        <a:cubicBezTo>
                                          <a:pt x="109920" y="382014"/>
                                          <a:pt x="110949" y="382014"/>
                                          <a:pt x="111929" y="382134"/>
                                        </a:cubicBezTo>
                                        <a:cubicBezTo>
                                          <a:pt x="117222" y="382493"/>
                                          <a:pt x="120137" y="382661"/>
                                          <a:pt x="121999" y="370494"/>
                                        </a:cubicBezTo>
                                        <a:cubicBezTo>
                                          <a:pt x="124327" y="355381"/>
                                          <a:pt x="117295" y="324077"/>
                                          <a:pt x="117099" y="323766"/>
                                        </a:cubicBezTo>
                                        <a:cubicBezTo>
                                          <a:pt x="117099" y="323095"/>
                                          <a:pt x="113963" y="274883"/>
                                          <a:pt x="103354" y="237232"/>
                                        </a:cubicBezTo>
                                        <a:cubicBezTo>
                                          <a:pt x="103035" y="236083"/>
                                          <a:pt x="70595" y="120497"/>
                                          <a:pt x="72237" y="114773"/>
                                        </a:cubicBezTo>
                                        <a:cubicBezTo>
                                          <a:pt x="73070" y="111731"/>
                                          <a:pt x="75152" y="47711"/>
                                          <a:pt x="76353" y="4600"/>
                                        </a:cubicBezTo>
                                        <a:lnTo>
                                          <a:pt x="2848" y="2205"/>
                                        </a:lnTo>
                                        <a:cubicBezTo>
                                          <a:pt x="2652" y="13653"/>
                                          <a:pt x="1329" y="102606"/>
                                          <a:pt x="4661" y="128592"/>
                                        </a:cubicBezTo>
                                        <a:cubicBezTo>
                                          <a:pt x="6965" y="146699"/>
                                          <a:pt x="26713" y="195055"/>
                                          <a:pt x="41267" y="230382"/>
                                        </a:cubicBezTo>
                                        <a:cubicBezTo>
                                          <a:pt x="49181" y="249543"/>
                                          <a:pt x="55429" y="264895"/>
                                          <a:pt x="56703" y="269973"/>
                                        </a:cubicBezTo>
                                        <a:cubicBezTo>
                                          <a:pt x="60231" y="284104"/>
                                          <a:pt x="71404" y="317874"/>
                                          <a:pt x="71624" y="318257"/>
                                        </a:cubicBezTo>
                                        <a:cubicBezTo>
                                          <a:pt x="71734" y="318552"/>
                                          <a:pt x="71734" y="318873"/>
                                          <a:pt x="71624" y="319167"/>
                                        </a:cubicBezTo>
                                        <a:cubicBezTo>
                                          <a:pt x="71624" y="319287"/>
                                          <a:pt x="65229" y="332029"/>
                                          <a:pt x="66332" y="338136"/>
                                        </a:cubicBezTo>
                                        <a:cubicBezTo>
                                          <a:pt x="67040" y="342069"/>
                                          <a:pt x="67434" y="346047"/>
                                          <a:pt x="67508" y="350040"/>
                                        </a:cubicBezTo>
                                        <a:close/>
                                        <a:moveTo>
                                          <a:pt x="67508" y="350423"/>
                                        </a:moveTo>
                                        <a:lnTo>
                                          <a:pt x="67508" y="3504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1561350655" name="Forme libre : forme 1561350655"/>
                                <wps:cNvSpPr/>
                                <wps:spPr>
                                  <a:xfrm>
                                    <a:off x="711251" y="1087478"/>
                                    <a:ext cx="111987" cy="42704"/>
                                  </a:xfrm>
                                  <a:custGeom>
                                    <a:avLst/>
                                    <a:gdLst>
                                      <a:gd name="connsiteX0" fmla="*/ 98193 w 111987"/>
                                      <a:gd name="connsiteY0" fmla="*/ 32836 h 42704"/>
                                      <a:gd name="connsiteX1" fmla="*/ 111987 w 111987"/>
                                      <a:gd name="connsiteY1" fmla="*/ 23424 h 42704"/>
                                      <a:gd name="connsiteX2" fmla="*/ 87216 w 111987"/>
                                      <a:gd name="connsiteY2" fmla="*/ 17556 h 42704"/>
                                      <a:gd name="connsiteX3" fmla="*/ 55707 w 111987"/>
                                      <a:gd name="connsiteY3" fmla="*/ 0 h 42704"/>
                                      <a:gd name="connsiteX4" fmla="*/ 43726 w 111987"/>
                                      <a:gd name="connsiteY4" fmla="*/ 10754 h 42704"/>
                                      <a:gd name="connsiteX5" fmla="*/ 40 w 111987"/>
                                      <a:gd name="connsiteY5" fmla="*/ 30441 h 42704"/>
                                      <a:gd name="connsiteX6" fmla="*/ 13197 w 111987"/>
                                      <a:gd name="connsiteY6" fmla="*/ 42417 h 42704"/>
                                      <a:gd name="connsiteX7" fmla="*/ 47916 w 111987"/>
                                      <a:gd name="connsiteY7" fmla="*/ 40022 h 42704"/>
                                      <a:gd name="connsiteX8" fmla="*/ 98193 w 111987"/>
                                      <a:gd name="connsiteY8" fmla="*/ 32836 h 427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1987" h="42704">
                                        <a:moveTo>
                                          <a:pt x="98193" y="32836"/>
                                        </a:moveTo>
                                        <a:cubicBezTo>
                                          <a:pt x="104857" y="32836"/>
                                          <a:pt x="109439" y="35375"/>
                                          <a:pt x="111987" y="23424"/>
                                        </a:cubicBezTo>
                                        <a:cubicBezTo>
                                          <a:pt x="103617" y="21956"/>
                                          <a:pt x="95346" y="19996"/>
                                          <a:pt x="87216" y="17556"/>
                                        </a:cubicBezTo>
                                        <a:cubicBezTo>
                                          <a:pt x="75137" y="13341"/>
                                          <a:pt x="55707" y="0"/>
                                          <a:pt x="55707" y="0"/>
                                        </a:cubicBezTo>
                                        <a:cubicBezTo>
                                          <a:pt x="55707" y="0"/>
                                          <a:pt x="58696" y="2395"/>
                                          <a:pt x="43726" y="10754"/>
                                        </a:cubicBezTo>
                                        <a:cubicBezTo>
                                          <a:pt x="28755" y="19113"/>
                                          <a:pt x="652" y="23879"/>
                                          <a:pt x="40" y="30441"/>
                                        </a:cubicBezTo>
                                        <a:cubicBezTo>
                                          <a:pt x="-573" y="37004"/>
                                          <a:pt x="6018" y="41195"/>
                                          <a:pt x="13197" y="42417"/>
                                        </a:cubicBezTo>
                                        <a:cubicBezTo>
                                          <a:pt x="20376" y="43638"/>
                                          <a:pt x="43726" y="40620"/>
                                          <a:pt x="47916" y="40022"/>
                                        </a:cubicBezTo>
                                        <a:cubicBezTo>
                                          <a:pt x="52105" y="39423"/>
                                          <a:pt x="90965" y="32836"/>
                                          <a:pt x="98193" y="328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08" name="Forme libre : forme 680471808"/>
                                <wps:cNvSpPr/>
                                <wps:spPr>
                                  <a:xfrm>
                                    <a:off x="709975" y="1086276"/>
                                    <a:ext cx="114342" cy="45084"/>
                                  </a:xfrm>
                                  <a:custGeom>
                                    <a:avLst/>
                                    <a:gdLst>
                                      <a:gd name="connsiteX0" fmla="*/ 19128 w 114342"/>
                                      <a:gd name="connsiteY0" fmla="*/ 45080 h 45084"/>
                                      <a:gd name="connsiteX1" fmla="*/ 14228 w 114342"/>
                                      <a:gd name="connsiteY1" fmla="*/ 44768 h 45084"/>
                                      <a:gd name="connsiteX2" fmla="*/ 42 w 114342"/>
                                      <a:gd name="connsiteY2" fmla="*/ 31548 h 45084"/>
                                      <a:gd name="connsiteX3" fmla="*/ 21726 w 114342"/>
                                      <a:gd name="connsiteY3" fmla="*/ 19860 h 45084"/>
                                      <a:gd name="connsiteX4" fmla="*/ 44365 w 114342"/>
                                      <a:gd name="connsiteY4" fmla="*/ 10902 h 45084"/>
                                      <a:gd name="connsiteX5" fmla="*/ 55954 w 114342"/>
                                      <a:gd name="connsiteY5" fmla="*/ 1921 h 45084"/>
                                      <a:gd name="connsiteX6" fmla="*/ 55954 w 114342"/>
                                      <a:gd name="connsiteY6" fmla="*/ 484 h 45084"/>
                                      <a:gd name="connsiteX7" fmla="*/ 57645 w 114342"/>
                                      <a:gd name="connsiteY7" fmla="*/ 220 h 45084"/>
                                      <a:gd name="connsiteX8" fmla="*/ 88860 w 114342"/>
                                      <a:gd name="connsiteY8" fmla="*/ 17632 h 45084"/>
                                      <a:gd name="connsiteX9" fmla="*/ 113361 w 114342"/>
                                      <a:gd name="connsiteY9" fmla="*/ 23428 h 45084"/>
                                      <a:gd name="connsiteX10" fmla="*/ 114145 w 114342"/>
                                      <a:gd name="connsiteY10" fmla="*/ 23955 h 45084"/>
                                      <a:gd name="connsiteX11" fmla="*/ 114317 w 114342"/>
                                      <a:gd name="connsiteY11" fmla="*/ 24865 h 45084"/>
                                      <a:gd name="connsiteX12" fmla="*/ 102213 w 114342"/>
                                      <a:gd name="connsiteY12" fmla="*/ 35356 h 45084"/>
                                      <a:gd name="connsiteX13" fmla="*/ 99322 w 114342"/>
                                      <a:gd name="connsiteY13" fmla="*/ 35236 h 45084"/>
                                      <a:gd name="connsiteX14" fmla="*/ 55611 w 114342"/>
                                      <a:gd name="connsiteY14" fmla="*/ 41391 h 45084"/>
                                      <a:gd name="connsiteX15" fmla="*/ 49241 w 114342"/>
                                      <a:gd name="connsiteY15" fmla="*/ 42397 h 45084"/>
                                      <a:gd name="connsiteX16" fmla="*/ 19128 w 114342"/>
                                      <a:gd name="connsiteY16" fmla="*/ 45080 h 45084"/>
                                      <a:gd name="connsiteX17" fmla="*/ 58012 w 114342"/>
                                      <a:gd name="connsiteY17" fmla="*/ 3382 h 45084"/>
                                      <a:gd name="connsiteX18" fmla="*/ 45566 w 114342"/>
                                      <a:gd name="connsiteY18" fmla="*/ 12962 h 45084"/>
                                      <a:gd name="connsiteX19" fmla="*/ 22510 w 114342"/>
                                      <a:gd name="connsiteY19" fmla="*/ 22111 h 45084"/>
                                      <a:gd name="connsiteX20" fmla="*/ 2492 w 114342"/>
                                      <a:gd name="connsiteY20" fmla="*/ 31691 h 45084"/>
                                      <a:gd name="connsiteX21" fmla="*/ 14743 w 114342"/>
                                      <a:gd name="connsiteY21" fmla="*/ 42349 h 45084"/>
                                      <a:gd name="connsiteX22" fmla="*/ 49045 w 114342"/>
                                      <a:gd name="connsiteY22" fmla="*/ 39954 h 45084"/>
                                      <a:gd name="connsiteX23" fmla="*/ 55391 w 114342"/>
                                      <a:gd name="connsiteY23" fmla="*/ 38948 h 45084"/>
                                      <a:gd name="connsiteX24" fmla="*/ 99494 w 114342"/>
                                      <a:gd name="connsiteY24" fmla="*/ 32769 h 45084"/>
                                      <a:gd name="connsiteX25" fmla="*/ 102556 w 114342"/>
                                      <a:gd name="connsiteY25" fmla="*/ 32889 h 45084"/>
                                      <a:gd name="connsiteX26" fmla="*/ 111818 w 114342"/>
                                      <a:gd name="connsiteY26" fmla="*/ 25488 h 45084"/>
                                      <a:gd name="connsiteX27" fmla="*/ 88100 w 114342"/>
                                      <a:gd name="connsiteY27" fmla="*/ 19836 h 45084"/>
                                      <a:gd name="connsiteX28" fmla="*/ 58012 w 114342"/>
                                      <a:gd name="connsiteY28" fmla="*/ 3382 h 450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</a:cxnLst>
                                    <a:rect l="l" t="t" r="r" b="b"/>
                                    <a:pathLst>
                                      <a:path w="114342" h="45084">
                                        <a:moveTo>
                                          <a:pt x="19128" y="45080"/>
                                        </a:moveTo>
                                        <a:cubicBezTo>
                                          <a:pt x="17489" y="45108"/>
                                          <a:pt x="15850" y="45003"/>
                                          <a:pt x="14228" y="44768"/>
                                        </a:cubicBezTo>
                                        <a:cubicBezTo>
                                          <a:pt x="6682" y="43523"/>
                                          <a:pt x="-620" y="38948"/>
                                          <a:pt x="42" y="31548"/>
                                        </a:cubicBezTo>
                                        <a:cubicBezTo>
                                          <a:pt x="458" y="26973"/>
                                          <a:pt x="9842" y="23835"/>
                                          <a:pt x="21726" y="19860"/>
                                        </a:cubicBezTo>
                                        <a:cubicBezTo>
                                          <a:pt x="29524" y="17527"/>
                                          <a:pt x="37100" y="14528"/>
                                          <a:pt x="44365" y="10902"/>
                                        </a:cubicBezTo>
                                        <a:cubicBezTo>
                                          <a:pt x="55146" y="4891"/>
                                          <a:pt x="55905" y="2328"/>
                                          <a:pt x="55954" y="1921"/>
                                        </a:cubicBezTo>
                                        <a:cubicBezTo>
                                          <a:pt x="55628" y="1494"/>
                                          <a:pt x="55628" y="910"/>
                                          <a:pt x="55954" y="484"/>
                                        </a:cubicBezTo>
                                        <a:cubicBezTo>
                                          <a:pt x="56351" y="-39"/>
                                          <a:pt x="57101" y="-156"/>
                                          <a:pt x="57645" y="220"/>
                                        </a:cubicBezTo>
                                        <a:cubicBezTo>
                                          <a:pt x="57841" y="364"/>
                                          <a:pt x="77050" y="13537"/>
                                          <a:pt x="88860" y="17632"/>
                                        </a:cubicBezTo>
                                        <a:cubicBezTo>
                                          <a:pt x="96896" y="20061"/>
                                          <a:pt x="105077" y="21998"/>
                                          <a:pt x="113361" y="23428"/>
                                        </a:cubicBezTo>
                                        <a:cubicBezTo>
                                          <a:pt x="113680" y="23505"/>
                                          <a:pt x="113959" y="23692"/>
                                          <a:pt x="114145" y="23955"/>
                                        </a:cubicBezTo>
                                        <a:cubicBezTo>
                                          <a:pt x="114322" y="24226"/>
                                          <a:pt x="114383" y="24552"/>
                                          <a:pt x="114317" y="24865"/>
                                        </a:cubicBezTo>
                                        <a:cubicBezTo>
                                          <a:pt x="111867" y="35954"/>
                                          <a:pt x="107457" y="35691"/>
                                          <a:pt x="102213" y="35356"/>
                                        </a:cubicBezTo>
                                        <a:cubicBezTo>
                                          <a:pt x="101307" y="35356"/>
                                          <a:pt x="100351" y="35236"/>
                                          <a:pt x="99322" y="35236"/>
                                        </a:cubicBezTo>
                                        <a:cubicBezTo>
                                          <a:pt x="93711" y="35236"/>
                                          <a:pt x="67985" y="39379"/>
                                          <a:pt x="55611" y="41391"/>
                                        </a:cubicBezTo>
                                        <a:lnTo>
                                          <a:pt x="49241" y="42397"/>
                                        </a:lnTo>
                                        <a:cubicBezTo>
                                          <a:pt x="39256" y="43798"/>
                                          <a:pt x="29206" y="44694"/>
                                          <a:pt x="19128" y="45080"/>
                                        </a:cubicBezTo>
                                        <a:close/>
                                        <a:moveTo>
                                          <a:pt x="58012" y="3382"/>
                                        </a:moveTo>
                                        <a:cubicBezTo>
                                          <a:pt x="56763" y="5777"/>
                                          <a:pt x="52671" y="9010"/>
                                          <a:pt x="45566" y="12962"/>
                                        </a:cubicBezTo>
                                        <a:cubicBezTo>
                                          <a:pt x="38166" y="16660"/>
                                          <a:pt x="30453" y="19721"/>
                                          <a:pt x="22510" y="22111"/>
                                        </a:cubicBezTo>
                                        <a:cubicBezTo>
                                          <a:pt x="13248" y="25201"/>
                                          <a:pt x="2761" y="28697"/>
                                          <a:pt x="2492" y="31691"/>
                                        </a:cubicBezTo>
                                        <a:cubicBezTo>
                                          <a:pt x="1953" y="37559"/>
                                          <a:pt x="8201" y="41271"/>
                                          <a:pt x="14743" y="42349"/>
                                        </a:cubicBezTo>
                                        <a:cubicBezTo>
                                          <a:pt x="21285" y="43427"/>
                                          <a:pt x="43532" y="40745"/>
                                          <a:pt x="49045" y="39954"/>
                                        </a:cubicBezTo>
                                        <a:lnTo>
                                          <a:pt x="55391" y="38948"/>
                                        </a:lnTo>
                                        <a:cubicBezTo>
                                          <a:pt x="67813" y="36936"/>
                                          <a:pt x="93687" y="32769"/>
                                          <a:pt x="99494" y="32769"/>
                                        </a:cubicBezTo>
                                        <a:cubicBezTo>
                                          <a:pt x="100572" y="32769"/>
                                          <a:pt x="101576" y="32769"/>
                                          <a:pt x="102556" y="32889"/>
                                        </a:cubicBezTo>
                                        <a:cubicBezTo>
                                          <a:pt x="107236" y="33200"/>
                                          <a:pt x="109907" y="33368"/>
                                          <a:pt x="111818" y="25488"/>
                                        </a:cubicBezTo>
                                        <a:cubicBezTo>
                                          <a:pt x="103803" y="24070"/>
                                          <a:pt x="95882" y="22183"/>
                                          <a:pt x="88100" y="19836"/>
                                        </a:cubicBezTo>
                                        <a:cubicBezTo>
                                          <a:pt x="77932" y="16363"/>
                                          <a:pt x="63109" y="6783"/>
                                          <a:pt x="58012" y="338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09" name="Forme libre : forme 680471809"/>
                                <wps:cNvSpPr/>
                                <wps:spPr>
                                  <a:xfrm>
                                    <a:off x="719620" y="735691"/>
                                    <a:ext cx="131108" cy="404572"/>
                                  </a:xfrm>
                                  <a:custGeom>
                                    <a:avLst/>
                                    <a:gdLst>
                                      <a:gd name="connsiteX0" fmla="*/ 29329 w 131108"/>
                                      <a:gd name="connsiteY0" fmla="*/ 6060 h 404572"/>
                                      <a:gd name="connsiteX1" fmla="*/ 37709 w 131108"/>
                                      <a:gd name="connsiteY1" fmla="*/ 139800 h 404572"/>
                                      <a:gd name="connsiteX2" fmla="*/ 50866 w 131108"/>
                                      <a:gd name="connsiteY2" fmla="*/ 267601 h 404572"/>
                                      <a:gd name="connsiteX3" fmla="*/ 51479 w 131108"/>
                                      <a:gd name="connsiteY3" fmla="*/ 320148 h 404572"/>
                                      <a:gd name="connsiteX4" fmla="*/ 49029 w 131108"/>
                                      <a:gd name="connsiteY4" fmla="*/ 358948 h 404572"/>
                                      <a:gd name="connsiteX5" fmla="*/ 26977 w 131108"/>
                                      <a:gd name="connsiteY5" fmla="*/ 374468 h 404572"/>
                                      <a:gd name="connsiteX6" fmla="*/ 26 w 131108"/>
                                      <a:gd name="connsiteY6" fmla="*/ 387018 h 404572"/>
                                      <a:gd name="connsiteX7" fmla="*/ 20974 w 131108"/>
                                      <a:gd name="connsiteY7" fmla="*/ 404335 h 404572"/>
                                      <a:gd name="connsiteX8" fmla="*/ 95189 w 131108"/>
                                      <a:gd name="connsiteY8" fmla="*/ 397150 h 404572"/>
                                      <a:gd name="connsiteX9" fmla="*/ 114938 w 131108"/>
                                      <a:gd name="connsiteY9" fmla="*/ 394754 h 404572"/>
                                      <a:gd name="connsiteX10" fmla="*/ 118539 w 131108"/>
                                      <a:gd name="connsiteY10" fmla="*/ 379234 h 404572"/>
                                      <a:gd name="connsiteX11" fmla="*/ 118539 w 131108"/>
                                      <a:gd name="connsiteY11" fmla="*/ 357679 h 404572"/>
                                      <a:gd name="connsiteX12" fmla="*/ 121529 w 131108"/>
                                      <a:gd name="connsiteY12" fmla="*/ 256176 h 404572"/>
                                      <a:gd name="connsiteX13" fmla="*/ 110748 w 131108"/>
                                      <a:gd name="connsiteY13" fmla="*/ 158242 h 404572"/>
                                      <a:gd name="connsiteX14" fmla="*/ 120328 w 131108"/>
                                      <a:gd name="connsiteY14" fmla="*/ 69864 h 404572"/>
                                      <a:gd name="connsiteX15" fmla="*/ 131109 w 131108"/>
                                      <a:gd name="connsiteY15" fmla="*/ 0 h 40457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31108" h="404572">
                                        <a:moveTo>
                                          <a:pt x="29329" y="6060"/>
                                        </a:moveTo>
                                        <a:cubicBezTo>
                                          <a:pt x="29329" y="6060"/>
                                          <a:pt x="31118" y="110556"/>
                                          <a:pt x="37709" y="139800"/>
                                        </a:cubicBezTo>
                                        <a:cubicBezTo>
                                          <a:pt x="44300" y="169044"/>
                                          <a:pt x="50278" y="255649"/>
                                          <a:pt x="50866" y="267601"/>
                                        </a:cubicBezTo>
                                        <a:cubicBezTo>
                                          <a:pt x="51454" y="279552"/>
                                          <a:pt x="51479" y="318352"/>
                                          <a:pt x="51479" y="320148"/>
                                        </a:cubicBezTo>
                                        <a:cubicBezTo>
                                          <a:pt x="51479" y="321945"/>
                                          <a:pt x="49029" y="358948"/>
                                          <a:pt x="49029" y="358948"/>
                                        </a:cubicBezTo>
                                        <a:cubicBezTo>
                                          <a:pt x="49029" y="358948"/>
                                          <a:pt x="33470" y="369702"/>
                                          <a:pt x="26977" y="374468"/>
                                        </a:cubicBezTo>
                                        <a:cubicBezTo>
                                          <a:pt x="20484" y="379234"/>
                                          <a:pt x="662" y="382228"/>
                                          <a:pt x="26" y="387018"/>
                                        </a:cubicBezTo>
                                        <a:cubicBezTo>
                                          <a:pt x="-612" y="391809"/>
                                          <a:pt x="10806" y="402538"/>
                                          <a:pt x="20974" y="404335"/>
                                        </a:cubicBezTo>
                                        <a:cubicBezTo>
                                          <a:pt x="31142" y="406131"/>
                                          <a:pt x="88599" y="397150"/>
                                          <a:pt x="95189" y="397150"/>
                                        </a:cubicBezTo>
                                        <a:cubicBezTo>
                                          <a:pt x="101849" y="397173"/>
                                          <a:pt x="108486" y="396369"/>
                                          <a:pt x="114938" y="394754"/>
                                        </a:cubicBezTo>
                                        <a:cubicBezTo>
                                          <a:pt x="117927" y="393557"/>
                                          <a:pt x="118539" y="386994"/>
                                          <a:pt x="118539" y="379234"/>
                                        </a:cubicBezTo>
                                        <a:cubicBezTo>
                                          <a:pt x="118539" y="371474"/>
                                          <a:pt x="117339" y="364289"/>
                                          <a:pt x="118539" y="357679"/>
                                        </a:cubicBezTo>
                                        <a:cubicBezTo>
                                          <a:pt x="119740" y="351068"/>
                                          <a:pt x="124518" y="287815"/>
                                          <a:pt x="121529" y="256176"/>
                                        </a:cubicBezTo>
                                        <a:cubicBezTo>
                                          <a:pt x="118539" y="224537"/>
                                          <a:pt x="110160" y="192875"/>
                                          <a:pt x="110748" y="158242"/>
                                        </a:cubicBezTo>
                                        <a:cubicBezTo>
                                          <a:pt x="111336" y="123609"/>
                                          <a:pt x="117927" y="90174"/>
                                          <a:pt x="120328" y="69864"/>
                                        </a:cubicBezTo>
                                        <a:cubicBezTo>
                                          <a:pt x="122729" y="49554"/>
                                          <a:pt x="131109" y="0"/>
                                          <a:pt x="13110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0" name="Forme libre : forme 680471810"/>
                                <wps:cNvSpPr/>
                                <wps:spPr>
                                  <a:xfrm>
                                    <a:off x="718277" y="734562"/>
                                    <a:ext cx="133647" cy="406881"/>
                                  </a:xfrm>
                                  <a:custGeom>
                                    <a:avLst/>
                                    <a:gdLst>
                                      <a:gd name="connsiteX0" fmla="*/ 26140 w 133647"/>
                                      <a:gd name="connsiteY0" fmla="*/ 406877 h 406881"/>
                                      <a:gd name="connsiteX1" fmla="*/ 22072 w 133647"/>
                                      <a:gd name="connsiteY1" fmla="*/ 406637 h 406881"/>
                                      <a:gd name="connsiteX2" fmla="*/ 21 w 133647"/>
                                      <a:gd name="connsiteY2" fmla="*/ 388004 h 406881"/>
                                      <a:gd name="connsiteX3" fmla="*/ 14526 w 133647"/>
                                      <a:gd name="connsiteY3" fmla="*/ 379932 h 406881"/>
                                      <a:gd name="connsiteX4" fmla="*/ 27463 w 133647"/>
                                      <a:gd name="connsiteY4" fmla="*/ 374639 h 406881"/>
                                      <a:gd name="connsiteX5" fmla="*/ 49147 w 133647"/>
                                      <a:gd name="connsiteY5" fmla="*/ 359431 h 406881"/>
                                      <a:gd name="connsiteX6" fmla="*/ 51597 w 133647"/>
                                      <a:gd name="connsiteY6" fmla="*/ 321277 h 406881"/>
                                      <a:gd name="connsiteX7" fmla="*/ 51009 w 133647"/>
                                      <a:gd name="connsiteY7" fmla="*/ 268778 h 406881"/>
                                      <a:gd name="connsiteX8" fmla="*/ 37851 w 133647"/>
                                      <a:gd name="connsiteY8" fmla="*/ 141193 h 406881"/>
                                      <a:gd name="connsiteX9" fmla="*/ 29447 w 133647"/>
                                      <a:gd name="connsiteY9" fmla="*/ 7189 h 406881"/>
                                      <a:gd name="connsiteX10" fmla="*/ 30599 w 133647"/>
                                      <a:gd name="connsiteY10" fmla="*/ 5991 h 406881"/>
                                      <a:gd name="connsiteX11" fmla="*/ 132354 w 133647"/>
                                      <a:gd name="connsiteY11" fmla="*/ 3 h 406881"/>
                                      <a:gd name="connsiteX12" fmla="*/ 133334 w 133647"/>
                                      <a:gd name="connsiteY12" fmla="*/ 411 h 406881"/>
                                      <a:gd name="connsiteX13" fmla="*/ 133628 w 133647"/>
                                      <a:gd name="connsiteY13" fmla="*/ 1393 h 406881"/>
                                      <a:gd name="connsiteX14" fmla="*/ 122872 w 133647"/>
                                      <a:gd name="connsiteY14" fmla="*/ 71209 h 406881"/>
                                      <a:gd name="connsiteX15" fmla="*/ 120226 w 133647"/>
                                      <a:gd name="connsiteY15" fmla="*/ 90130 h 406881"/>
                                      <a:gd name="connsiteX16" fmla="*/ 113218 w 133647"/>
                                      <a:gd name="connsiteY16" fmla="*/ 159467 h 406881"/>
                                      <a:gd name="connsiteX17" fmla="*/ 119270 w 133647"/>
                                      <a:gd name="connsiteY17" fmla="*/ 222577 h 406881"/>
                                      <a:gd name="connsiteX18" fmla="*/ 123999 w 133647"/>
                                      <a:gd name="connsiteY18" fmla="*/ 257257 h 406881"/>
                                      <a:gd name="connsiteX19" fmla="*/ 120985 w 133647"/>
                                      <a:gd name="connsiteY19" fmla="*/ 359095 h 406881"/>
                                      <a:gd name="connsiteX20" fmla="*/ 120716 w 133647"/>
                                      <a:gd name="connsiteY20" fmla="*/ 372556 h 406881"/>
                                      <a:gd name="connsiteX21" fmla="*/ 121010 w 133647"/>
                                      <a:gd name="connsiteY21" fmla="*/ 380388 h 406881"/>
                                      <a:gd name="connsiteX22" fmla="*/ 116648 w 133647"/>
                                      <a:gd name="connsiteY22" fmla="*/ 397009 h 406881"/>
                                      <a:gd name="connsiteX23" fmla="*/ 96435 w 133647"/>
                                      <a:gd name="connsiteY23" fmla="*/ 399404 h 406881"/>
                                      <a:gd name="connsiteX24" fmla="*/ 75829 w 133647"/>
                                      <a:gd name="connsiteY24" fmla="*/ 401799 h 406881"/>
                                      <a:gd name="connsiteX25" fmla="*/ 26140 w 133647"/>
                                      <a:gd name="connsiteY25" fmla="*/ 406877 h 406881"/>
                                      <a:gd name="connsiteX26" fmla="*/ 31922 w 133647"/>
                                      <a:gd name="connsiteY26" fmla="*/ 8314 h 406881"/>
                                      <a:gd name="connsiteX27" fmla="*/ 40253 w 133647"/>
                                      <a:gd name="connsiteY27" fmla="*/ 140690 h 406881"/>
                                      <a:gd name="connsiteX28" fmla="*/ 53434 w 133647"/>
                                      <a:gd name="connsiteY28" fmla="*/ 268658 h 406881"/>
                                      <a:gd name="connsiteX29" fmla="*/ 54047 w 133647"/>
                                      <a:gd name="connsiteY29" fmla="*/ 321349 h 406881"/>
                                      <a:gd name="connsiteX30" fmla="*/ 51597 w 133647"/>
                                      <a:gd name="connsiteY30" fmla="*/ 360221 h 406881"/>
                                      <a:gd name="connsiteX31" fmla="*/ 51082 w 133647"/>
                                      <a:gd name="connsiteY31" fmla="*/ 361131 h 406881"/>
                                      <a:gd name="connsiteX32" fmla="*/ 29031 w 133647"/>
                                      <a:gd name="connsiteY32" fmla="*/ 376627 h 406881"/>
                                      <a:gd name="connsiteX33" fmla="*/ 15433 w 133647"/>
                                      <a:gd name="connsiteY33" fmla="*/ 382280 h 406881"/>
                                      <a:gd name="connsiteX34" fmla="*/ 2594 w 133647"/>
                                      <a:gd name="connsiteY34" fmla="*/ 388363 h 406881"/>
                                      <a:gd name="connsiteX35" fmla="*/ 22538 w 133647"/>
                                      <a:gd name="connsiteY35" fmla="*/ 404362 h 406881"/>
                                      <a:gd name="connsiteX36" fmla="*/ 75608 w 133647"/>
                                      <a:gd name="connsiteY36" fmla="*/ 399572 h 406881"/>
                                      <a:gd name="connsiteX37" fmla="*/ 96533 w 133647"/>
                                      <a:gd name="connsiteY37" fmla="*/ 397177 h 406881"/>
                                      <a:gd name="connsiteX38" fmla="*/ 115815 w 133647"/>
                                      <a:gd name="connsiteY38" fmla="*/ 394782 h 406881"/>
                                      <a:gd name="connsiteX39" fmla="*/ 118658 w 133647"/>
                                      <a:gd name="connsiteY39" fmla="*/ 380411 h 406881"/>
                                      <a:gd name="connsiteX40" fmla="*/ 118388 w 133647"/>
                                      <a:gd name="connsiteY40" fmla="*/ 372699 h 406881"/>
                                      <a:gd name="connsiteX41" fmla="*/ 118682 w 133647"/>
                                      <a:gd name="connsiteY41" fmla="*/ 358688 h 406881"/>
                                      <a:gd name="connsiteX42" fmla="*/ 121647 w 133647"/>
                                      <a:gd name="connsiteY42" fmla="*/ 257497 h 406881"/>
                                      <a:gd name="connsiteX43" fmla="*/ 116967 w 133647"/>
                                      <a:gd name="connsiteY43" fmla="*/ 222960 h 406881"/>
                                      <a:gd name="connsiteX44" fmla="*/ 110866 w 133647"/>
                                      <a:gd name="connsiteY44" fmla="*/ 159443 h 406881"/>
                                      <a:gd name="connsiteX45" fmla="*/ 117849 w 133647"/>
                                      <a:gd name="connsiteY45" fmla="*/ 89794 h 406881"/>
                                      <a:gd name="connsiteX46" fmla="*/ 120446 w 133647"/>
                                      <a:gd name="connsiteY46" fmla="*/ 70969 h 406881"/>
                                      <a:gd name="connsiteX47" fmla="*/ 130982 w 133647"/>
                                      <a:gd name="connsiteY47" fmla="*/ 2518 h 406881"/>
                                      <a:gd name="connsiteX48" fmla="*/ 50421 w 133647"/>
                                      <a:gd name="connsiteY48" fmla="*/ 360077 h 406881"/>
                                      <a:gd name="connsiteX49" fmla="*/ 50421 w 133647"/>
                                      <a:gd name="connsiteY49" fmla="*/ 360077 h 4068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</a:cxnLst>
                                    <a:rect l="l" t="t" r="r" b="b"/>
                                    <a:pathLst>
                                      <a:path w="133647" h="406881">
                                        <a:moveTo>
                                          <a:pt x="26140" y="406877"/>
                                        </a:moveTo>
                                        <a:cubicBezTo>
                                          <a:pt x="24780" y="406903"/>
                                          <a:pt x="23420" y="406824"/>
                                          <a:pt x="22072" y="406637"/>
                                        </a:cubicBezTo>
                                        <a:cubicBezTo>
                                          <a:pt x="11292" y="404745"/>
                                          <a:pt x="-567" y="393584"/>
                                          <a:pt x="21" y="388004"/>
                                        </a:cubicBezTo>
                                        <a:cubicBezTo>
                                          <a:pt x="438" y="384699"/>
                                          <a:pt x="5803" y="382783"/>
                                          <a:pt x="14526" y="379932"/>
                                        </a:cubicBezTo>
                                        <a:cubicBezTo>
                                          <a:pt x="19051" y="378713"/>
                                          <a:pt x="23398" y="376934"/>
                                          <a:pt x="27463" y="374639"/>
                                        </a:cubicBezTo>
                                        <a:cubicBezTo>
                                          <a:pt x="33319" y="370376"/>
                                          <a:pt x="46476" y="361275"/>
                                          <a:pt x="49147" y="359431"/>
                                        </a:cubicBezTo>
                                        <a:cubicBezTo>
                                          <a:pt x="49980" y="346497"/>
                                          <a:pt x="51597" y="322643"/>
                                          <a:pt x="51597" y="321277"/>
                                        </a:cubicBezTo>
                                        <a:cubicBezTo>
                                          <a:pt x="51597" y="317110"/>
                                          <a:pt x="51597" y="280346"/>
                                          <a:pt x="51009" y="268778"/>
                                        </a:cubicBezTo>
                                        <a:cubicBezTo>
                                          <a:pt x="50249" y="253689"/>
                                          <a:pt x="44173" y="169263"/>
                                          <a:pt x="37851" y="141193"/>
                                        </a:cubicBezTo>
                                        <a:cubicBezTo>
                                          <a:pt x="31334" y="112164"/>
                                          <a:pt x="29472" y="8242"/>
                                          <a:pt x="29447" y="7189"/>
                                        </a:cubicBezTo>
                                        <a:cubicBezTo>
                                          <a:pt x="29447" y="6554"/>
                                          <a:pt x="29952" y="6029"/>
                                          <a:pt x="30599" y="5991"/>
                                        </a:cubicBezTo>
                                        <a:lnTo>
                                          <a:pt x="132354" y="3"/>
                                        </a:lnTo>
                                        <a:cubicBezTo>
                                          <a:pt x="132729" y="-25"/>
                                          <a:pt x="133094" y="126"/>
                                          <a:pt x="133334" y="411"/>
                                        </a:cubicBezTo>
                                        <a:cubicBezTo>
                                          <a:pt x="133586" y="674"/>
                                          <a:pt x="133697" y="1038"/>
                                          <a:pt x="133628" y="1393"/>
                                        </a:cubicBezTo>
                                        <a:cubicBezTo>
                                          <a:pt x="133628" y="1896"/>
                                          <a:pt x="125224" y="51162"/>
                                          <a:pt x="122872" y="71209"/>
                                        </a:cubicBezTo>
                                        <a:cubicBezTo>
                                          <a:pt x="122235" y="76646"/>
                                          <a:pt x="121304" y="82897"/>
                                          <a:pt x="120226" y="90130"/>
                                        </a:cubicBezTo>
                                        <a:cubicBezTo>
                                          <a:pt x="116391" y="113074"/>
                                          <a:pt x="114051" y="136232"/>
                                          <a:pt x="113218" y="159467"/>
                                        </a:cubicBezTo>
                                        <a:cubicBezTo>
                                          <a:pt x="112851" y="181430"/>
                                          <a:pt x="116109" y="202339"/>
                                          <a:pt x="119270" y="222577"/>
                                        </a:cubicBezTo>
                                        <a:cubicBezTo>
                                          <a:pt x="121059" y="233953"/>
                                          <a:pt x="122896" y="245737"/>
                                          <a:pt x="123999" y="257257"/>
                                        </a:cubicBezTo>
                                        <a:cubicBezTo>
                                          <a:pt x="126963" y="288752"/>
                                          <a:pt x="122284" y="352006"/>
                                          <a:pt x="120985" y="359095"/>
                                        </a:cubicBezTo>
                                        <a:cubicBezTo>
                                          <a:pt x="120387" y="363560"/>
                                          <a:pt x="120297" y="368072"/>
                                          <a:pt x="120716" y="372556"/>
                                        </a:cubicBezTo>
                                        <a:cubicBezTo>
                                          <a:pt x="120863" y="375071"/>
                                          <a:pt x="121010" y="377681"/>
                                          <a:pt x="121010" y="380388"/>
                                        </a:cubicBezTo>
                                        <a:cubicBezTo>
                                          <a:pt x="121010" y="389321"/>
                                          <a:pt x="120275" y="395572"/>
                                          <a:pt x="116648" y="397009"/>
                                        </a:cubicBezTo>
                                        <a:cubicBezTo>
                                          <a:pt x="110043" y="398655"/>
                                          <a:pt x="103251" y="399459"/>
                                          <a:pt x="96435" y="399404"/>
                                        </a:cubicBezTo>
                                        <a:cubicBezTo>
                                          <a:pt x="94254" y="399404"/>
                                          <a:pt x="85727" y="400482"/>
                                          <a:pt x="75829" y="401799"/>
                                        </a:cubicBezTo>
                                        <a:cubicBezTo>
                                          <a:pt x="58898" y="404027"/>
                                          <a:pt x="36479" y="406877"/>
                                          <a:pt x="26140" y="406877"/>
                                        </a:cubicBezTo>
                                        <a:close/>
                                        <a:moveTo>
                                          <a:pt x="31922" y="8314"/>
                                        </a:moveTo>
                                        <a:cubicBezTo>
                                          <a:pt x="32143" y="19787"/>
                                          <a:pt x="34127" y="113506"/>
                                          <a:pt x="40253" y="140690"/>
                                        </a:cubicBezTo>
                                        <a:cubicBezTo>
                                          <a:pt x="47089" y="171011"/>
                                          <a:pt x="52993" y="259581"/>
                                          <a:pt x="53434" y="268658"/>
                                        </a:cubicBezTo>
                                        <a:cubicBezTo>
                                          <a:pt x="54022" y="280298"/>
                                          <a:pt x="54047" y="317110"/>
                                          <a:pt x="54047" y="321349"/>
                                        </a:cubicBezTo>
                                        <a:cubicBezTo>
                                          <a:pt x="54047" y="323146"/>
                                          <a:pt x="51744" y="358712"/>
                                          <a:pt x="51597" y="360221"/>
                                        </a:cubicBezTo>
                                        <a:cubicBezTo>
                                          <a:pt x="51570" y="360583"/>
                                          <a:pt x="51381" y="360916"/>
                                          <a:pt x="51082" y="361131"/>
                                        </a:cubicBezTo>
                                        <a:cubicBezTo>
                                          <a:pt x="50935" y="361131"/>
                                          <a:pt x="35450" y="371933"/>
                                          <a:pt x="29031" y="376627"/>
                                        </a:cubicBezTo>
                                        <a:cubicBezTo>
                                          <a:pt x="24780" y="379104"/>
                                          <a:pt x="20205" y="381005"/>
                                          <a:pt x="15433" y="382280"/>
                                        </a:cubicBezTo>
                                        <a:cubicBezTo>
                                          <a:pt x="10116" y="384004"/>
                                          <a:pt x="2839" y="386399"/>
                                          <a:pt x="2594" y="388363"/>
                                        </a:cubicBezTo>
                                        <a:cubicBezTo>
                                          <a:pt x="2079" y="392387"/>
                                          <a:pt x="12860" y="402733"/>
                                          <a:pt x="22538" y="404362"/>
                                        </a:cubicBezTo>
                                        <a:cubicBezTo>
                                          <a:pt x="29031" y="405512"/>
                                          <a:pt x="57061" y="401967"/>
                                          <a:pt x="75608" y="399572"/>
                                        </a:cubicBezTo>
                                        <a:cubicBezTo>
                                          <a:pt x="85997" y="398231"/>
                                          <a:pt x="94205" y="397177"/>
                                          <a:pt x="96533" y="397177"/>
                                        </a:cubicBezTo>
                                        <a:cubicBezTo>
                                          <a:pt x="103038" y="397163"/>
                                          <a:pt x="109514" y="396358"/>
                                          <a:pt x="115815" y="394782"/>
                                        </a:cubicBezTo>
                                        <a:cubicBezTo>
                                          <a:pt x="118658" y="393656"/>
                                          <a:pt x="118658" y="383645"/>
                                          <a:pt x="118658" y="380411"/>
                                        </a:cubicBezTo>
                                        <a:cubicBezTo>
                                          <a:pt x="118658" y="377777"/>
                                          <a:pt x="118511" y="375190"/>
                                          <a:pt x="118388" y="372699"/>
                                        </a:cubicBezTo>
                                        <a:cubicBezTo>
                                          <a:pt x="117930" y="368034"/>
                                          <a:pt x="118028" y="363332"/>
                                          <a:pt x="118682" y="358688"/>
                                        </a:cubicBezTo>
                                        <a:cubicBezTo>
                                          <a:pt x="119956" y="351647"/>
                                          <a:pt x="124611" y="288800"/>
                                          <a:pt x="121647" y="257497"/>
                                        </a:cubicBezTo>
                                        <a:cubicBezTo>
                                          <a:pt x="120569" y="246048"/>
                                          <a:pt x="118805" y="234839"/>
                                          <a:pt x="116967" y="222960"/>
                                        </a:cubicBezTo>
                                        <a:cubicBezTo>
                                          <a:pt x="113782" y="202626"/>
                                          <a:pt x="110499" y="181597"/>
                                          <a:pt x="110866" y="159443"/>
                                        </a:cubicBezTo>
                                        <a:cubicBezTo>
                                          <a:pt x="111307" y="134007"/>
                                          <a:pt x="114933" y="109506"/>
                                          <a:pt x="117849" y="89794"/>
                                        </a:cubicBezTo>
                                        <a:cubicBezTo>
                                          <a:pt x="118903" y="82609"/>
                                          <a:pt x="119809" y="76382"/>
                                          <a:pt x="120446" y="70969"/>
                                        </a:cubicBezTo>
                                        <a:cubicBezTo>
                                          <a:pt x="122602" y="52839"/>
                                          <a:pt x="129585" y="10925"/>
                                          <a:pt x="130982" y="2518"/>
                                        </a:cubicBezTo>
                                        <a:close/>
                                        <a:moveTo>
                                          <a:pt x="50421" y="360077"/>
                                        </a:moveTo>
                                        <a:lnTo>
                                          <a:pt x="50421" y="3600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1" name="Forme libre : forme 680471811"/>
                                <wps:cNvSpPr/>
                                <wps:spPr>
                                  <a:xfrm>
                                    <a:off x="707763" y="747092"/>
                                    <a:ext cx="104964" cy="11783"/>
                                  </a:xfrm>
                                  <a:custGeom>
                                    <a:avLst/>
                                    <a:gdLst>
                                      <a:gd name="connsiteX0" fmla="*/ 0 w 104964"/>
                                      <a:gd name="connsiteY0" fmla="*/ 2611 h 11783"/>
                                      <a:gd name="connsiteX1" fmla="*/ 39349 w 104964"/>
                                      <a:gd name="connsiteY1" fmla="*/ 11784 h 11783"/>
                                      <a:gd name="connsiteX2" fmla="*/ 104965 w 104964"/>
                                      <a:gd name="connsiteY2" fmla="*/ 0 h 11783"/>
                                      <a:gd name="connsiteX3" fmla="*/ 0 w 104964"/>
                                      <a:gd name="connsiteY3" fmla="*/ 2611 h 1178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4964" h="11783">
                                        <a:moveTo>
                                          <a:pt x="0" y="2611"/>
                                        </a:moveTo>
                                        <a:lnTo>
                                          <a:pt x="39349" y="11784"/>
                                        </a:lnTo>
                                        <a:lnTo>
                                          <a:pt x="104965" y="0"/>
                                        </a:lnTo>
                                        <a:lnTo>
                                          <a:pt x="0" y="26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2" name="Forme libre : forme 680471812"/>
                                <wps:cNvSpPr/>
                                <wps:spPr>
                                  <a:xfrm>
                                    <a:off x="706530" y="745917"/>
                                    <a:ext cx="107406" cy="14155"/>
                                  </a:xfrm>
                                  <a:custGeom>
                                    <a:avLst/>
                                    <a:gdLst>
                                      <a:gd name="connsiteX0" fmla="*/ 40582 w 107406"/>
                                      <a:gd name="connsiteY0" fmla="*/ 14155 h 14155"/>
                                      <a:gd name="connsiteX1" fmla="*/ 40312 w 107406"/>
                                      <a:gd name="connsiteY1" fmla="*/ 14155 h 14155"/>
                                      <a:gd name="connsiteX2" fmla="*/ 938 w 107406"/>
                                      <a:gd name="connsiteY2" fmla="*/ 4982 h 14155"/>
                                      <a:gd name="connsiteX3" fmla="*/ 7 w 107406"/>
                                      <a:gd name="connsiteY3" fmla="*/ 3689 h 14155"/>
                                      <a:gd name="connsiteX4" fmla="*/ 1208 w 107406"/>
                                      <a:gd name="connsiteY4" fmla="*/ 2635 h 14155"/>
                                      <a:gd name="connsiteX5" fmla="*/ 106148 w 107406"/>
                                      <a:gd name="connsiteY5" fmla="*/ 0 h 14155"/>
                                      <a:gd name="connsiteX6" fmla="*/ 107397 w 107406"/>
                                      <a:gd name="connsiteY6" fmla="*/ 1078 h 14155"/>
                                      <a:gd name="connsiteX7" fmla="*/ 106417 w 107406"/>
                                      <a:gd name="connsiteY7" fmla="*/ 2372 h 14155"/>
                                      <a:gd name="connsiteX8" fmla="*/ 40802 w 107406"/>
                                      <a:gd name="connsiteY8" fmla="*/ 14155 h 14155"/>
                                      <a:gd name="connsiteX9" fmla="*/ 10641 w 107406"/>
                                      <a:gd name="connsiteY9" fmla="*/ 4767 h 14155"/>
                                      <a:gd name="connsiteX10" fmla="*/ 40631 w 107406"/>
                                      <a:gd name="connsiteY10" fmla="*/ 11736 h 14155"/>
                                      <a:gd name="connsiteX11" fmla="*/ 90663 w 107406"/>
                                      <a:gd name="connsiteY11" fmla="*/ 2755 h 1415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07406" h="14155">
                                        <a:moveTo>
                                          <a:pt x="40582" y="14155"/>
                                        </a:moveTo>
                                        <a:lnTo>
                                          <a:pt x="40312" y="14155"/>
                                        </a:lnTo>
                                        <a:lnTo>
                                          <a:pt x="938" y="4982"/>
                                        </a:lnTo>
                                        <a:cubicBezTo>
                                          <a:pt x="340" y="4841"/>
                                          <a:pt x="-59" y="4288"/>
                                          <a:pt x="7" y="3689"/>
                                        </a:cubicBezTo>
                                        <a:cubicBezTo>
                                          <a:pt x="71" y="3088"/>
                                          <a:pt x="590" y="2633"/>
                                          <a:pt x="1208" y="2635"/>
                                        </a:cubicBezTo>
                                        <a:lnTo>
                                          <a:pt x="106148" y="0"/>
                                        </a:lnTo>
                                        <a:cubicBezTo>
                                          <a:pt x="106790" y="-16"/>
                                          <a:pt x="107334" y="455"/>
                                          <a:pt x="107397" y="1078"/>
                                        </a:cubicBezTo>
                                        <a:cubicBezTo>
                                          <a:pt x="107473" y="1694"/>
                                          <a:pt x="107042" y="2261"/>
                                          <a:pt x="106417" y="2372"/>
                                        </a:cubicBezTo>
                                        <a:lnTo>
                                          <a:pt x="40802" y="14155"/>
                                        </a:lnTo>
                                        <a:close/>
                                        <a:moveTo>
                                          <a:pt x="10641" y="4767"/>
                                        </a:moveTo>
                                        <a:lnTo>
                                          <a:pt x="40631" y="11736"/>
                                        </a:lnTo>
                                        <a:lnTo>
                                          <a:pt x="90663" y="27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3" name="Forme libre : forme 680471813"/>
                                <wps:cNvSpPr/>
                                <wps:spPr>
                                  <a:xfrm>
                                    <a:off x="820163" y="958285"/>
                                    <a:ext cx="8300" cy="11858"/>
                                  </a:xfrm>
                                  <a:custGeom>
                                    <a:avLst/>
                                    <a:gdLst>
                                      <a:gd name="connsiteX0" fmla="*/ 7070 w 8300"/>
                                      <a:gd name="connsiteY0" fmla="*/ 11859 h 11858"/>
                                      <a:gd name="connsiteX1" fmla="*/ 6065 w 8300"/>
                                      <a:gd name="connsiteY1" fmla="*/ 11356 h 11858"/>
                                      <a:gd name="connsiteX2" fmla="*/ 160 w 8300"/>
                                      <a:gd name="connsiteY2" fmla="*/ 1775 h 11858"/>
                                      <a:gd name="connsiteX3" fmla="*/ 601 w 8300"/>
                                      <a:gd name="connsiteY3" fmla="*/ 173 h 11858"/>
                                      <a:gd name="connsiteX4" fmla="*/ 650 w 8300"/>
                                      <a:gd name="connsiteY4" fmla="*/ 147 h 11858"/>
                                      <a:gd name="connsiteX5" fmla="*/ 2282 w 8300"/>
                                      <a:gd name="connsiteY5" fmla="*/ 607 h 11858"/>
                                      <a:gd name="connsiteX6" fmla="*/ 2292 w 8300"/>
                                      <a:gd name="connsiteY6" fmla="*/ 626 h 11858"/>
                                      <a:gd name="connsiteX7" fmla="*/ 8074 w 8300"/>
                                      <a:gd name="connsiteY7" fmla="*/ 10014 h 11858"/>
                                      <a:gd name="connsiteX8" fmla="*/ 7802 w 8300"/>
                                      <a:gd name="connsiteY8" fmla="*/ 11653 h 11858"/>
                                      <a:gd name="connsiteX9" fmla="*/ 7780 w 8300"/>
                                      <a:gd name="connsiteY9" fmla="*/ 11667 h 11858"/>
                                      <a:gd name="connsiteX10" fmla="*/ 7070 w 8300"/>
                                      <a:gd name="connsiteY10" fmla="*/ 11859 h 11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8300" h="11858">
                                        <a:moveTo>
                                          <a:pt x="7070" y="11859"/>
                                        </a:moveTo>
                                        <a:cubicBezTo>
                                          <a:pt x="6670" y="11866"/>
                                          <a:pt x="6293" y="11677"/>
                                          <a:pt x="6065" y="11356"/>
                                        </a:cubicBezTo>
                                        <a:cubicBezTo>
                                          <a:pt x="3919" y="8271"/>
                                          <a:pt x="1946" y="5073"/>
                                          <a:pt x="160" y="1775"/>
                                        </a:cubicBezTo>
                                        <a:cubicBezTo>
                                          <a:pt x="-171" y="1213"/>
                                          <a:pt x="28" y="496"/>
                                          <a:pt x="601" y="173"/>
                                        </a:cubicBezTo>
                                        <a:cubicBezTo>
                                          <a:pt x="618" y="163"/>
                                          <a:pt x="633" y="154"/>
                                          <a:pt x="650" y="147"/>
                                        </a:cubicBezTo>
                                        <a:cubicBezTo>
                                          <a:pt x="1231" y="-167"/>
                                          <a:pt x="1961" y="39"/>
                                          <a:pt x="2282" y="607"/>
                                        </a:cubicBezTo>
                                        <a:cubicBezTo>
                                          <a:pt x="2284" y="614"/>
                                          <a:pt x="2289" y="619"/>
                                          <a:pt x="2292" y="626"/>
                                        </a:cubicBezTo>
                                        <a:cubicBezTo>
                                          <a:pt x="4053" y="3849"/>
                                          <a:pt x="5984" y="6982"/>
                                          <a:pt x="8074" y="10014"/>
                                        </a:cubicBezTo>
                                        <a:cubicBezTo>
                                          <a:pt x="8461" y="10541"/>
                                          <a:pt x="8339" y="11274"/>
                                          <a:pt x="7802" y="11653"/>
                                        </a:cubicBezTo>
                                        <a:cubicBezTo>
                                          <a:pt x="7795" y="11657"/>
                                          <a:pt x="7787" y="11662"/>
                                          <a:pt x="7780" y="11667"/>
                                        </a:cubicBezTo>
                                        <a:cubicBezTo>
                                          <a:pt x="7567" y="11799"/>
                                          <a:pt x="7319" y="11863"/>
                                          <a:pt x="7070" y="118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4" name="Forme libre : forme 680471814"/>
                                <wps:cNvSpPr/>
                                <wps:spPr>
                                  <a:xfrm>
                                    <a:off x="772388" y="837089"/>
                                    <a:ext cx="44331" cy="112074"/>
                                  </a:xfrm>
                                  <a:custGeom>
                                    <a:avLst/>
                                    <a:gdLst>
                                      <a:gd name="connsiteX0" fmla="*/ 43083 w 44331"/>
                                      <a:gd name="connsiteY0" fmla="*/ 112074 h 112074"/>
                                      <a:gd name="connsiteX1" fmla="*/ 41981 w 44331"/>
                                      <a:gd name="connsiteY1" fmla="*/ 111403 h 112074"/>
                                      <a:gd name="connsiteX2" fmla="*/ 58 w 44331"/>
                                      <a:gd name="connsiteY2" fmla="*/ 1566 h 112074"/>
                                      <a:gd name="connsiteX3" fmla="*/ 852 w 44331"/>
                                      <a:gd name="connsiteY3" fmla="*/ 62 h 112074"/>
                                      <a:gd name="connsiteX4" fmla="*/ 867 w 44331"/>
                                      <a:gd name="connsiteY4" fmla="*/ 57 h 112074"/>
                                      <a:gd name="connsiteX5" fmla="*/ 2376 w 44331"/>
                                      <a:gd name="connsiteY5" fmla="*/ 816 h 112074"/>
                                      <a:gd name="connsiteX6" fmla="*/ 2386 w 44331"/>
                                      <a:gd name="connsiteY6" fmla="*/ 847 h 112074"/>
                                      <a:gd name="connsiteX7" fmla="*/ 44210 w 44331"/>
                                      <a:gd name="connsiteY7" fmla="*/ 110373 h 112074"/>
                                      <a:gd name="connsiteX8" fmla="*/ 43637 w 44331"/>
                                      <a:gd name="connsiteY8" fmla="*/ 111971 h 112074"/>
                                      <a:gd name="connsiteX9" fmla="*/ 43622 w 44331"/>
                                      <a:gd name="connsiteY9" fmla="*/ 111978 h 112074"/>
                                      <a:gd name="connsiteX10" fmla="*/ 43083 w 44331"/>
                                      <a:gd name="connsiteY10" fmla="*/ 112074 h 1120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44331" h="112074">
                                        <a:moveTo>
                                          <a:pt x="43083" y="112074"/>
                                        </a:moveTo>
                                        <a:cubicBezTo>
                                          <a:pt x="42615" y="112074"/>
                                          <a:pt x="42186" y="111815"/>
                                          <a:pt x="41981" y="111403"/>
                                        </a:cubicBezTo>
                                        <a:cubicBezTo>
                                          <a:pt x="22551" y="71046"/>
                                          <a:pt x="328" y="2236"/>
                                          <a:pt x="58" y="1566"/>
                                        </a:cubicBezTo>
                                        <a:cubicBezTo>
                                          <a:pt x="-147" y="936"/>
                                          <a:pt x="208" y="263"/>
                                          <a:pt x="852" y="62"/>
                                        </a:cubicBezTo>
                                        <a:cubicBezTo>
                                          <a:pt x="857" y="59"/>
                                          <a:pt x="862" y="59"/>
                                          <a:pt x="867" y="57"/>
                                        </a:cubicBezTo>
                                        <a:cubicBezTo>
                                          <a:pt x="1499" y="-142"/>
                                          <a:pt x="2175" y="198"/>
                                          <a:pt x="2376" y="816"/>
                                        </a:cubicBezTo>
                                        <a:cubicBezTo>
                                          <a:pt x="2379" y="826"/>
                                          <a:pt x="2384" y="838"/>
                                          <a:pt x="2386" y="847"/>
                                        </a:cubicBezTo>
                                        <a:cubicBezTo>
                                          <a:pt x="2631" y="1518"/>
                                          <a:pt x="24830" y="70184"/>
                                          <a:pt x="44210" y="110373"/>
                                        </a:cubicBezTo>
                                        <a:cubicBezTo>
                                          <a:pt x="44504" y="110970"/>
                                          <a:pt x="44247" y="111686"/>
                                          <a:pt x="43637" y="111971"/>
                                        </a:cubicBezTo>
                                        <a:cubicBezTo>
                                          <a:pt x="43632" y="111973"/>
                                          <a:pt x="43627" y="111976"/>
                                          <a:pt x="43622" y="111978"/>
                                        </a:cubicBezTo>
                                        <a:cubicBezTo>
                                          <a:pt x="43451" y="112048"/>
                                          <a:pt x="43267" y="112079"/>
                                          <a:pt x="43083" y="1120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5" name="Forme libre : forme 680471815"/>
                                <wps:cNvSpPr/>
                                <wps:spPr>
                                  <a:xfrm>
                                    <a:off x="719669" y="1094639"/>
                                    <a:ext cx="118539" cy="45624"/>
                                  </a:xfrm>
                                  <a:custGeom>
                                    <a:avLst/>
                                    <a:gdLst>
                                      <a:gd name="connsiteX0" fmla="*/ 49029 w 118539"/>
                                      <a:gd name="connsiteY0" fmla="*/ 0 h 45624"/>
                                      <a:gd name="connsiteX1" fmla="*/ 26977 w 118539"/>
                                      <a:gd name="connsiteY1" fmla="*/ 15520 h 45624"/>
                                      <a:gd name="connsiteX2" fmla="*/ 26 w 118539"/>
                                      <a:gd name="connsiteY2" fmla="*/ 28070 h 45624"/>
                                      <a:gd name="connsiteX3" fmla="*/ 20974 w 118539"/>
                                      <a:gd name="connsiteY3" fmla="*/ 45386 h 45624"/>
                                      <a:gd name="connsiteX4" fmla="*/ 95189 w 118539"/>
                                      <a:gd name="connsiteY4" fmla="*/ 38201 h 45624"/>
                                      <a:gd name="connsiteX5" fmla="*/ 114938 w 118539"/>
                                      <a:gd name="connsiteY5" fmla="*/ 35806 h 45624"/>
                                      <a:gd name="connsiteX6" fmla="*/ 118539 w 118539"/>
                                      <a:gd name="connsiteY6" fmla="*/ 20286 h 45624"/>
                                      <a:gd name="connsiteX7" fmla="*/ 72403 w 118539"/>
                                      <a:gd name="connsiteY7" fmla="*/ 13628 h 45624"/>
                                      <a:gd name="connsiteX8" fmla="*/ 49029 w 118539"/>
                                      <a:gd name="connsiteY8" fmla="*/ 0 h 456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18539" h="45624">
                                        <a:moveTo>
                                          <a:pt x="49029" y="0"/>
                                        </a:moveTo>
                                        <a:cubicBezTo>
                                          <a:pt x="49029" y="0"/>
                                          <a:pt x="33470" y="10754"/>
                                          <a:pt x="26977" y="15520"/>
                                        </a:cubicBezTo>
                                        <a:cubicBezTo>
                                          <a:pt x="20484" y="20286"/>
                                          <a:pt x="663" y="23280"/>
                                          <a:pt x="26" y="28070"/>
                                        </a:cubicBezTo>
                                        <a:cubicBezTo>
                                          <a:pt x="-612" y="32860"/>
                                          <a:pt x="10806" y="43590"/>
                                          <a:pt x="20974" y="45386"/>
                                        </a:cubicBezTo>
                                        <a:cubicBezTo>
                                          <a:pt x="31142" y="47183"/>
                                          <a:pt x="88599" y="38201"/>
                                          <a:pt x="95189" y="38201"/>
                                        </a:cubicBezTo>
                                        <a:cubicBezTo>
                                          <a:pt x="101849" y="38225"/>
                                          <a:pt x="108486" y="37420"/>
                                          <a:pt x="114938" y="35806"/>
                                        </a:cubicBezTo>
                                        <a:cubicBezTo>
                                          <a:pt x="117927" y="34609"/>
                                          <a:pt x="118539" y="28046"/>
                                          <a:pt x="118539" y="20286"/>
                                        </a:cubicBezTo>
                                        <a:cubicBezTo>
                                          <a:pt x="118539" y="20286"/>
                                          <a:pt x="88403" y="18298"/>
                                          <a:pt x="72403" y="13628"/>
                                        </a:cubicBezTo>
                                        <a:cubicBezTo>
                                          <a:pt x="56404" y="8958"/>
                                          <a:pt x="49029" y="0"/>
                                          <a:pt x="49029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6" name="Forme libre : forme 680471816"/>
                                <wps:cNvSpPr/>
                                <wps:spPr>
                                  <a:xfrm>
                                    <a:off x="718277" y="1093440"/>
                                    <a:ext cx="120887" cy="48003"/>
                                  </a:xfrm>
                                  <a:custGeom>
                                    <a:avLst/>
                                    <a:gdLst>
                                      <a:gd name="connsiteX0" fmla="*/ 26140 w 120887"/>
                                      <a:gd name="connsiteY0" fmla="*/ 47999 h 48003"/>
                                      <a:gd name="connsiteX1" fmla="*/ 22072 w 120887"/>
                                      <a:gd name="connsiteY1" fmla="*/ 47759 h 48003"/>
                                      <a:gd name="connsiteX2" fmla="*/ 21 w 120887"/>
                                      <a:gd name="connsiteY2" fmla="*/ 29126 h 48003"/>
                                      <a:gd name="connsiteX3" fmla="*/ 14526 w 120887"/>
                                      <a:gd name="connsiteY3" fmla="*/ 21054 h 48003"/>
                                      <a:gd name="connsiteX4" fmla="*/ 27463 w 120887"/>
                                      <a:gd name="connsiteY4" fmla="*/ 15761 h 48003"/>
                                      <a:gd name="connsiteX5" fmla="*/ 49514 w 120887"/>
                                      <a:gd name="connsiteY5" fmla="*/ 217 h 48003"/>
                                      <a:gd name="connsiteX6" fmla="*/ 51180 w 120887"/>
                                      <a:gd name="connsiteY6" fmla="*/ 457 h 48003"/>
                                      <a:gd name="connsiteX7" fmla="*/ 73869 w 120887"/>
                                      <a:gd name="connsiteY7" fmla="*/ 13701 h 48003"/>
                                      <a:gd name="connsiteX8" fmla="*/ 119736 w 120887"/>
                                      <a:gd name="connsiteY8" fmla="*/ 20312 h 48003"/>
                                      <a:gd name="connsiteX9" fmla="*/ 120887 w 120887"/>
                                      <a:gd name="connsiteY9" fmla="*/ 21509 h 48003"/>
                                      <a:gd name="connsiteX10" fmla="*/ 116526 w 120887"/>
                                      <a:gd name="connsiteY10" fmla="*/ 38131 h 48003"/>
                                      <a:gd name="connsiteX11" fmla="*/ 96312 w 120887"/>
                                      <a:gd name="connsiteY11" fmla="*/ 40526 h 48003"/>
                                      <a:gd name="connsiteX12" fmla="*/ 75706 w 120887"/>
                                      <a:gd name="connsiteY12" fmla="*/ 42921 h 48003"/>
                                      <a:gd name="connsiteX13" fmla="*/ 26140 w 120887"/>
                                      <a:gd name="connsiteY13" fmla="*/ 47999 h 48003"/>
                                      <a:gd name="connsiteX14" fmla="*/ 50225 w 120887"/>
                                      <a:gd name="connsiteY14" fmla="*/ 2780 h 48003"/>
                                      <a:gd name="connsiteX15" fmla="*/ 29006 w 120887"/>
                                      <a:gd name="connsiteY15" fmla="*/ 17653 h 48003"/>
                                      <a:gd name="connsiteX16" fmla="*/ 15408 w 120887"/>
                                      <a:gd name="connsiteY16" fmla="*/ 23306 h 48003"/>
                                      <a:gd name="connsiteX17" fmla="*/ 2569 w 120887"/>
                                      <a:gd name="connsiteY17" fmla="*/ 29389 h 48003"/>
                                      <a:gd name="connsiteX18" fmla="*/ 22513 w 120887"/>
                                      <a:gd name="connsiteY18" fmla="*/ 45388 h 48003"/>
                                      <a:gd name="connsiteX19" fmla="*/ 75584 w 120887"/>
                                      <a:gd name="connsiteY19" fmla="*/ 40598 h 48003"/>
                                      <a:gd name="connsiteX20" fmla="*/ 96508 w 120887"/>
                                      <a:gd name="connsiteY20" fmla="*/ 38203 h 48003"/>
                                      <a:gd name="connsiteX21" fmla="*/ 115791 w 120887"/>
                                      <a:gd name="connsiteY21" fmla="*/ 35808 h 48003"/>
                                      <a:gd name="connsiteX22" fmla="*/ 118633 w 120887"/>
                                      <a:gd name="connsiteY22" fmla="*/ 22491 h 48003"/>
                                      <a:gd name="connsiteX23" fmla="*/ 73379 w 120887"/>
                                      <a:gd name="connsiteY23" fmla="*/ 15881 h 48003"/>
                                      <a:gd name="connsiteX24" fmla="*/ 50225 w 120887"/>
                                      <a:gd name="connsiteY24" fmla="*/ 2780 h 480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</a:cxnLst>
                                    <a:rect l="l" t="t" r="r" b="b"/>
                                    <a:pathLst>
                                      <a:path w="120887" h="48003">
                                        <a:moveTo>
                                          <a:pt x="26140" y="47999"/>
                                        </a:moveTo>
                                        <a:cubicBezTo>
                                          <a:pt x="24780" y="48025"/>
                                          <a:pt x="23420" y="47946"/>
                                          <a:pt x="22072" y="47759"/>
                                        </a:cubicBezTo>
                                        <a:cubicBezTo>
                                          <a:pt x="11292" y="45867"/>
                                          <a:pt x="-567" y="34706"/>
                                          <a:pt x="21" y="29126"/>
                                        </a:cubicBezTo>
                                        <a:cubicBezTo>
                                          <a:pt x="438" y="25820"/>
                                          <a:pt x="5803" y="23904"/>
                                          <a:pt x="14526" y="21054"/>
                                        </a:cubicBezTo>
                                        <a:cubicBezTo>
                                          <a:pt x="19051" y="19835"/>
                                          <a:pt x="23398" y="18056"/>
                                          <a:pt x="27463" y="15761"/>
                                        </a:cubicBezTo>
                                        <a:cubicBezTo>
                                          <a:pt x="33980" y="10971"/>
                                          <a:pt x="49514" y="337"/>
                                          <a:pt x="49514" y="217"/>
                                        </a:cubicBezTo>
                                        <a:cubicBezTo>
                                          <a:pt x="50046" y="-147"/>
                                          <a:pt x="50778" y="-44"/>
                                          <a:pt x="51180" y="457"/>
                                        </a:cubicBezTo>
                                        <a:cubicBezTo>
                                          <a:pt x="57323" y="6863"/>
                                          <a:pt x="65185" y="11452"/>
                                          <a:pt x="73869" y="13701"/>
                                        </a:cubicBezTo>
                                        <a:cubicBezTo>
                                          <a:pt x="89574" y="18276"/>
                                          <a:pt x="119442" y="20288"/>
                                          <a:pt x="119736" y="20312"/>
                                        </a:cubicBezTo>
                                        <a:cubicBezTo>
                                          <a:pt x="120382" y="20350"/>
                                          <a:pt x="120887" y="20875"/>
                                          <a:pt x="120887" y="21509"/>
                                        </a:cubicBezTo>
                                        <a:cubicBezTo>
                                          <a:pt x="120887" y="30443"/>
                                          <a:pt x="120152" y="36694"/>
                                          <a:pt x="116526" y="38131"/>
                                        </a:cubicBezTo>
                                        <a:cubicBezTo>
                                          <a:pt x="109920" y="39776"/>
                                          <a:pt x="103128" y="40581"/>
                                          <a:pt x="96312" y="40526"/>
                                        </a:cubicBezTo>
                                        <a:cubicBezTo>
                                          <a:pt x="94131" y="40526"/>
                                          <a:pt x="85605" y="41604"/>
                                          <a:pt x="75706" y="42921"/>
                                        </a:cubicBezTo>
                                        <a:cubicBezTo>
                                          <a:pt x="58898" y="45149"/>
                                          <a:pt x="36479" y="47999"/>
                                          <a:pt x="26140" y="47999"/>
                                        </a:cubicBezTo>
                                        <a:close/>
                                        <a:moveTo>
                                          <a:pt x="50225" y="2780"/>
                                        </a:moveTo>
                                        <a:cubicBezTo>
                                          <a:pt x="46819" y="5175"/>
                                          <a:pt x="34593" y="13605"/>
                                          <a:pt x="29006" y="17653"/>
                                        </a:cubicBezTo>
                                        <a:cubicBezTo>
                                          <a:pt x="24755" y="20130"/>
                                          <a:pt x="20181" y="22031"/>
                                          <a:pt x="15408" y="23306"/>
                                        </a:cubicBezTo>
                                        <a:cubicBezTo>
                                          <a:pt x="10091" y="25030"/>
                                          <a:pt x="2814" y="27425"/>
                                          <a:pt x="2569" y="29389"/>
                                        </a:cubicBezTo>
                                        <a:cubicBezTo>
                                          <a:pt x="2055" y="33413"/>
                                          <a:pt x="12835" y="43759"/>
                                          <a:pt x="22513" y="45388"/>
                                        </a:cubicBezTo>
                                        <a:cubicBezTo>
                                          <a:pt x="29006" y="46538"/>
                                          <a:pt x="57036" y="42993"/>
                                          <a:pt x="75584" y="40598"/>
                                        </a:cubicBezTo>
                                        <a:cubicBezTo>
                                          <a:pt x="85972" y="39257"/>
                                          <a:pt x="94180" y="38203"/>
                                          <a:pt x="96508" y="38203"/>
                                        </a:cubicBezTo>
                                        <a:cubicBezTo>
                                          <a:pt x="103013" y="38188"/>
                                          <a:pt x="109489" y="37384"/>
                                          <a:pt x="115791" y="35808"/>
                                        </a:cubicBezTo>
                                        <a:cubicBezTo>
                                          <a:pt x="118364" y="34778"/>
                                          <a:pt x="118609" y="26515"/>
                                          <a:pt x="118633" y="22491"/>
                                        </a:cubicBezTo>
                                        <a:cubicBezTo>
                                          <a:pt x="112900" y="22084"/>
                                          <a:pt x="87761" y="20096"/>
                                          <a:pt x="73379" y="15881"/>
                                        </a:cubicBezTo>
                                        <a:cubicBezTo>
                                          <a:pt x="64619" y="13572"/>
                                          <a:pt x="56637" y="9052"/>
                                          <a:pt x="50225" y="2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7" name="Forme libre : forme 680471817"/>
                                <wps:cNvSpPr/>
                                <wps:spPr>
                                  <a:xfrm>
                                    <a:off x="723125" y="1121512"/>
                                    <a:ext cx="114765" cy="18751"/>
                                  </a:xfrm>
                                  <a:custGeom>
                                    <a:avLst/>
                                    <a:gdLst>
                                      <a:gd name="connsiteX0" fmla="*/ 35919 w 114765"/>
                                      <a:gd name="connsiteY0" fmla="*/ 11832 h 18751"/>
                                      <a:gd name="connsiteX1" fmla="*/ 0 w 114765"/>
                                      <a:gd name="connsiteY1" fmla="*/ 8095 h 18751"/>
                                      <a:gd name="connsiteX2" fmla="*/ 17445 w 114765"/>
                                      <a:gd name="connsiteY2" fmla="*/ 18514 h 18751"/>
                                      <a:gd name="connsiteX3" fmla="*/ 91660 w 114765"/>
                                      <a:gd name="connsiteY3" fmla="*/ 11329 h 18751"/>
                                      <a:gd name="connsiteX4" fmla="*/ 111409 w 114765"/>
                                      <a:gd name="connsiteY4" fmla="*/ 8934 h 18751"/>
                                      <a:gd name="connsiteX5" fmla="*/ 114765 w 114765"/>
                                      <a:gd name="connsiteY5" fmla="*/ 0 h 18751"/>
                                      <a:gd name="connsiteX6" fmla="*/ 35919 w 114765"/>
                                      <a:gd name="connsiteY6" fmla="*/ 11832 h 187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14765" h="18751">
                                        <a:moveTo>
                                          <a:pt x="35919" y="11832"/>
                                        </a:moveTo>
                                        <a:cubicBezTo>
                                          <a:pt x="23811" y="12912"/>
                                          <a:pt x="11604" y="11642"/>
                                          <a:pt x="0" y="8095"/>
                                        </a:cubicBezTo>
                                        <a:cubicBezTo>
                                          <a:pt x="4577" y="13242"/>
                                          <a:pt x="10670" y="16880"/>
                                          <a:pt x="17445" y="18514"/>
                                        </a:cubicBezTo>
                                        <a:cubicBezTo>
                                          <a:pt x="27613" y="20310"/>
                                          <a:pt x="85069" y="11329"/>
                                          <a:pt x="91660" y="11329"/>
                                        </a:cubicBezTo>
                                        <a:cubicBezTo>
                                          <a:pt x="98320" y="11353"/>
                                          <a:pt x="104957" y="10548"/>
                                          <a:pt x="111409" y="8934"/>
                                        </a:cubicBezTo>
                                        <a:cubicBezTo>
                                          <a:pt x="113491" y="8095"/>
                                          <a:pt x="114398" y="4646"/>
                                          <a:pt x="114765" y="0"/>
                                        </a:cubicBezTo>
                                        <a:cubicBezTo>
                                          <a:pt x="92959" y="3736"/>
                                          <a:pt x="53977" y="10155"/>
                                          <a:pt x="35919" y="118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8" name="Forme libre : forme 680471818"/>
                                <wps:cNvSpPr/>
                                <wps:spPr>
                                  <a:xfrm>
                                    <a:off x="721955" y="1120340"/>
                                    <a:ext cx="117167" cy="21103"/>
                                  </a:xfrm>
                                  <a:custGeom>
                                    <a:avLst/>
                                    <a:gdLst>
                                      <a:gd name="connsiteX0" fmla="*/ 22462 w 117167"/>
                                      <a:gd name="connsiteY0" fmla="*/ 21098 h 21103"/>
                                      <a:gd name="connsiteX1" fmla="*/ 18394 w 117167"/>
                                      <a:gd name="connsiteY1" fmla="*/ 20859 h 21103"/>
                                      <a:gd name="connsiteX2" fmla="*/ 239 w 117167"/>
                                      <a:gd name="connsiteY2" fmla="*/ 10033 h 21103"/>
                                      <a:gd name="connsiteX3" fmla="*/ 239 w 117167"/>
                                      <a:gd name="connsiteY3" fmla="*/ 8596 h 21103"/>
                                      <a:gd name="connsiteX4" fmla="*/ 1635 w 117167"/>
                                      <a:gd name="connsiteY4" fmla="*/ 8117 h 21103"/>
                                      <a:gd name="connsiteX5" fmla="*/ 36967 w 117167"/>
                                      <a:gd name="connsiteY5" fmla="*/ 11806 h 21103"/>
                                      <a:gd name="connsiteX6" fmla="*/ 115739 w 117167"/>
                                      <a:gd name="connsiteY6" fmla="*/ 22 h 21103"/>
                                      <a:gd name="connsiteX7" fmla="*/ 116768 w 117167"/>
                                      <a:gd name="connsiteY7" fmla="*/ 309 h 21103"/>
                                      <a:gd name="connsiteX8" fmla="*/ 117160 w 117167"/>
                                      <a:gd name="connsiteY8" fmla="*/ 1291 h 21103"/>
                                      <a:gd name="connsiteX9" fmla="*/ 113044 w 117167"/>
                                      <a:gd name="connsiteY9" fmla="*/ 11231 h 21103"/>
                                      <a:gd name="connsiteX10" fmla="*/ 92830 w 117167"/>
                                      <a:gd name="connsiteY10" fmla="*/ 13626 h 21103"/>
                                      <a:gd name="connsiteX11" fmla="*/ 72224 w 117167"/>
                                      <a:gd name="connsiteY11" fmla="*/ 16021 h 21103"/>
                                      <a:gd name="connsiteX12" fmla="*/ 22462 w 117167"/>
                                      <a:gd name="connsiteY12" fmla="*/ 21098 h 21103"/>
                                      <a:gd name="connsiteX13" fmla="*/ 5433 w 117167"/>
                                      <a:gd name="connsiteY13" fmla="*/ 11806 h 21103"/>
                                      <a:gd name="connsiteX14" fmla="*/ 18885 w 117167"/>
                                      <a:gd name="connsiteY14" fmla="*/ 18512 h 21103"/>
                                      <a:gd name="connsiteX15" fmla="*/ 71955 w 117167"/>
                                      <a:gd name="connsiteY15" fmla="*/ 13722 h 21103"/>
                                      <a:gd name="connsiteX16" fmla="*/ 92879 w 117167"/>
                                      <a:gd name="connsiteY16" fmla="*/ 11327 h 21103"/>
                                      <a:gd name="connsiteX17" fmla="*/ 112162 w 117167"/>
                                      <a:gd name="connsiteY17" fmla="*/ 8931 h 21103"/>
                                      <a:gd name="connsiteX18" fmla="*/ 114612 w 117167"/>
                                      <a:gd name="connsiteY18" fmla="*/ 2561 h 21103"/>
                                      <a:gd name="connsiteX19" fmla="*/ 37236 w 117167"/>
                                      <a:gd name="connsiteY19" fmla="*/ 14105 h 21103"/>
                                      <a:gd name="connsiteX20" fmla="*/ 37236 w 117167"/>
                                      <a:gd name="connsiteY20" fmla="*/ 14105 h 21103"/>
                                      <a:gd name="connsiteX21" fmla="*/ 5433 w 117167"/>
                                      <a:gd name="connsiteY21" fmla="*/ 11806 h 21103"/>
                                      <a:gd name="connsiteX22" fmla="*/ 37089 w 117167"/>
                                      <a:gd name="connsiteY22" fmla="*/ 13123 h 21103"/>
                                      <a:gd name="connsiteX23" fmla="*/ 37089 w 117167"/>
                                      <a:gd name="connsiteY23" fmla="*/ 13123 h 211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</a:cxnLst>
                                    <a:rect l="l" t="t" r="r" b="b"/>
                                    <a:pathLst>
                                      <a:path w="117167" h="21103">
                                        <a:moveTo>
                                          <a:pt x="22462" y="21098"/>
                                        </a:moveTo>
                                        <a:cubicBezTo>
                                          <a:pt x="21102" y="21125"/>
                                          <a:pt x="19742" y="21046"/>
                                          <a:pt x="18394" y="20859"/>
                                        </a:cubicBezTo>
                                        <a:cubicBezTo>
                                          <a:pt x="11343" y="19173"/>
                                          <a:pt x="5000" y="15391"/>
                                          <a:pt x="239" y="10033"/>
                                        </a:cubicBezTo>
                                        <a:cubicBezTo>
                                          <a:pt x="-80" y="9605"/>
                                          <a:pt x="-80" y="9025"/>
                                          <a:pt x="239" y="8596"/>
                                        </a:cubicBezTo>
                                        <a:cubicBezTo>
                                          <a:pt x="535" y="8141"/>
                                          <a:pt x="1114" y="7945"/>
                                          <a:pt x="1635" y="8117"/>
                                        </a:cubicBezTo>
                                        <a:cubicBezTo>
                                          <a:pt x="13051" y="11604"/>
                                          <a:pt x="25057" y="12857"/>
                                          <a:pt x="36967" y="11806"/>
                                        </a:cubicBezTo>
                                        <a:cubicBezTo>
                                          <a:pt x="55024" y="10129"/>
                                          <a:pt x="94055" y="3710"/>
                                          <a:pt x="115739" y="22"/>
                                        </a:cubicBezTo>
                                        <a:cubicBezTo>
                                          <a:pt x="116109" y="-50"/>
                                          <a:pt x="116491" y="58"/>
                                          <a:pt x="116768" y="309"/>
                                        </a:cubicBezTo>
                                        <a:cubicBezTo>
                                          <a:pt x="117057" y="554"/>
                                          <a:pt x="117204" y="920"/>
                                          <a:pt x="117160" y="1291"/>
                                        </a:cubicBezTo>
                                        <a:cubicBezTo>
                                          <a:pt x="116695" y="7231"/>
                                          <a:pt x="115421" y="10297"/>
                                          <a:pt x="113044" y="11231"/>
                                        </a:cubicBezTo>
                                        <a:cubicBezTo>
                                          <a:pt x="106438" y="12876"/>
                                          <a:pt x="99647" y="13681"/>
                                          <a:pt x="92830" y="13626"/>
                                        </a:cubicBezTo>
                                        <a:cubicBezTo>
                                          <a:pt x="90650" y="13626"/>
                                          <a:pt x="82123" y="14704"/>
                                          <a:pt x="72224" y="16021"/>
                                        </a:cubicBezTo>
                                        <a:cubicBezTo>
                                          <a:pt x="55220" y="18248"/>
                                          <a:pt x="32801" y="21098"/>
                                          <a:pt x="22462" y="21098"/>
                                        </a:cubicBezTo>
                                        <a:close/>
                                        <a:moveTo>
                                          <a:pt x="5433" y="11806"/>
                                        </a:moveTo>
                                        <a:cubicBezTo>
                                          <a:pt x="9268" y="15113"/>
                                          <a:pt x="13894" y="17420"/>
                                          <a:pt x="18885" y="18512"/>
                                        </a:cubicBezTo>
                                        <a:cubicBezTo>
                                          <a:pt x="25377" y="19661"/>
                                          <a:pt x="53407" y="16117"/>
                                          <a:pt x="71955" y="13722"/>
                                        </a:cubicBezTo>
                                        <a:cubicBezTo>
                                          <a:pt x="82344" y="12380"/>
                                          <a:pt x="90552" y="11327"/>
                                          <a:pt x="92879" y="11327"/>
                                        </a:cubicBezTo>
                                        <a:cubicBezTo>
                                          <a:pt x="99384" y="11312"/>
                                          <a:pt x="105860" y="10507"/>
                                          <a:pt x="112162" y="8931"/>
                                        </a:cubicBezTo>
                                        <a:cubicBezTo>
                                          <a:pt x="113019" y="8596"/>
                                          <a:pt x="114097" y="7183"/>
                                          <a:pt x="114612" y="2561"/>
                                        </a:cubicBezTo>
                                        <a:cubicBezTo>
                                          <a:pt x="92561" y="6273"/>
                                          <a:pt x="54926" y="12452"/>
                                          <a:pt x="37236" y="14105"/>
                                        </a:cubicBezTo>
                                        <a:lnTo>
                                          <a:pt x="37236" y="14105"/>
                                        </a:lnTo>
                                        <a:cubicBezTo>
                                          <a:pt x="26578" y="15132"/>
                                          <a:pt x="15819" y="14354"/>
                                          <a:pt x="5433" y="11806"/>
                                        </a:cubicBezTo>
                                        <a:close/>
                                        <a:moveTo>
                                          <a:pt x="37089" y="13123"/>
                                        </a:moveTo>
                                        <a:lnTo>
                                          <a:pt x="37089" y="131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19" name="Forme libre : forme 680471819"/>
                                <wps:cNvSpPr/>
                                <wps:spPr>
                                  <a:xfrm>
                                    <a:off x="277516" y="659696"/>
                                    <a:ext cx="285981" cy="326064"/>
                                  </a:xfrm>
                                  <a:custGeom>
                                    <a:avLst/>
                                    <a:gdLst>
                                      <a:gd name="connsiteX0" fmla="*/ 285982 w 285981"/>
                                      <a:gd name="connsiteY0" fmla="*/ 0 h 326064"/>
                                      <a:gd name="connsiteX1" fmla="*/ 228697 w 285981"/>
                                      <a:gd name="connsiteY1" fmla="*/ 0 h 326064"/>
                                      <a:gd name="connsiteX2" fmla="*/ 228697 w 285981"/>
                                      <a:gd name="connsiteY2" fmla="*/ 11496 h 326064"/>
                                      <a:gd name="connsiteX3" fmla="*/ 228942 w 285981"/>
                                      <a:gd name="connsiteY3" fmla="*/ 11496 h 326064"/>
                                      <a:gd name="connsiteX4" fmla="*/ 228942 w 285981"/>
                                      <a:gd name="connsiteY4" fmla="*/ 267505 h 326064"/>
                                      <a:gd name="connsiteX5" fmla="*/ 0 w 285981"/>
                                      <a:gd name="connsiteY5" fmla="*/ 267505 h 326064"/>
                                      <a:gd name="connsiteX6" fmla="*/ 0 w 285981"/>
                                      <a:gd name="connsiteY6" fmla="*/ 273708 h 326064"/>
                                      <a:gd name="connsiteX7" fmla="*/ 228942 w 285981"/>
                                      <a:gd name="connsiteY7" fmla="*/ 273708 h 326064"/>
                                      <a:gd name="connsiteX8" fmla="*/ 228942 w 285981"/>
                                      <a:gd name="connsiteY8" fmla="*/ 326064 h 326064"/>
                                      <a:gd name="connsiteX9" fmla="*/ 236856 w 285981"/>
                                      <a:gd name="connsiteY9" fmla="*/ 326064 h 326064"/>
                                      <a:gd name="connsiteX10" fmla="*/ 236856 w 285981"/>
                                      <a:gd name="connsiteY10" fmla="*/ 273708 h 326064"/>
                                      <a:gd name="connsiteX11" fmla="*/ 236856 w 285981"/>
                                      <a:gd name="connsiteY11" fmla="*/ 267505 h 326064"/>
                                      <a:gd name="connsiteX12" fmla="*/ 236856 w 285981"/>
                                      <a:gd name="connsiteY12" fmla="*/ 11496 h 326064"/>
                                      <a:gd name="connsiteX13" fmla="*/ 285982 w 285981"/>
                                      <a:gd name="connsiteY13" fmla="*/ 11496 h 326064"/>
                                      <a:gd name="connsiteX14" fmla="*/ 285982 w 285981"/>
                                      <a:gd name="connsiteY14" fmla="*/ 0 h 3260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85981" h="326064">
                                        <a:moveTo>
                                          <a:pt x="285982" y="0"/>
                                        </a:moveTo>
                                        <a:lnTo>
                                          <a:pt x="228697" y="0"/>
                                        </a:lnTo>
                                        <a:lnTo>
                                          <a:pt x="228697" y="11496"/>
                                        </a:lnTo>
                                        <a:lnTo>
                                          <a:pt x="228942" y="11496"/>
                                        </a:lnTo>
                                        <a:lnTo>
                                          <a:pt x="228942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708"/>
                                        </a:lnTo>
                                        <a:lnTo>
                                          <a:pt x="228942" y="273708"/>
                                        </a:lnTo>
                                        <a:lnTo>
                                          <a:pt x="228942" y="326064"/>
                                        </a:lnTo>
                                        <a:lnTo>
                                          <a:pt x="236856" y="326064"/>
                                        </a:lnTo>
                                        <a:lnTo>
                                          <a:pt x="236856" y="273708"/>
                                        </a:lnTo>
                                        <a:lnTo>
                                          <a:pt x="236856" y="267505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0" name="Forme libre : forme 680471820"/>
                                <wps:cNvSpPr/>
                                <wps:spPr>
                                  <a:xfrm>
                                    <a:off x="524565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1" name="Forme libre : forme 680471821"/>
                                <wps:cNvSpPr/>
                                <wps:spPr>
                                  <a:xfrm>
                                    <a:off x="523340" y="655361"/>
                                    <a:ext cx="52412" cy="20621"/>
                                  </a:xfrm>
                                  <a:custGeom>
                                    <a:avLst/>
                                    <a:gdLst>
                                      <a:gd name="connsiteX0" fmla="*/ 51184 w 52412"/>
                                      <a:gd name="connsiteY0" fmla="*/ 20622 h 20621"/>
                                      <a:gd name="connsiteX1" fmla="*/ 1225 w 52412"/>
                                      <a:gd name="connsiteY1" fmla="*/ 20622 h 20621"/>
                                      <a:gd name="connsiteX2" fmla="*/ 0 w 52412"/>
                                      <a:gd name="connsiteY2" fmla="*/ 19424 h 20621"/>
                                      <a:gd name="connsiteX3" fmla="*/ 0 w 52412"/>
                                      <a:gd name="connsiteY3" fmla="*/ 1198 h 20621"/>
                                      <a:gd name="connsiteX4" fmla="*/ 1225 w 52412"/>
                                      <a:gd name="connsiteY4" fmla="*/ 0 h 20621"/>
                                      <a:gd name="connsiteX5" fmla="*/ 51184 w 52412"/>
                                      <a:gd name="connsiteY5" fmla="*/ 0 h 20621"/>
                                      <a:gd name="connsiteX6" fmla="*/ 52409 w 52412"/>
                                      <a:gd name="connsiteY6" fmla="*/ 1198 h 20621"/>
                                      <a:gd name="connsiteX7" fmla="*/ 52409 w 52412"/>
                                      <a:gd name="connsiteY7" fmla="*/ 19328 h 20621"/>
                                      <a:gd name="connsiteX8" fmla="*/ 51287 w 52412"/>
                                      <a:gd name="connsiteY8" fmla="*/ 20617 h 20621"/>
                                      <a:gd name="connsiteX9" fmla="*/ 51184 w 52412"/>
                                      <a:gd name="connsiteY9" fmla="*/ 20622 h 20621"/>
                                      <a:gd name="connsiteX10" fmla="*/ 2450 w 52412"/>
                                      <a:gd name="connsiteY10" fmla="*/ 18226 h 20621"/>
                                      <a:gd name="connsiteX11" fmla="*/ 49959 w 52412"/>
                                      <a:gd name="connsiteY11" fmla="*/ 18226 h 20621"/>
                                      <a:gd name="connsiteX12" fmla="*/ 49959 w 52412"/>
                                      <a:gd name="connsiteY12" fmla="*/ 2395 h 20621"/>
                                      <a:gd name="connsiteX13" fmla="*/ 2450 w 52412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12" h="20621">
                                        <a:moveTo>
                                          <a:pt x="51184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184" y="0"/>
                                        </a:lnTo>
                                        <a:cubicBezTo>
                                          <a:pt x="51860" y="0"/>
                                          <a:pt x="52409" y="536"/>
                                          <a:pt x="52409" y="1198"/>
                                        </a:cubicBezTo>
                                        <a:lnTo>
                                          <a:pt x="52409" y="19328"/>
                                        </a:lnTo>
                                        <a:cubicBezTo>
                                          <a:pt x="52463" y="19987"/>
                                          <a:pt x="51960" y="20564"/>
                                          <a:pt x="51287" y="20617"/>
                                        </a:cubicBezTo>
                                        <a:cubicBezTo>
                                          <a:pt x="51252" y="20619"/>
                                          <a:pt x="51218" y="20622"/>
                                          <a:pt x="51184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59" y="18226"/>
                                        </a:lnTo>
                                        <a:lnTo>
                                          <a:pt x="49959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2" name="Forme libre : forme 680471822"/>
                                <wps:cNvSpPr/>
                                <wps:spPr>
                                  <a:xfrm>
                                    <a:off x="35378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3" name="Forme libre : forme 680471823"/>
                                <wps:cNvSpPr/>
                                <wps:spPr>
                                  <a:xfrm>
                                    <a:off x="389831" y="876042"/>
                                    <a:ext cx="210100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100"/>
                                      <a:gd name="connsiteY0" fmla="*/ 168301 h 225950"/>
                                      <a:gd name="connsiteX1" fmla="*/ 195694 w 210100"/>
                                      <a:gd name="connsiteY1" fmla="*/ 168301 h 225950"/>
                                      <a:gd name="connsiteX2" fmla="*/ 208900 w 210100"/>
                                      <a:gd name="connsiteY2" fmla="*/ 112975 h 225950"/>
                                      <a:gd name="connsiteX3" fmla="*/ 105994 w 210100"/>
                                      <a:gd name="connsiteY3" fmla="*/ 0 h 225950"/>
                                      <a:gd name="connsiteX4" fmla="*/ 41285 w 210100"/>
                                      <a:gd name="connsiteY4" fmla="*/ 25076 h 225950"/>
                                      <a:gd name="connsiteX5" fmla="*/ 0 w 210100"/>
                                      <a:gd name="connsiteY5" fmla="*/ 25076 h 225950"/>
                                      <a:gd name="connsiteX6" fmla="*/ 0 w 210100"/>
                                      <a:gd name="connsiteY6" fmla="*/ 30082 h 225950"/>
                                      <a:gd name="connsiteX7" fmla="*/ 35919 w 210100"/>
                                      <a:gd name="connsiteY7" fmla="*/ 30082 h 225950"/>
                                      <a:gd name="connsiteX8" fmla="*/ 2867 w 210100"/>
                                      <a:gd name="connsiteY8" fmla="*/ 112975 h 225950"/>
                                      <a:gd name="connsiteX9" fmla="*/ 45279 w 210100"/>
                                      <a:gd name="connsiteY9" fmla="*/ 204299 h 225950"/>
                                      <a:gd name="connsiteX10" fmla="*/ 6272 w 210100"/>
                                      <a:gd name="connsiteY10" fmla="*/ 204299 h 225950"/>
                                      <a:gd name="connsiteX11" fmla="*/ 6272 w 210100"/>
                                      <a:gd name="connsiteY11" fmla="*/ 209305 h 225950"/>
                                      <a:gd name="connsiteX12" fmla="*/ 50939 w 210100"/>
                                      <a:gd name="connsiteY12" fmla="*/ 209305 h 225950"/>
                                      <a:gd name="connsiteX13" fmla="*/ 50939 w 210100"/>
                                      <a:gd name="connsiteY13" fmla="*/ 208514 h 225950"/>
                                      <a:gd name="connsiteX14" fmla="*/ 105994 w 210100"/>
                                      <a:gd name="connsiteY14" fmla="*/ 225950 h 225950"/>
                                      <a:gd name="connsiteX15" fmla="*/ 193072 w 210100"/>
                                      <a:gd name="connsiteY15" fmla="*/ 173259 h 225950"/>
                                      <a:gd name="connsiteX16" fmla="*/ 210101 w 210100"/>
                                      <a:gd name="connsiteY16" fmla="*/ 173259 h 225950"/>
                                      <a:gd name="connsiteX17" fmla="*/ 201721 w 210100"/>
                                      <a:gd name="connsiteY17" fmla="*/ 112975 h 225950"/>
                                      <a:gd name="connsiteX18" fmla="*/ 178371 w 210100"/>
                                      <a:gd name="connsiteY18" fmla="*/ 181690 h 225950"/>
                                      <a:gd name="connsiteX19" fmla="*/ 138238 w 210100"/>
                                      <a:gd name="connsiteY19" fmla="*/ 122867 h 225950"/>
                                      <a:gd name="connsiteX20" fmla="*/ 140271 w 210100"/>
                                      <a:gd name="connsiteY20" fmla="*/ 112544 h 225950"/>
                                      <a:gd name="connsiteX21" fmla="*/ 130005 w 210100"/>
                                      <a:gd name="connsiteY21" fmla="*/ 91611 h 225950"/>
                                      <a:gd name="connsiteX22" fmla="*/ 141986 w 210100"/>
                                      <a:gd name="connsiteY22" fmla="*/ 15616 h 225950"/>
                                      <a:gd name="connsiteX23" fmla="*/ 201721 w 210100"/>
                                      <a:gd name="connsiteY23" fmla="*/ 112975 h 225950"/>
                                      <a:gd name="connsiteX24" fmla="*/ 105994 w 210100"/>
                                      <a:gd name="connsiteY24" fmla="*/ 7880 h 225950"/>
                                      <a:gd name="connsiteX25" fmla="*/ 131059 w 210100"/>
                                      <a:gd name="connsiteY25" fmla="*/ 11544 h 225950"/>
                                      <a:gd name="connsiteX26" fmla="*/ 113589 w 210100"/>
                                      <a:gd name="connsiteY26" fmla="*/ 88186 h 225950"/>
                                      <a:gd name="connsiteX27" fmla="*/ 95948 w 210100"/>
                                      <a:gd name="connsiteY27" fmla="*/ 110867 h 225950"/>
                                      <a:gd name="connsiteX28" fmla="*/ 12814 w 210100"/>
                                      <a:gd name="connsiteY28" fmla="*/ 137549 h 225950"/>
                                      <a:gd name="connsiteX29" fmla="*/ 10144 w 210100"/>
                                      <a:gd name="connsiteY29" fmla="*/ 112951 h 225950"/>
                                      <a:gd name="connsiteX30" fmla="*/ 105994 w 210100"/>
                                      <a:gd name="connsiteY30" fmla="*/ 7880 h 225950"/>
                                      <a:gd name="connsiteX31" fmla="*/ 17004 w 210100"/>
                                      <a:gd name="connsiteY31" fmla="*/ 151991 h 225950"/>
                                      <a:gd name="connsiteX32" fmla="*/ 102906 w 210100"/>
                                      <a:gd name="connsiteY32" fmla="*/ 130627 h 225950"/>
                                      <a:gd name="connsiteX33" fmla="*/ 118122 w 210100"/>
                                      <a:gd name="connsiteY33" fmla="*/ 137381 h 225950"/>
                                      <a:gd name="connsiteX34" fmla="*/ 125644 w 210100"/>
                                      <a:gd name="connsiteY34" fmla="*/ 135896 h 225950"/>
                                      <a:gd name="connsiteX35" fmla="*/ 168987 w 210100"/>
                                      <a:gd name="connsiteY35" fmla="*/ 192156 h 225950"/>
                                      <a:gd name="connsiteX36" fmla="*/ 105994 w 210100"/>
                                      <a:gd name="connsiteY36" fmla="*/ 218071 h 225950"/>
                                      <a:gd name="connsiteX37" fmla="*/ 16906 w 210100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100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694" y="168301"/>
                                        </a:lnTo>
                                        <a:cubicBezTo>
                                          <a:pt x="204448" y="151119"/>
                                          <a:pt x="208971" y="132172"/>
                                          <a:pt x="208900" y="112975"/>
                                        </a:cubicBezTo>
                                        <a:cubicBezTo>
                                          <a:pt x="208900" y="50584"/>
                                          <a:pt x="162788" y="0"/>
                                          <a:pt x="105994" y="0"/>
                                        </a:cubicBezTo>
                                        <a:cubicBezTo>
                                          <a:pt x="81975" y="151"/>
                                          <a:pt x="58885" y="9099"/>
                                          <a:pt x="41285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19" y="30082"/>
                                        </a:lnTo>
                                        <a:cubicBezTo>
                                          <a:pt x="14385" y="52517"/>
                                          <a:pt x="2543" y="82213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70" y="219817"/>
                                          <a:pt x="86228" y="225914"/>
                                          <a:pt x="105994" y="225950"/>
                                        </a:cubicBezTo>
                                        <a:cubicBezTo>
                                          <a:pt x="142746" y="225950"/>
                                          <a:pt x="174818" y="204946"/>
                                          <a:pt x="193072" y="173259"/>
                                        </a:cubicBezTo>
                                        <a:lnTo>
                                          <a:pt x="210101" y="173259"/>
                                        </a:lnTo>
                                        <a:close/>
                                        <a:moveTo>
                                          <a:pt x="201721" y="112975"/>
                                        </a:moveTo>
                                        <a:cubicBezTo>
                                          <a:pt x="201907" y="137771"/>
                                          <a:pt x="193697" y="161930"/>
                                          <a:pt x="178371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88" y="119586"/>
                                          <a:pt x="140279" y="116082"/>
                                          <a:pt x="140271" y="112544"/>
                                        </a:cubicBezTo>
                                        <a:cubicBezTo>
                                          <a:pt x="140428" y="104372"/>
                                          <a:pt x="136621" y="96610"/>
                                          <a:pt x="130005" y="91611"/>
                                        </a:cubicBezTo>
                                        <a:lnTo>
                                          <a:pt x="141986" y="15616"/>
                                        </a:lnTo>
                                        <a:cubicBezTo>
                                          <a:pt x="177048" y="31256"/>
                                          <a:pt x="201721" y="68930"/>
                                          <a:pt x="201721" y="112975"/>
                                        </a:cubicBezTo>
                                        <a:close/>
                                        <a:moveTo>
                                          <a:pt x="105994" y="7880"/>
                                        </a:moveTo>
                                        <a:cubicBezTo>
                                          <a:pt x="114488" y="7887"/>
                                          <a:pt x="122934" y="9123"/>
                                          <a:pt x="131059" y="11544"/>
                                        </a:cubicBezTo>
                                        <a:cubicBezTo>
                                          <a:pt x="129368" y="18897"/>
                                          <a:pt x="119372" y="63134"/>
                                          <a:pt x="113589" y="88186"/>
                                        </a:cubicBezTo>
                                        <a:cubicBezTo>
                                          <a:pt x="103936" y="90414"/>
                                          <a:pt x="96610" y="99635"/>
                                          <a:pt x="95948" y="110867"/>
                                        </a:cubicBezTo>
                                        <a:cubicBezTo>
                                          <a:pt x="72035" y="119202"/>
                                          <a:pt x="23816" y="134147"/>
                                          <a:pt x="12814" y="137549"/>
                                        </a:cubicBezTo>
                                        <a:cubicBezTo>
                                          <a:pt x="11048" y="129463"/>
                                          <a:pt x="10153" y="121219"/>
                                          <a:pt x="10144" y="112951"/>
                                        </a:cubicBezTo>
                                        <a:cubicBezTo>
                                          <a:pt x="10046" y="54919"/>
                                          <a:pt x="52948" y="7880"/>
                                          <a:pt x="105994" y="7880"/>
                                        </a:cubicBezTo>
                                        <a:close/>
                                        <a:moveTo>
                                          <a:pt x="17004" y="151991"/>
                                        </a:moveTo>
                                        <a:lnTo>
                                          <a:pt x="102906" y="130627"/>
                                        </a:lnTo>
                                        <a:cubicBezTo>
                                          <a:pt x="106785" y="134864"/>
                                          <a:pt x="112305" y="137314"/>
                                          <a:pt x="118122" y="137381"/>
                                        </a:cubicBezTo>
                                        <a:cubicBezTo>
                                          <a:pt x="120704" y="137378"/>
                                          <a:pt x="123262" y="136873"/>
                                          <a:pt x="125644" y="135896"/>
                                        </a:cubicBezTo>
                                        <a:lnTo>
                                          <a:pt x="168987" y="192156"/>
                                        </a:lnTo>
                                        <a:cubicBezTo>
                                          <a:pt x="152304" y="208572"/>
                                          <a:pt x="129665" y="217884"/>
                                          <a:pt x="105994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CFCFC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4" name="Forme libre : forme 680471824"/>
                                <wps:cNvSpPr/>
                                <wps:spPr>
                                  <a:xfrm>
                                    <a:off x="528904" y="545499"/>
                                    <a:ext cx="176383" cy="137453"/>
                                  </a:xfrm>
                                  <a:custGeom>
                                    <a:avLst/>
                                    <a:gdLst>
                                      <a:gd name="connsiteX0" fmla="*/ 163398 w 176383"/>
                                      <a:gd name="connsiteY0" fmla="*/ 11041 h 137453"/>
                                      <a:gd name="connsiteX1" fmla="*/ 152103 w 176383"/>
                                      <a:gd name="connsiteY1" fmla="*/ 40740 h 137453"/>
                                      <a:gd name="connsiteX2" fmla="*/ 49686 w 176383"/>
                                      <a:gd name="connsiteY2" fmla="*/ 90797 h 137453"/>
                                      <a:gd name="connsiteX3" fmla="*/ 3673 w 176383"/>
                                      <a:gd name="connsiteY3" fmla="*/ 107754 h 137453"/>
                                      <a:gd name="connsiteX4" fmla="*/ 1075 w 176383"/>
                                      <a:gd name="connsiteY4" fmla="*/ 135752 h 137453"/>
                                      <a:gd name="connsiteX5" fmla="*/ 11489 w 176383"/>
                                      <a:gd name="connsiteY5" fmla="*/ 137453 h 137453"/>
                                      <a:gd name="connsiteX6" fmla="*/ 20162 w 176383"/>
                                      <a:gd name="connsiteY6" fmla="*/ 130675 h 137453"/>
                                      <a:gd name="connsiteX7" fmla="*/ 35794 w 176383"/>
                                      <a:gd name="connsiteY7" fmla="*/ 131513 h 137453"/>
                                      <a:gd name="connsiteX8" fmla="*/ 45595 w 176383"/>
                                      <a:gd name="connsiteY8" fmla="*/ 111059 h 137453"/>
                                      <a:gd name="connsiteX9" fmla="*/ 172047 w 176383"/>
                                      <a:gd name="connsiteY9" fmla="*/ 80618 h 137453"/>
                                      <a:gd name="connsiteX10" fmla="*/ 176384 w 176383"/>
                                      <a:gd name="connsiteY10" fmla="*/ 0 h 1374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76383" h="137453">
                                        <a:moveTo>
                                          <a:pt x="163398" y="11041"/>
                                        </a:moveTo>
                                        <a:lnTo>
                                          <a:pt x="152103" y="40740"/>
                                        </a:lnTo>
                                        <a:cubicBezTo>
                                          <a:pt x="152103" y="40740"/>
                                          <a:pt x="58360" y="85695"/>
                                          <a:pt x="49686" y="90797"/>
                                        </a:cubicBezTo>
                                        <a:cubicBezTo>
                                          <a:pt x="41013" y="95898"/>
                                          <a:pt x="3673" y="107754"/>
                                          <a:pt x="3673" y="107754"/>
                                        </a:cubicBezTo>
                                        <a:cubicBezTo>
                                          <a:pt x="3673" y="107754"/>
                                          <a:pt x="-2404" y="134100"/>
                                          <a:pt x="1075" y="135752"/>
                                        </a:cubicBezTo>
                                        <a:cubicBezTo>
                                          <a:pt x="4420" y="136907"/>
                                          <a:pt x="7943" y="137481"/>
                                          <a:pt x="11489" y="137453"/>
                                        </a:cubicBezTo>
                                        <a:lnTo>
                                          <a:pt x="20162" y="130675"/>
                                        </a:lnTo>
                                        <a:cubicBezTo>
                                          <a:pt x="20162" y="130675"/>
                                          <a:pt x="33197" y="132375"/>
                                          <a:pt x="35794" y="131513"/>
                                        </a:cubicBezTo>
                                        <a:cubicBezTo>
                                          <a:pt x="38391" y="130651"/>
                                          <a:pt x="45595" y="111059"/>
                                          <a:pt x="45595" y="111059"/>
                                        </a:cubicBezTo>
                                        <a:lnTo>
                                          <a:pt x="172047" y="80618"/>
                                        </a:lnTo>
                                        <a:lnTo>
                                          <a:pt x="17638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5" name="Forme libre : forme 680471825"/>
                                <wps:cNvSpPr/>
                                <wps:spPr>
                                  <a:xfrm>
                                    <a:off x="527748" y="544503"/>
                                    <a:ext cx="178793" cy="139767"/>
                                  </a:xfrm>
                                  <a:custGeom>
                                    <a:avLst/>
                                    <a:gdLst>
                                      <a:gd name="connsiteX0" fmla="*/ 12645 w 178793"/>
                                      <a:gd name="connsiteY0" fmla="*/ 139766 h 139767"/>
                                      <a:gd name="connsiteX1" fmla="*/ 1693 w 178793"/>
                                      <a:gd name="connsiteY1" fmla="*/ 137945 h 139767"/>
                                      <a:gd name="connsiteX2" fmla="*/ 3653 w 178793"/>
                                      <a:gd name="connsiteY2" fmla="*/ 108606 h 139767"/>
                                      <a:gd name="connsiteX3" fmla="*/ 4461 w 178793"/>
                                      <a:gd name="connsiteY3" fmla="*/ 107744 h 139767"/>
                                      <a:gd name="connsiteX4" fmla="*/ 50206 w 178793"/>
                                      <a:gd name="connsiteY4" fmla="*/ 90978 h 139767"/>
                                      <a:gd name="connsiteX5" fmla="*/ 152279 w 178793"/>
                                      <a:gd name="connsiteY5" fmla="*/ 41089 h 139767"/>
                                      <a:gd name="connsiteX6" fmla="*/ 163403 w 178793"/>
                                      <a:gd name="connsiteY6" fmla="*/ 11821 h 139767"/>
                                      <a:gd name="connsiteX7" fmla="*/ 163746 w 178793"/>
                                      <a:gd name="connsiteY7" fmla="*/ 11342 h 139767"/>
                                      <a:gd name="connsiteX8" fmla="*/ 176756 w 178793"/>
                                      <a:gd name="connsiteY8" fmla="*/ 301 h 139767"/>
                                      <a:gd name="connsiteX9" fmla="*/ 178486 w 178793"/>
                                      <a:gd name="connsiteY9" fmla="*/ 404 h 139767"/>
                                      <a:gd name="connsiteX10" fmla="*/ 178790 w 178793"/>
                                      <a:gd name="connsiteY10" fmla="*/ 1283 h 139767"/>
                                      <a:gd name="connsiteX11" fmla="*/ 174453 w 178793"/>
                                      <a:gd name="connsiteY11" fmla="*/ 81877 h 139767"/>
                                      <a:gd name="connsiteX12" fmla="*/ 173522 w 178793"/>
                                      <a:gd name="connsiteY12" fmla="*/ 82979 h 139767"/>
                                      <a:gd name="connsiteX13" fmla="*/ 47707 w 178793"/>
                                      <a:gd name="connsiteY13" fmla="*/ 113061 h 139767"/>
                                      <a:gd name="connsiteX14" fmla="*/ 37343 w 178793"/>
                                      <a:gd name="connsiteY14" fmla="*/ 133658 h 139767"/>
                                      <a:gd name="connsiteX15" fmla="*/ 21686 w 178793"/>
                                      <a:gd name="connsiteY15" fmla="*/ 132916 h 139767"/>
                                      <a:gd name="connsiteX16" fmla="*/ 13405 w 178793"/>
                                      <a:gd name="connsiteY16" fmla="*/ 139382 h 139767"/>
                                      <a:gd name="connsiteX17" fmla="*/ 12645 w 178793"/>
                                      <a:gd name="connsiteY17" fmla="*/ 139766 h 139767"/>
                                      <a:gd name="connsiteX18" fmla="*/ 5883 w 178793"/>
                                      <a:gd name="connsiteY18" fmla="*/ 109803 h 139767"/>
                                      <a:gd name="connsiteX19" fmla="*/ 2844 w 178793"/>
                                      <a:gd name="connsiteY19" fmla="*/ 135862 h 139767"/>
                                      <a:gd name="connsiteX20" fmla="*/ 12179 w 178793"/>
                                      <a:gd name="connsiteY20" fmla="*/ 137371 h 139767"/>
                                      <a:gd name="connsiteX21" fmla="*/ 20510 w 178793"/>
                                      <a:gd name="connsiteY21" fmla="*/ 130856 h 139767"/>
                                      <a:gd name="connsiteX22" fmla="*/ 21441 w 178793"/>
                                      <a:gd name="connsiteY22" fmla="*/ 130593 h 139767"/>
                                      <a:gd name="connsiteX23" fmla="*/ 36509 w 178793"/>
                                      <a:gd name="connsiteY23" fmla="*/ 131503 h 139767"/>
                                      <a:gd name="connsiteX24" fmla="*/ 45575 w 178793"/>
                                      <a:gd name="connsiteY24" fmla="*/ 111767 h 139767"/>
                                      <a:gd name="connsiteX25" fmla="*/ 46433 w 178793"/>
                                      <a:gd name="connsiteY25" fmla="*/ 111001 h 139767"/>
                                      <a:gd name="connsiteX26" fmla="*/ 172003 w 178793"/>
                                      <a:gd name="connsiteY26" fmla="*/ 80775 h 139767"/>
                                      <a:gd name="connsiteX27" fmla="*/ 176144 w 178793"/>
                                      <a:gd name="connsiteY27" fmla="*/ 3870 h 139767"/>
                                      <a:gd name="connsiteX28" fmla="*/ 165584 w 178793"/>
                                      <a:gd name="connsiteY28" fmla="*/ 12827 h 139767"/>
                                      <a:gd name="connsiteX29" fmla="*/ 154411 w 178793"/>
                                      <a:gd name="connsiteY29" fmla="*/ 42239 h 139767"/>
                                      <a:gd name="connsiteX30" fmla="*/ 153798 w 178793"/>
                                      <a:gd name="connsiteY30" fmla="*/ 42885 h 139767"/>
                                      <a:gd name="connsiteX31" fmla="*/ 51480 w 178793"/>
                                      <a:gd name="connsiteY31" fmla="*/ 92918 h 139767"/>
                                      <a:gd name="connsiteX32" fmla="*/ 5883 w 178793"/>
                                      <a:gd name="connsiteY32" fmla="*/ 109684 h 139767"/>
                                      <a:gd name="connsiteX33" fmla="*/ 153259 w 178793"/>
                                      <a:gd name="connsiteY33" fmla="*/ 41855 h 139767"/>
                                      <a:gd name="connsiteX34" fmla="*/ 153259 w 178793"/>
                                      <a:gd name="connsiteY34" fmla="*/ 41855 h 139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78793" h="139767">
                                        <a:moveTo>
                                          <a:pt x="12645" y="139766"/>
                                        </a:moveTo>
                                        <a:cubicBezTo>
                                          <a:pt x="8913" y="139802"/>
                                          <a:pt x="5204" y="139186"/>
                                          <a:pt x="1693" y="137945"/>
                                        </a:cubicBezTo>
                                        <a:cubicBezTo>
                                          <a:pt x="-2080" y="136101"/>
                                          <a:pt x="1301" y="118785"/>
                                          <a:pt x="3653" y="108606"/>
                                        </a:cubicBezTo>
                                        <a:cubicBezTo>
                                          <a:pt x="3736" y="108194"/>
                                          <a:pt x="4047" y="107861"/>
                                          <a:pt x="4461" y="107744"/>
                                        </a:cubicBezTo>
                                        <a:cubicBezTo>
                                          <a:pt x="4829" y="107624"/>
                                          <a:pt x="41753" y="95768"/>
                                          <a:pt x="50206" y="90978"/>
                                        </a:cubicBezTo>
                                        <a:cubicBezTo>
                                          <a:pt x="58659" y="86188"/>
                                          <a:pt x="144512" y="44801"/>
                                          <a:pt x="152279" y="41089"/>
                                        </a:cubicBezTo>
                                        <a:lnTo>
                                          <a:pt x="163403" y="11821"/>
                                        </a:lnTo>
                                        <a:cubicBezTo>
                                          <a:pt x="163474" y="11634"/>
                                          <a:pt x="163592" y="11469"/>
                                          <a:pt x="163746" y="11342"/>
                                        </a:cubicBezTo>
                                        <a:lnTo>
                                          <a:pt x="176756" y="301"/>
                                        </a:lnTo>
                                        <a:cubicBezTo>
                                          <a:pt x="177264" y="-137"/>
                                          <a:pt x="178038" y="-92"/>
                                          <a:pt x="178486" y="404"/>
                                        </a:cubicBezTo>
                                        <a:cubicBezTo>
                                          <a:pt x="178704" y="646"/>
                                          <a:pt x="178814" y="962"/>
                                          <a:pt x="178790" y="1283"/>
                                        </a:cubicBezTo>
                                        <a:lnTo>
                                          <a:pt x="174453" y="81877"/>
                                        </a:lnTo>
                                        <a:cubicBezTo>
                                          <a:pt x="174426" y="82404"/>
                                          <a:pt x="174046" y="82852"/>
                                          <a:pt x="173522" y="82979"/>
                                        </a:cubicBezTo>
                                        <a:lnTo>
                                          <a:pt x="47707" y="113061"/>
                                        </a:lnTo>
                                        <a:cubicBezTo>
                                          <a:pt x="44889" y="120653"/>
                                          <a:pt x="40038" y="132772"/>
                                          <a:pt x="37343" y="133658"/>
                                        </a:cubicBezTo>
                                        <a:cubicBezTo>
                                          <a:pt x="34647" y="134544"/>
                                          <a:pt x="24773" y="133299"/>
                                          <a:pt x="21686" y="132916"/>
                                        </a:cubicBezTo>
                                        <a:lnTo>
                                          <a:pt x="13405" y="139382"/>
                                        </a:lnTo>
                                        <a:cubicBezTo>
                                          <a:pt x="13211" y="139600"/>
                                          <a:pt x="12939" y="139737"/>
                                          <a:pt x="12645" y="139766"/>
                                        </a:cubicBezTo>
                                        <a:close/>
                                        <a:moveTo>
                                          <a:pt x="5883" y="109803"/>
                                        </a:moveTo>
                                        <a:cubicBezTo>
                                          <a:pt x="3285" y="121276"/>
                                          <a:pt x="1399" y="134305"/>
                                          <a:pt x="2844" y="135862"/>
                                        </a:cubicBezTo>
                                        <a:cubicBezTo>
                                          <a:pt x="5846" y="136880"/>
                                          <a:pt x="9002" y="137390"/>
                                          <a:pt x="12179" y="137371"/>
                                        </a:cubicBezTo>
                                        <a:lnTo>
                                          <a:pt x="20510" y="130856"/>
                                        </a:lnTo>
                                        <a:cubicBezTo>
                                          <a:pt x="20770" y="130645"/>
                                          <a:pt x="21105" y="130549"/>
                                          <a:pt x="21441" y="130593"/>
                                        </a:cubicBezTo>
                                        <a:cubicBezTo>
                                          <a:pt x="26341" y="131239"/>
                                          <a:pt x="34819" y="132053"/>
                                          <a:pt x="36509" y="131503"/>
                                        </a:cubicBezTo>
                                        <a:cubicBezTo>
                                          <a:pt x="38200" y="130952"/>
                                          <a:pt x="42341" y="120581"/>
                                          <a:pt x="45575" y="111767"/>
                                        </a:cubicBezTo>
                                        <a:cubicBezTo>
                                          <a:pt x="45715" y="111389"/>
                                          <a:pt x="46036" y="111104"/>
                                          <a:pt x="46433" y="111001"/>
                                        </a:cubicBezTo>
                                        <a:lnTo>
                                          <a:pt x="172003" y="80775"/>
                                        </a:lnTo>
                                        <a:lnTo>
                                          <a:pt x="176144" y="3870"/>
                                        </a:lnTo>
                                        <a:lnTo>
                                          <a:pt x="165584" y="12827"/>
                                        </a:lnTo>
                                        <a:lnTo>
                                          <a:pt x="154411" y="42239"/>
                                        </a:lnTo>
                                        <a:cubicBezTo>
                                          <a:pt x="154313" y="42531"/>
                                          <a:pt x="154090" y="42768"/>
                                          <a:pt x="153798" y="42885"/>
                                        </a:cubicBezTo>
                                        <a:cubicBezTo>
                                          <a:pt x="152867" y="43340"/>
                                          <a:pt x="60006" y="87912"/>
                                          <a:pt x="51480" y="92918"/>
                                        </a:cubicBezTo>
                                        <a:cubicBezTo>
                                          <a:pt x="42953" y="97924"/>
                                          <a:pt x="11101" y="108007"/>
                                          <a:pt x="5883" y="109684"/>
                                        </a:cubicBezTo>
                                        <a:close/>
                                        <a:moveTo>
                                          <a:pt x="153259" y="41855"/>
                                        </a:moveTo>
                                        <a:lnTo>
                                          <a:pt x="153259" y="418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6" name="Forme libre : forme 680471826"/>
                                <wps:cNvSpPr/>
                                <wps:spPr>
                                  <a:xfrm>
                                    <a:off x="135774" y="928542"/>
                                    <a:ext cx="145196" cy="159295"/>
                                  </a:xfrm>
                                  <a:custGeom>
                                    <a:avLst/>
                                    <a:gdLst>
                                      <a:gd name="connsiteX0" fmla="*/ 8404 w 145196"/>
                                      <a:gd name="connsiteY0" fmla="*/ 159296 h 159295"/>
                                      <a:gd name="connsiteX1" fmla="*/ 0 w 145196"/>
                                      <a:gd name="connsiteY1" fmla="*/ 154386 h 159295"/>
                                      <a:gd name="connsiteX2" fmla="*/ 86711 w 145196"/>
                                      <a:gd name="connsiteY2" fmla="*/ 10682 h 159295"/>
                                      <a:gd name="connsiteX3" fmla="*/ 105994 w 145196"/>
                                      <a:gd name="connsiteY3" fmla="*/ 0 h 159295"/>
                                      <a:gd name="connsiteX4" fmla="*/ 145196 w 145196"/>
                                      <a:gd name="connsiteY4" fmla="*/ 0 h 159295"/>
                                      <a:gd name="connsiteX5" fmla="*/ 145196 w 145196"/>
                                      <a:gd name="connsiteY5" fmla="*/ 9580 h 159295"/>
                                      <a:gd name="connsiteX6" fmla="*/ 105994 w 145196"/>
                                      <a:gd name="connsiteY6" fmla="*/ 9580 h 159295"/>
                                      <a:gd name="connsiteX7" fmla="*/ 95139 w 145196"/>
                                      <a:gd name="connsiteY7" fmla="*/ 15592 h 15929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45196" h="159295">
                                        <a:moveTo>
                                          <a:pt x="8404" y="159296"/>
                                        </a:moveTo>
                                        <a:lnTo>
                                          <a:pt x="0" y="154386"/>
                                        </a:lnTo>
                                        <a:lnTo>
                                          <a:pt x="86711" y="10682"/>
                                        </a:lnTo>
                                        <a:cubicBezTo>
                                          <a:pt x="90783" y="4069"/>
                                          <a:pt x="98097" y="17"/>
                                          <a:pt x="105994" y="0"/>
                                        </a:cubicBezTo>
                                        <a:lnTo>
                                          <a:pt x="145196" y="0"/>
                                        </a:lnTo>
                                        <a:lnTo>
                                          <a:pt x="145196" y="9580"/>
                                        </a:lnTo>
                                        <a:lnTo>
                                          <a:pt x="105994" y="9580"/>
                                        </a:lnTo>
                                        <a:cubicBezTo>
                                          <a:pt x="101547" y="9583"/>
                                          <a:pt x="97428" y="11865"/>
                                          <a:pt x="95139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7" name="Forme libre : forme 680471827"/>
                                <wps:cNvSpPr/>
                                <wps:spPr>
                                  <a:xfrm>
                                    <a:off x="134549" y="927320"/>
                                    <a:ext cx="147645" cy="161714"/>
                                  </a:xfrm>
                                  <a:custGeom>
                                    <a:avLst/>
                                    <a:gdLst>
                                      <a:gd name="connsiteX0" fmla="*/ 9629 w 147645"/>
                                      <a:gd name="connsiteY0" fmla="*/ 161715 h 161714"/>
                                      <a:gd name="connsiteX1" fmla="*/ 9016 w 147645"/>
                                      <a:gd name="connsiteY1" fmla="*/ 161547 h 161714"/>
                                      <a:gd name="connsiteX2" fmla="*/ 588 w 147645"/>
                                      <a:gd name="connsiteY2" fmla="*/ 156637 h 161714"/>
                                      <a:gd name="connsiteX3" fmla="*/ 171 w 147645"/>
                                      <a:gd name="connsiteY3" fmla="*/ 154985 h 161714"/>
                                      <a:gd name="connsiteX4" fmla="*/ 86882 w 147645"/>
                                      <a:gd name="connsiteY4" fmla="*/ 11281 h 161714"/>
                                      <a:gd name="connsiteX5" fmla="*/ 107218 w 147645"/>
                                      <a:gd name="connsiteY5" fmla="*/ 0 h 161714"/>
                                      <a:gd name="connsiteX6" fmla="*/ 146421 w 147645"/>
                                      <a:gd name="connsiteY6" fmla="*/ 0 h 161714"/>
                                      <a:gd name="connsiteX7" fmla="*/ 147646 w 147645"/>
                                      <a:gd name="connsiteY7" fmla="*/ 1198 h 161714"/>
                                      <a:gd name="connsiteX8" fmla="*/ 147646 w 147645"/>
                                      <a:gd name="connsiteY8" fmla="*/ 10778 h 161714"/>
                                      <a:gd name="connsiteX9" fmla="*/ 146421 w 147645"/>
                                      <a:gd name="connsiteY9" fmla="*/ 11975 h 161714"/>
                                      <a:gd name="connsiteX10" fmla="*/ 107218 w 147645"/>
                                      <a:gd name="connsiteY10" fmla="*/ 11975 h 161714"/>
                                      <a:gd name="connsiteX11" fmla="*/ 97418 w 147645"/>
                                      <a:gd name="connsiteY11" fmla="*/ 17412 h 161714"/>
                                      <a:gd name="connsiteX12" fmla="*/ 10731 w 147645"/>
                                      <a:gd name="connsiteY12" fmla="*/ 161116 h 161714"/>
                                      <a:gd name="connsiteX13" fmla="*/ 9972 w 147645"/>
                                      <a:gd name="connsiteY13" fmla="*/ 161667 h 161714"/>
                                      <a:gd name="connsiteX14" fmla="*/ 2891 w 147645"/>
                                      <a:gd name="connsiteY14" fmla="*/ 155176 h 161714"/>
                                      <a:gd name="connsiteX15" fmla="*/ 9212 w 147645"/>
                                      <a:gd name="connsiteY15" fmla="*/ 158865 h 161714"/>
                                      <a:gd name="connsiteX16" fmla="*/ 95286 w 147645"/>
                                      <a:gd name="connsiteY16" fmla="*/ 16286 h 161714"/>
                                      <a:gd name="connsiteX17" fmla="*/ 107218 w 147645"/>
                                      <a:gd name="connsiteY17" fmla="*/ 9676 h 161714"/>
                                      <a:gd name="connsiteX18" fmla="*/ 145220 w 147645"/>
                                      <a:gd name="connsiteY18" fmla="*/ 9676 h 161714"/>
                                      <a:gd name="connsiteX19" fmla="*/ 145220 w 147645"/>
                                      <a:gd name="connsiteY19" fmla="*/ 2491 h 161714"/>
                                      <a:gd name="connsiteX20" fmla="*/ 107218 w 147645"/>
                                      <a:gd name="connsiteY20" fmla="*/ 2491 h 161714"/>
                                      <a:gd name="connsiteX21" fmla="*/ 88989 w 147645"/>
                                      <a:gd name="connsiteY21" fmla="*/ 12598 h 1617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147645" h="161714">
                                        <a:moveTo>
                                          <a:pt x="9629" y="161715"/>
                                        </a:moveTo>
                                        <a:cubicBezTo>
                                          <a:pt x="9414" y="161705"/>
                                          <a:pt x="9205" y="161648"/>
                                          <a:pt x="9016" y="161547"/>
                                        </a:cubicBezTo>
                                        <a:lnTo>
                                          <a:pt x="588" y="156637"/>
                                        </a:lnTo>
                                        <a:cubicBezTo>
                                          <a:pt x="14" y="156288"/>
                                          <a:pt x="-170" y="155555"/>
                                          <a:pt x="171" y="154985"/>
                                        </a:cubicBezTo>
                                        <a:lnTo>
                                          <a:pt x="86882" y="11281"/>
                                        </a:lnTo>
                                        <a:cubicBezTo>
                                          <a:pt x="91170" y="4294"/>
                                          <a:pt x="98885" y="14"/>
                                          <a:pt x="107218" y="0"/>
                                        </a:cubicBezTo>
                                        <a:lnTo>
                                          <a:pt x="146421" y="0"/>
                                        </a:lnTo>
                                        <a:cubicBezTo>
                                          <a:pt x="147097" y="0"/>
                                          <a:pt x="147646" y="536"/>
                                          <a:pt x="147646" y="1198"/>
                                        </a:cubicBezTo>
                                        <a:lnTo>
                                          <a:pt x="147646" y="10778"/>
                                        </a:lnTo>
                                        <a:cubicBezTo>
                                          <a:pt x="147646" y="11439"/>
                                          <a:pt x="147097" y="11975"/>
                                          <a:pt x="146421" y="11975"/>
                                        </a:cubicBezTo>
                                        <a:lnTo>
                                          <a:pt x="107218" y="11975"/>
                                        </a:lnTo>
                                        <a:cubicBezTo>
                                          <a:pt x="103205" y="11990"/>
                                          <a:pt x="99488" y="14052"/>
                                          <a:pt x="97418" y="17412"/>
                                        </a:cubicBezTo>
                                        <a:lnTo>
                                          <a:pt x="10731" y="161116"/>
                                        </a:lnTo>
                                        <a:cubicBezTo>
                                          <a:pt x="10568" y="161396"/>
                                          <a:pt x="10293" y="161595"/>
                                          <a:pt x="9972" y="161667"/>
                                        </a:cubicBezTo>
                                        <a:close/>
                                        <a:moveTo>
                                          <a:pt x="2891" y="155176"/>
                                        </a:moveTo>
                                        <a:lnTo>
                                          <a:pt x="9212" y="158865"/>
                                        </a:lnTo>
                                        <a:lnTo>
                                          <a:pt x="95286" y="16286"/>
                                        </a:lnTo>
                                        <a:cubicBezTo>
                                          <a:pt x="97800" y="12186"/>
                                          <a:pt x="102330" y="9678"/>
                                          <a:pt x="107218" y="9676"/>
                                        </a:cubicBezTo>
                                        <a:lnTo>
                                          <a:pt x="145220" y="9676"/>
                                        </a:lnTo>
                                        <a:lnTo>
                                          <a:pt x="145220" y="2491"/>
                                        </a:lnTo>
                                        <a:lnTo>
                                          <a:pt x="107218" y="2491"/>
                                        </a:lnTo>
                                        <a:cubicBezTo>
                                          <a:pt x="99748" y="2496"/>
                                          <a:pt x="92829" y="6333"/>
                                          <a:pt x="88989" y="125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8" name="Forme libre : forme 680471828"/>
                                <wps:cNvSpPr/>
                                <wps:spPr>
                                  <a:xfrm>
                                    <a:off x="281828" y="819809"/>
                                    <a:ext cx="226810" cy="85979"/>
                                  </a:xfrm>
                                  <a:custGeom>
                                    <a:avLst/>
                                    <a:gdLst>
                                      <a:gd name="connsiteX0" fmla="*/ 0 w 226810"/>
                                      <a:gd name="connsiteY0" fmla="*/ 85980 h 85979"/>
                                      <a:gd name="connsiteX1" fmla="*/ 226811 w 226810"/>
                                      <a:gd name="connsiteY1" fmla="*/ 85980 h 85979"/>
                                      <a:gd name="connsiteX2" fmla="*/ 226811 w 226810"/>
                                      <a:gd name="connsiteY2" fmla="*/ 835 h 85979"/>
                                      <a:gd name="connsiteX3" fmla="*/ 833 w 226810"/>
                                      <a:gd name="connsiteY3" fmla="*/ 54413 h 8597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810" h="85979">
                                        <a:moveTo>
                                          <a:pt x="0" y="85980"/>
                                        </a:moveTo>
                                        <a:lnTo>
                                          <a:pt x="226811" y="85980"/>
                                        </a:lnTo>
                                        <a:lnTo>
                                          <a:pt x="226811" y="835"/>
                                        </a:lnTo>
                                        <a:cubicBezTo>
                                          <a:pt x="226811" y="835"/>
                                          <a:pt x="81125" y="-10997"/>
                                          <a:pt x="833" y="544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29" name="Forme libre : forme 680471829"/>
                                <wps:cNvSpPr/>
                                <wps:spPr>
                                  <a:xfrm>
                                    <a:off x="280602" y="818708"/>
                                    <a:ext cx="229261" cy="88302"/>
                                  </a:xfrm>
                                  <a:custGeom>
                                    <a:avLst/>
                                    <a:gdLst>
                                      <a:gd name="connsiteX0" fmla="*/ 228036 w 229261"/>
                                      <a:gd name="connsiteY0" fmla="*/ 88302 h 88302"/>
                                      <a:gd name="connsiteX1" fmla="*/ 1225 w 229261"/>
                                      <a:gd name="connsiteY1" fmla="*/ 88302 h 88302"/>
                                      <a:gd name="connsiteX2" fmla="*/ 368 w 229261"/>
                                      <a:gd name="connsiteY2" fmla="*/ 87943 h 88302"/>
                                      <a:gd name="connsiteX3" fmla="*/ 0 w 229261"/>
                                      <a:gd name="connsiteY3" fmla="*/ 87080 h 88302"/>
                                      <a:gd name="connsiteX4" fmla="*/ 760 w 229261"/>
                                      <a:gd name="connsiteY4" fmla="*/ 55513 h 88302"/>
                                      <a:gd name="connsiteX5" fmla="*/ 1201 w 229261"/>
                                      <a:gd name="connsiteY5" fmla="*/ 54627 h 88302"/>
                                      <a:gd name="connsiteX6" fmla="*/ 228134 w 229261"/>
                                      <a:gd name="connsiteY6" fmla="*/ 762 h 88302"/>
                                      <a:gd name="connsiteX7" fmla="*/ 229261 w 229261"/>
                                      <a:gd name="connsiteY7" fmla="*/ 1960 h 88302"/>
                                      <a:gd name="connsiteX8" fmla="*/ 229261 w 229261"/>
                                      <a:gd name="connsiteY8" fmla="*/ 87104 h 88302"/>
                                      <a:gd name="connsiteX9" fmla="*/ 228036 w 229261"/>
                                      <a:gd name="connsiteY9" fmla="*/ 88302 h 88302"/>
                                      <a:gd name="connsiteX10" fmla="*/ 2622 w 229261"/>
                                      <a:gd name="connsiteY10" fmla="*/ 85907 h 88302"/>
                                      <a:gd name="connsiteX11" fmla="*/ 226934 w 229261"/>
                                      <a:gd name="connsiteY11" fmla="*/ 85907 h 88302"/>
                                      <a:gd name="connsiteX12" fmla="*/ 226934 w 229261"/>
                                      <a:gd name="connsiteY12" fmla="*/ 3038 h 88302"/>
                                      <a:gd name="connsiteX13" fmla="*/ 3333 w 229261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61" h="88302">
                                        <a:moveTo>
                                          <a:pt x="228036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9" y="88307"/>
                                          <a:pt x="588" y="88175"/>
                                          <a:pt x="368" y="87943"/>
                                        </a:cubicBezTo>
                                        <a:cubicBezTo>
                                          <a:pt x="125" y="87720"/>
                                          <a:pt x="-7" y="87406"/>
                                          <a:pt x="0" y="87080"/>
                                        </a:cubicBezTo>
                                        <a:lnTo>
                                          <a:pt x="760" y="55513"/>
                                        </a:lnTo>
                                        <a:cubicBezTo>
                                          <a:pt x="767" y="55169"/>
                                          <a:pt x="929" y="54845"/>
                                          <a:pt x="1201" y="54627"/>
                                        </a:cubicBezTo>
                                        <a:cubicBezTo>
                                          <a:pt x="81027" y="-10279"/>
                                          <a:pt x="226615" y="643"/>
                                          <a:pt x="228134" y="762"/>
                                        </a:cubicBezTo>
                                        <a:cubicBezTo>
                                          <a:pt x="228771" y="813"/>
                                          <a:pt x="229264" y="1335"/>
                                          <a:pt x="229261" y="1960"/>
                                        </a:cubicBezTo>
                                        <a:lnTo>
                                          <a:pt x="229261" y="87104"/>
                                        </a:lnTo>
                                        <a:cubicBezTo>
                                          <a:pt x="229261" y="87765"/>
                                          <a:pt x="228712" y="88302"/>
                                          <a:pt x="228036" y="88302"/>
                                        </a:cubicBezTo>
                                        <a:close/>
                                        <a:moveTo>
                                          <a:pt x="2622" y="85907"/>
                                        </a:moveTo>
                                        <a:lnTo>
                                          <a:pt x="226934" y="85907"/>
                                        </a:lnTo>
                                        <a:lnTo>
                                          <a:pt x="226934" y="3038"/>
                                        </a:lnTo>
                                        <a:cubicBezTo>
                                          <a:pt x="213237" y="2151"/>
                                          <a:pt x="78748" y="-4794"/>
                                          <a:pt x="3333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0" name="Forme libre : forme 680471830"/>
                                <wps:cNvSpPr/>
                                <wps:spPr>
                                  <a:xfrm>
                                    <a:off x="464952" y="769461"/>
                                    <a:ext cx="53364" cy="9580"/>
                                  </a:xfrm>
                                  <a:custGeom>
                                    <a:avLst/>
                                    <a:gdLst>
                                      <a:gd name="connsiteX0" fmla="*/ 52139 w 53364"/>
                                      <a:gd name="connsiteY0" fmla="*/ 9580 h 9580"/>
                                      <a:gd name="connsiteX1" fmla="*/ 1225 w 53364"/>
                                      <a:gd name="connsiteY1" fmla="*/ 9580 h 9580"/>
                                      <a:gd name="connsiteX2" fmla="*/ 0 w 53364"/>
                                      <a:gd name="connsiteY2" fmla="*/ 8383 h 9580"/>
                                      <a:gd name="connsiteX3" fmla="*/ 0 w 53364"/>
                                      <a:gd name="connsiteY3" fmla="*/ 1198 h 9580"/>
                                      <a:gd name="connsiteX4" fmla="*/ 1225 w 53364"/>
                                      <a:gd name="connsiteY4" fmla="*/ 0 h 9580"/>
                                      <a:gd name="connsiteX5" fmla="*/ 52139 w 53364"/>
                                      <a:gd name="connsiteY5" fmla="*/ 0 h 9580"/>
                                      <a:gd name="connsiteX6" fmla="*/ 53364 w 53364"/>
                                      <a:gd name="connsiteY6" fmla="*/ 1198 h 9580"/>
                                      <a:gd name="connsiteX7" fmla="*/ 53364 w 53364"/>
                                      <a:gd name="connsiteY7" fmla="*/ 8383 h 9580"/>
                                      <a:gd name="connsiteX8" fmla="*/ 52139 w 53364"/>
                                      <a:gd name="connsiteY8" fmla="*/ 9580 h 9580"/>
                                      <a:gd name="connsiteX9" fmla="*/ 2450 w 53364"/>
                                      <a:gd name="connsiteY9" fmla="*/ 7185 h 9580"/>
                                      <a:gd name="connsiteX10" fmla="*/ 50914 w 53364"/>
                                      <a:gd name="connsiteY10" fmla="*/ 7185 h 9580"/>
                                      <a:gd name="connsiteX11" fmla="*/ 50914 w 53364"/>
                                      <a:gd name="connsiteY11" fmla="*/ 2395 h 9580"/>
                                      <a:gd name="connsiteX12" fmla="*/ 2450 w 53364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3364" h="9580">
                                        <a:moveTo>
                                          <a:pt x="52139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2139" y="0"/>
                                        </a:lnTo>
                                        <a:cubicBezTo>
                                          <a:pt x="52816" y="0"/>
                                          <a:pt x="53364" y="536"/>
                                          <a:pt x="53364" y="1198"/>
                                        </a:cubicBezTo>
                                        <a:lnTo>
                                          <a:pt x="53364" y="8383"/>
                                        </a:lnTo>
                                        <a:cubicBezTo>
                                          <a:pt x="53364" y="9044"/>
                                          <a:pt x="52816" y="9580"/>
                                          <a:pt x="52139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50914" y="7185"/>
                                        </a:lnTo>
                                        <a:lnTo>
                                          <a:pt x="50914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1" name="Forme libre : forme 680471831"/>
                                <wps:cNvSpPr/>
                                <wps:spPr>
                                  <a:xfrm>
                                    <a:off x="30037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3" name="Forme libre : forme 680471833"/>
                                <wps:cNvSpPr/>
                                <wps:spPr>
                                  <a:xfrm>
                                    <a:off x="277761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4" name="Forme libre : forme 680471834"/>
                                <wps:cNvSpPr/>
                                <wps:spPr>
                                  <a:xfrm>
                                    <a:off x="276536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814 h 253206"/>
                                      <a:gd name="connsiteX11" fmla="*/ 9801 w 33542"/>
                                      <a:gd name="connsiteY11" fmla="*/ 252009 h 253206"/>
                                      <a:gd name="connsiteX12" fmla="*/ 8576 w 33542"/>
                                      <a:gd name="connsiteY12" fmla="*/ 253206 h 253206"/>
                                      <a:gd name="connsiteX13" fmla="*/ 2450 w 33542"/>
                                      <a:gd name="connsiteY13" fmla="*/ 250811 h 253206"/>
                                      <a:gd name="connsiteX14" fmla="*/ 7350 w 33542"/>
                                      <a:gd name="connsiteY14" fmla="*/ 250811 h 253206"/>
                                      <a:gd name="connsiteX15" fmla="*/ 7350 w 33542"/>
                                      <a:gd name="connsiteY15" fmla="*/ 12814 h 253206"/>
                                      <a:gd name="connsiteX16" fmla="*/ 13108 w 33542"/>
                                      <a:gd name="connsiteY16" fmla="*/ 7185 h 253206"/>
                                      <a:gd name="connsiteX17" fmla="*/ 31092 w 33542"/>
                                      <a:gd name="connsiteY17" fmla="*/ 7185 h 253206"/>
                                      <a:gd name="connsiteX18" fmla="*/ 31092 w 33542"/>
                                      <a:gd name="connsiteY18" fmla="*/ 2395 h 253206"/>
                                      <a:gd name="connsiteX19" fmla="*/ 13108 w 33542"/>
                                      <a:gd name="connsiteY19" fmla="*/ 2395 h 253206"/>
                                      <a:gd name="connsiteX20" fmla="*/ 2450 w 33542"/>
                                      <a:gd name="connsiteY20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81" y="9580"/>
                                          <a:pt x="9801" y="1102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092" y="7185"/>
                                        </a:lnTo>
                                        <a:lnTo>
                                          <a:pt x="31092" y="2395"/>
                                        </a:lnTo>
                                        <a:lnTo>
                                          <a:pt x="13108" y="2395"/>
                                        </a:lnTo>
                                        <a:cubicBezTo>
                                          <a:pt x="7223" y="2395"/>
                                          <a:pt x="2450" y="7061"/>
                                          <a:pt x="2450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5" name="Forme libre : forme 680471835"/>
                                <wps:cNvSpPr/>
                                <wps:spPr>
                                  <a:xfrm>
                                    <a:off x="271918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820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6" name="Forme libre : forme 680471836"/>
                                <wps:cNvSpPr/>
                                <wps:spPr>
                                  <a:xfrm>
                                    <a:off x="270766" y="1018093"/>
                                    <a:ext cx="21499" cy="73043"/>
                                  </a:xfrm>
                                  <a:custGeom>
                                    <a:avLst/>
                                    <a:gdLst>
                                      <a:gd name="connsiteX0" fmla="*/ 2438 w 21499"/>
                                      <a:gd name="connsiteY0" fmla="*/ 73025 h 73043"/>
                                      <a:gd name="connsiteX1" fmla="*/ 1923 w 21499"/>
                                      <a:gd name="connsiteY1" fmla="*/ 73025 h 73043"/>
                                      <a:gd name="connsiteX2" fmla="*/ 36 w 21499"/>
                                      <a:gd name="connsiteY2" fmla="*/ 70271 h 73043"/>
                                      <a:gd name="connsiteX3" fmla="*/ 3393 w 21499"/>
                                      <a:gd name="connsiteY3" fmla="*/ 53051 h 73043"/>
                                      <a:gd name="connsiteX4" fmla="*/ 3393 w 21499"/>
                                      <a:gd name="connsiteY4" fmla="*/ 1198 h 73043"/>
                                      <a:gd name="connsiteX5" fmla="*/ 4618 w 21499"/>
                                      <a:gd name="connsiteY5" fmla="*/ 0 h 73043"/>
                                      <a:gd name="connsiteX6" fmla="*/ 20275 w 21499"/>
                                      <a:gd name="connsiteY6" fmla="*/ 0 h 73043"/>
                                      <a:gd name="connsiteX7" fmla="*/ 21500 w 21499"/>
                                      <a:gd name="connsiteY7" fmla="*/ 1198 h 73043"/>
                                      <a:gd name="connsiteX8" fmla="*/ 21500 w 21499"/>
                                      <a:gd name="connsiteY8" fmla="*/ 53146 h 73043"/>
                                      <a:gd name="connsiteX9" fmla="*/ 21279 w 21499"/>
                                      <a:gd name="connsiteY9" fmla="*/ 53841 h 73043"/>
                                      <a:gd name="connsiteX10" fmla="*/ 2438 w 21499"/>
                                      <a:gd name="connsiteY10" fmla="*/ 73025 h 73043"/>
                                      <a:gd name="connsiteX11" fmla="*/ 5843 w 21499"/>
                                      <a:gd name="connsiteY11" fmla="*/ 2395 h 73043"/>
                                      <a:gd name="connsiteX12" fmla="*/ 5843 w 21499"/>
                                      <a:gd name="connsiteY12" fmla="*/ 53146 h 73043"/>
                                      <a:gd name="connsiteX13" fmla="*/ 5843 w 21499"/>
                                      <a:gd name="connsiteY13" fmla="*/ 53482 h 73043"/>
                                      <a:gd name="connsiteX14" fmla="*/ 2536 w 21499"/>
                                      <a:gd name="connsiteY14" fmla="*/ 69984 h 73043"/>
                                      <a:gd name="connsiteX15" fmla="*/ 2707 w 21499"/>
                                      <a:gd name="connsiteY15" fmla="*/ 70702 h 73043"/>
                                      <a:gd name="connsiteX16" fmla="*/ 19099 w 21499"/>
                                      <a:gd name="connsiteY16" fmla="*/ 52763 h 73043"/>
                                      <a:gd name="connsiteX17" fmla="*/ 19099 w 21499"/>
                                      <a:gd name="connsiteY17" fmla="*/ 2467 h 73043"/>
                                      <a:gd name="connsiteX18" fmla="*/ 4618 w 21499"/>
                                      <a:gd name="connsiteY18" fmla="*/ 53146 h 73043"/>
                                      <a:gd name="connsiteX19" fmla="*/ 4618 w 21499"/>
                                      <a:gd name="connsiteY19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1499" h="73043">
                                        <a:moveTo>
                                          <a:pt x="2438" y="73025"/>
                                        </a:moveTo>
                                        <a:cubicBezTo>
                                          <a:pt x="2266" y="73049"/>
                                          <a:pt x="2095" y="73049"/>
                                          <a:pt x="1923" y="73025"/>
                                        </a:cubicBezTo>
                                        <a:cubicBezTo>
                                          <a:pt x="1163" y="72834"/>
                                          <a:pt x="208" y="72187"/>
                                          <a:pt x="36" y="70271"/>
                                        </a:cubicBezTo>
                                        <a:cubicBezTo>
                                          <a:pt x="-380" y="65601"/>
                                          <a:pt x="2903" y="54607"/>
                                          <a:pt x="3393" y="53051"/>
                                        </a:cubicBezTo>
                                        <a:lnTo>
                                          <a:pt x="3393" y="1198"/>
                                        </a:lnTo>
                                        <a:cubicBezTo>
                                          <a:pt x="3393" y="536"/>
                                          <a:pt x="3942" y="0"/>
                                          <a:pt x="4618" y="0"/>
                                        </a:cubicBezTo>
                                        <a:lnTo>
                                          <a:pt x="20275" y="0"/>
                                        </a:lnTo>
                                        <a:cubicBezTo>
                                          <a:pt x="20951" y="0"/>
                                          <a:pt x="21500" y="536"/>
                                          <a:pt x="21500" y="1198"/>
                                        </a:cubicBezTo>
                                        <a:lnTo>
                                          <a:pt x="21500" y="53146"/>
                                        </a:lnTo>
                                        <a:cubicBezTo>
                                          <a:pt x="21500" y="53393"/>
                                          <a:pt x="21421" y="53635"/>
                                          <a:pt x="21279" y="53841"/>
                                        </a:cubicBezTo>
                                        <a:cubicBezTo>
                                          <a:pt x="17065" y="59733"/>
                                          <a:pt x="6995" y="73025"/>
                                          <a:pt x="2438" y="73025"/>
                                        </a:cubicBezTo>
                                        <a:close/>
                                        <a:moveTo>
                                          <a:pt x="5843" y="2395"/>
                                        </a:moveTo>
                                        <a:lnTo>
                                          <a:pt x="5843" y="53146"/>
                                        </a:lnTo>
                                        <a:cubicBezTo>
                                          <a:pt x="5858" y="53259"/>
                                          <a:pt x="5858" y="53372"/>
                                          <a:pt x="5843" y="53482"/>
                                        </a:cubicBezTo>
                                        <a:cubicBezTo>
                                          <a:pt x="5843" y="53602"/>
                                          <a:pt x="2119" y="65457"/>
                                          <a:pt x="2536" y="69984"/>
                                        </a:cubicBezTo>
                                        <a:cubicBezTo>
                                          <a:pt x="2528" y="70233"/>
                                          <a:pt x="2587" y="70482"/>
                                          <a:pt x="2707" y="70702"/>
                                        </a:cubicBezTo>
                                        <a:cubicBezTo>
                                          <a:pt x="4422" y="70822"/>
                                          <a:pt x="11944" y="62727"/>
                                          <a:pt x="19099" y="52763"/>
                                        </a:cubicBezTo>
                                        <a:lnTo>
                                          <a:pt x="19099" y="2467"/>
                                        </a:lnTo>
                                        <a:close/>
                                        <a:moveTo>
                                          <a:pt x="4618" y="53146"/>
                                        </a:moveTo>
                                        <a:lnTo>
                                          <a:pt x="4618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7" name="Forme libre : forme 680471837"/>
                                <wps:cNvSpPr/>
                                <wps:spPr>
                                  <a:xfrm>
                                    <a:off x="22496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11 w 104621"/>
                                      <a:gd name="connsiteY4" fmla="*/ 0 h 102269"/>
                                      <a:gd name="connsiteX5" fmla="*/ 88181 w 104621"/>
                                      <a:gd name="connsiteY5" fmla="*/ 47207 h 102269"/>
                                      <a:gd name="connsiteX6" fmla="*/ 38810 w 104621"/>
                                      <a:gd name="connsiteY6" fmla="*/ 18466 h 102269"/>
                                      <a:gd name="connsiteX7" fmla="*/ 85758 w 104621"/>
                                      <a:gd name="connsiteY7" fmla="*/ 37866 h 102269"/>
                                      <a:gd name="connsiteX8" fmla="*/ 88181 w 104621"/>
                                      <a:gd name="connsiteY8" fmla="*/ 47207 h 102269"/>
                                      <a:gd name="connsiteX9" fmla="*/ 26927 w 104621"/>
                                      <a:gd name="connsiteY9" fmla="*/ 26082 h 102269"/>
                                      <a:gd name="connsiteX10" fmla="*/ 34792 w 104621"/>
                                      <a:gd name="connsiteY10" fmla="*/ 60332 h 102269"/>
                                      <a:gd name="connsiteX11" fmla="*/ 25996 w 104621"/>
                                      <a:gd name="connsiteY11" fmla="*/ 75205 h 102269"/>
                                      <a:gd name="connsiteX12" fmla="*/ 26927 w 104621"/>
                                      <a:gd name="connsiteY12" fmla="*/ 26082 h 102269"/>
                                      <a:gd name="connsiteX13" fmla="*/ 52311 w 104621"/>
                                      <a:gd name="connsiteY13" fmla="*/ 86390 h 102269"/>
                                      <a:gd name="connsiteX14" fmla="*/ 42192 w 104621"/>
                                      <a:gd name="connsiteY14" fmla="*/ 84953 h 102269"/>
                                      <a:gd name="connsiteX15" fmla="*/ 86049 w 104621"/>
                                      <a:gd name="connsiteY15" fmla="*/ 63637 h 102269"/>
                                      <a:gd name="connsiteX16" fmla="*/ 52311 w 104621"/>
                                      <a:gd name="connsiteY16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22" y="22894"/>
                                          <a:pt x="81201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49" y="63637"/>
                                        </a:cubicBezTo>
                                        <a:cubicBezTo>
                                          <a:pt x="80723" y="77329"/>
                                          <a:pt x="67296" y="86383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8" name="Forme libre : forme 680471838"/>
                                <wps:cNvSpPr/>
                                <wps:spPr>
                                  <a:xfrm>
                                    <a:off x="22373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28 w 107071"/>
                                      <a:gd name="connsiteY19" fmla="*/ 85456 h 104664"/>
                                      <a:gd name="connsiteX20" fmla="*/ 53536 w 107071"/>
                                      <a:gd name="connsiteY20" fmla="*/ 86438 h 104664"/>
                                      <a:gd name="connsiteX21" fmla="*/ 85388 w 107071"/>
                                      <a:gd name="connsiteY21" fmla="*/ 65960 h 104664"/>
                                      <a:gd name="connsiteX22" fmla="*/ 45328 w 107071"/>
                                      <a:gd name="connsiteY22" fmla="*/ 85456 h 104664"/>
                                      <a:gd name="connsiteX23" fmla="*/ 27197 w 107071"/>
                                      <a:gd name="connsiteY23" fmla="*/ 77624 h 104664"/>
                                      <a:gd name="connsiteX24" fmla="*/ 26315 w 107071"/>
                                      <a:gd name="connsiteY24" fmla="*/ 77241 h 104664"/>
                                      <a:gd name="connsiteX25" fmla="*/ 27246 w 107071"/>
                                      <a:gd name="connsiteY25" fmla="*/ 26465 h 104664"/>
                                      <a:gd name="connsiteX26" fmla="*/ 28275 w 107071"/>
                                      <a:gd name="connsiteY26" fmla="*/ 26106 h 104664"/>
                                      <a:gd name="connsiteX27" fmla="*/ 29157 w 107071"/>
                                      <a:gd name="connsiteY27" fmla="*/ 26681 h 104664"/>
                                      <a:gd name="connsiteX28" fmla="*/ 37193 w 107071"/>
                                      <a:gd name="connsiteY28" fmla="*/ 61793 h 104664"/>
                                      <a:gd name="connsiteX29" fmla="*/ 27711 w 107071"/>
                                      <a:gd name="connsiteY29" fmla="*/ 77528 h 104664"/>
                                      <a:gd name="connsiteX30" fmla="*/ 27197 w 107071"/>
                                      <a:gd name="connsiteY30" fmla="*/ 77624 h 104664"/>
                                      <a:gd name="connsiteX31" fmla="*/ 27883 w 107071"/>
                                      <a:gd name="connsiteY31" fmla="*/ 29268 h 104664"/>
                                      <a:gd name="connsiteX32" fmla="*/ 27466 w 107071"/>
                                      <a:gd name="connsiteY32" fmla="*/ 74942 h 104664"/>
                                      <a:gd name="connsiteX33" fmla="*/ 34817 w 107071"/>
                                      <a:gd name="connsiteY33" fmla="*/ 61314 h 104664"/>
                                      <a:gd name="connsiteX34" fmla="*/ 27883 w 107071"/>
                                      <a:gd name="connsiteY34" fmla="*/ 29268 h 104664"/>
                                      <a:gd name="connsiteX35" fmla="*/ 89406 w 107071"/>
                                      <a:gd name="connsiteY35" fmla="*/ 49626 h 104664"/>
                                      <a:gd name="connsiteX36" fmla="*/ 89186 w 107071"/>
                                      <a:gd name="connsiteY36" fmla="*/ 49626 h 104664"/>
                                      <a:gd name="connsiteX37" fmla="*/ 39006 w 107071"/>
                                      <a:gd name="connsiteY37" fmla="*/ 20310 h 104664"/>
                                      <a:gd name="connsiteX38" fmla="*/ 38859 w 107071"/>
                                      <a:gd name="connsiteY38" fmla="*/ 19304 h 104664"/>
                                      <a:gd name="connsiteX39" fmla="*/ 39570 w 107071"/>
                                      <a:gd name="connsiteY39" fmla="*/ 18562 h 104664"/>
                                      <a:gd name="connsiteX40" fmla="*/ 53536 w 107071"/>
                                      <a:gd name="connsiteY40" fmla="*/ 15879 h 104664"/>
                                      <a:gd name="connsiteX41" fmla="*/ 53536 w 107071"/>
                                      <a:gd name="connsiteY41" fmla="*/ 15879 h 104664"/>
                                      <a:gd name="connsiteX42" fmla="*/ 90631 w 107071"/>
                                      <a:gd name="connsiteY42" fmla="*/ 48308 h 104664"/>
                                      <a:gd name="connsiteX43" fmla="*/ 90239 w 107071"/>
                                      <a:gd name="connsiteY43" fmla="*/ 49314 h 104664"/>
                                      <a:gd name="connsiteX44" fmla="*/ 89406 w 107071"/>
                                      <a:gd name="connsiteY44" fmla="*/ 49626 h 104664"/>
                                      <a:gd name="connsiteX45" fmla="*/ 41922 w 107071"/>
                                      <a:gd name="connsiteY45" fmla="*/ 20214 h 104664"/>
                                      <a:gd name="connsiteX46" fmla="*/ 87961 w 107071"/>
                                      <a:gd name="connsiteY46" fmla="*/ 46919 h 104664"/>
                                      <a:gd name="connsiteX47" fmla="*/ 48092 w 107071"/>
                                      <a:gd name="connsiteY47" fmla="*/ 18677 h 104664"/>
                                      <a:gd name="connsiteX48" fmla="*/ 41922 w 107071"/>
                                      <a:gd name="connsiteY48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5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28" y="85456"/>
                                        </a:moveTo>
                                        <a:cubicBezTo>
                                          <a:pt x="48013" y="86103"/>
                                          <a:pt x="50770" y="86431"/>
                                          <a:pt x="53536" y="86438"/>
                                        </a:cubicBezTo>
                                        <a:cubicBezTo>
                                          <a:pt x="67352" y="86337"/>
                                          <a:pt x="79821" y="78321"/>
                                          <a:pt x="85388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28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515" y="26197"/>
                                          <a:pt x="27893" y="26065"/>
                                          <a:pt x="28275" y="26106"/>
                                        </a:cubicBezTo>
                                        <a:cubicBezTo>
                                          <a:pt x="28642" y="26156"/>
                                          <a:pt x="28968" y="26370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12" y="48069"/>
                                          <a:pt x="31435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83" y="48687"/>
                                          <a:pt x="90536" y="49065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29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39" name="Forme libre : forme 680471839"/>
                                <wps:cNvSpPr/>
                                <wps:spPr>
                                  <a:xfrm>
                                    <a:off x="330267" y="599484"/>
                                    <a:ext cx="262362" cy="250505"/>
                                  </a:xfrm>
                                  <a:custGeom>
                                    <a:avLst/>
                                    <a:gdLst>
                                      <a:gd name="connsiteX0" fmla="*/ 139757 w 262362"/>
                                      <a:gd name="connsiteY0" fmla="*/ 7568 h 250505"/>
                                      <a:gd name="connsiteX1" fmla="*/ 92836 w 262362"/>
                                      <a:gd name="connsiteY1" fmla="*/ 26202 h 250505"/>
                                      <a:gd name="connsiteX2" fmla="*/ 0 w 262362"/>
                                      <a:gd name="connsiteY2" fmla="*/ 160326 h 250505"/>
                                      <a:gd name="connsiteX3" fmla="*/ 74289 w 262362"/>
                                      <a:gd name="connsiteY3" fmla="*/ 164613 h 250505"/>
                                      <a:gd name="connsiteX4" fmla="*/ 60592 w 262362"/>
                                      <a:gd name="connsiteY4" fmla="*/ 223364 h 250505"/>
                                      <a:gd name="connsiteX5" fmla="*/ 222303 w 262362"/>
                                      <a:gd name="connsiteY5" fmla="*/ 249709 h 250505"/>
                                      <a:gd name="connsiteX6" fmla="*/ 235974 w 262362"/>
                                      <a:gd name="connsiteY6" fmla="*/ 211987 h 250505"/>
                                      <a:gd name="connsiteX7" fmla="*/ 262363 w 262362"/>
                                      <a:gd name="connsiteY7" fmla="*/ 73073 h 250505"/>
                                      <a:gd name="connsiteX8" fmla="*/ 241830 w 262362"/>
                                      <a:gd name="connsiteY8" fmla="*/ 15759 h 250505"/>
                                      <a:gd name="connsiteX9" fmla="*/ 195424 w 262362"/>
                                      <a:gd name="connsiteY9" fmla="*/ 0 h 2505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2362" h="250505">
                                        <a:moveTo>
                                          <a:pt x="139757" y="7568"/>
                                        </a:moveTo>
                                        <a:cubicBezTo>
                                          <a:pt x="139757" y="7568"/>
                                          <a:pt x="110355" y="9460"/>
                                          <a:pt x="92836" y="26202"/>
                                        </a:cubicBezTo>
                                        <a:cubicBezTo>
                                          <a:pt x="75318" y="42943"/>
                                          <a:pt x="0" y="160326"/>
                                          <a:pt x="0" y="160326"/>
                                        </a:cubicBezTo>
                                        <a:lnTo>
                                          <a:pt x="74289" y="164613"/>
                                        </a:lnTo>
                                        <a:lnTo>
                                          <a:pt x="60592" y="223364"/>
                                        </a:lnTo>
                                        <a:lnTo>
                                          <a:pt x="222303" y="249709"/>
                                        </a:lnTo>
                                        <a:cubicBezTo>
                                          <a:pt x="222303" y="249709"/>
                                          <a:pt x="227668" y="259290"/>
                                          <a:pt x="235974" y="211987"/>
                                        </a:cubicBezTo>
                                        <a:cubicBezTo>
                                          <a:pt x="244280" y="164685"/>
                                          <a:pt x="262363" y="95898"/>
                                          <a:pt x="262363" y="73073"/>
                                        </a:cubicBezTo>
                                        <a:cubicBezTo>
                                          <a:pt x="262363" y="50248"/>
                                          <a:pt x="253076" y="24837"/>
                                          <a:pt x="241830" y="15759"/>
                                        </a:cubicBezTo>
                                        <a:cubicBezTo>
                                          <a:pt x="230584" y="6682"/>
                                          <a:pt x="195424" y="0"/>
                                          <a:pt x="195424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0" name="Forme libre : forme 680471840"/>
                                <wps:cNvSpPr/>
                                <wps:spPr>
                                  <a:xfrm>
                                    <a:off x="329026" y="598068"/>
                                    <a:ext cx="264902" cy="253137"/>
                                  </a:xfrm>
                                  <a:custGeom>
                                    <a:avLst/>
                                    <a:gdLst>
                                      <a:gd name="connsiteX0" fmla="*/ 224843 w 264902"/>
                                      <a:gd name="connsiteY0" fmla="*/ 253137 h 253137"/>
                                      <a:gd name="connsiteX1" fmla="*/ 222907 w 264902"/>
                                      <a:gd name="connsiteY1" fmla="*/ 252251 h 253137"/>
                                      <a:gd name="connsiteX2" fmla="*/ 61638 w 264902"/>
                                      <a:gd name="connsiteY2" fmla="*/ 226073 h 253137"/>
                                      <a:gd name="connsiteX3" fmla="*/ 60633 w 264902"/>
                                      <a:gd name="connsiteY3" fmla="*/ 224612 h 253137"/>
                                      <a:gd name="connsiteX4" fmla="*/ 74011 w 264902"/>
                                      <a:gd name="connsiteY4" fmla="*/ 167131 h 253137"/>
                                      <a:gd name="connsiteX5" fmla="*/ 1168 w 264902"/>
                                      <a:gd name="connsiteY5" fmla="*/ 162915 h 253137"/>
                                      <a:gd name="connsiteX6" fmla="*/ 164 w 264902"/>
                                      <a:gd name="connsiteY6" fmla="*/ 162269 h 253137"/>
                                      <a:gd name="connsiteX7" fmla="*/ 164 w 264902"/>
                                      <a:gd name="connsiteY7" fmla="*/ 161071 h 253137"/>
                                      <a:gd name="connsiteX8" fmla="*/ 93269 w 264902"/>
                                      <a:gd name="connsiteY8" fmla="*/ 26636 h 253137"/>
                                      <a:gd name="connsiteX9" fmla="*/ 140900 w 264902"/>
                                      <a:gd name="connsiteY9" fmla="*/ 7667 h 253137"/>
                                      <a:gd name="connsiteX10" fmla="*/ 196568 w 264902"/>
                                      <a:gd name="connsiteY10" fmla="*/ 27 h 253137"/>
                                      <a:gd name="connsiteX11" fmla="*/ 196960 w 264902"/>
                                      <a:gd name="connsiteY11" fmla="*/ 27 h 253137"/>
                                      <a:gd name="connsiteX12" fmla="*/ 243929 w 264902"/>
                                      <a:gd name="connsiteY12" fmla="*/ 16026 h 253137"/>
                                      <a:gd name="connsiteX13" fmla="*/ 264903 w 264902"/>
                                      <a:gd name="connsiteY13" fmla="*/ 74274 h 253137"/>
                                      <a:gd name="connsiteX14" fmla="*/ 250888 w 264902"/>
                                      <a:gd name="connsiteY14" fmla="*/ 153024 h 253137"/>
                                      <a:gd name="connsiteX15" fmla="*/ 238490 w 264902"/>
                                      <a:gd name="connsiteY15" fmla="*/ 213475 h 253137"/>
                                      <a:gd name="connsiteX16" fmla="*/ 225308 w 264902"/>
                                      <a:gd name="connsiteY16" fmla="*/ 252970 h 253137"/>
                                      <a:gd name="connsiteX17" fmla="*/ 224647 w 264902"/>
                                      <a:gd name="connsiteY17" fmla="*/ 250575 h 253137"/>
                                      <a:gd name="connsiteX18" fmla="*/ 224892 w 264902"/>
                                      <a:gd name="connsiteY18" fmla="*/ 250742 h 253137"/>
                                      <a:gd name="connsiteX19" fmla="*/ 236064 w 264902"/>
                                      <a:gd name="connsiteY19" fmla="*/ 213212 h 253137"/>
                                      <a:gd name="connsiteX20" fmla="*/ 248462 w 264902"/>
                                      <a:gd name="connsiteY20" fmla="*/ 152664 h 253137"/>
                                      <a:gd name="connsiteX21" fmla="*/ 262428 w 264902"/>
                                      <a:gd name="connsiteY21" fmla="*/ 74418 h 253137"/>
                                      <a:gd name="connsiteX22" fmla="*/ 242361 w 264902"/>
                                      <a:gd name="connsiteY22" fmla="*/ 18014 h 253137"/>
                                      <a:gd name="connsiteX23" fmla="*/ 196666 w 264902"/>
                                      <a:gd name="connsiteY23" fmla="*/ 2542 h 253137"/>
                                      <a:gd name="connsiteX24" fmla="*/ 141170 w 264902"/>
                                      <a:gd name="connsiteY24" fmla="*/ 10158 h 253137"/>
                                      <a:gd name="connsiteX25" fmla="*/ 141170 w 264902"/>
                                      <a:gd name="connsiteY25" fmla="*/ 10158 h 253137"/>
                                      <a:gd name="connsiteX26" fmla="*/ 95034 w 264902"/>
                                      <a:gd name="connsiteY26" fmla="*/ 28432 h 253137"/>
                                      <a:gd name="connsiteX27" fmla="*/ 3471 w 264902"/>
                                      <a:gd name="connsiteY27" fmla="*/ 160736 h 253137"/>
                                      <a:gd name="connsiteX28" fmla="*/ 75702 w 264902"/>
                                      <a:gd name="connsiteY28" fmla="*/ 164903 h 253137"/>
                                      <a:gd name="connsiteX29" fmla="*/ 76608 w 264902"/>
                                      <a:gd name="connsiteY29" fmla="*/ 165382 h 253137"/>
                                      <a:gd name="connsiteX30" fmla="*/ 76804 w 264902"/>
                                      <a:gd name="connsiteY30" fmla="*/ 166364 h 253137"/>
                                      <a:gd name="connsiteX31" fmla="*/ 63427 w 264902"/>
                                      <a:gd name="connsiteY31" fmla="*/ 223846 h 253137"/>
                                      <a:gd name="connsiteX32" fmla="*/ 223887 w 264902"/>
                                      <a:gd name="connsiteY32" fmla="*/ 249904 h 253137"/>
                                      <a:gd name="connsiteX33" fmla="*/ 224745 w 264902"/>
                                      <a:gd name="connsiteY33" fmla="*/ 250503 h 253137"/>
                                      <a:gd name="connsiteX34" fmla="*/ 140998 w 264902"/>
                                      <a:gd name="connsiteY34" fmla="*/ 8984 h 253137"/>
                                      <a:gd name="connsiteX35" fmla="*/ 140998 w 264902"/>
                                      <a:gd name="connsiteY35" fmla="*/ 8984 h 2531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64902" h="253137">
                                        <a:moveTo>
                                          <a:pt x="224843" y="253137"/>
                                        </a:moveTo>
                                        <a:cubicBezTo>
                                          <a:pt x="224098" y="253128"/>
                                          <a:pt x="223392" y="252804"/>
                                          <a:pt x="222907" y="252251"/>
                                        </a:cubicBezTo>
                                        <a:lnTo>
                                          <a:pt x="61638" y="226073"/>
                                        </a:lnTo>
                                        <a:cubicBezTo>
                                          <a:pt x="60947" y="225941"/>
                                          <a:pt x="60499" y="225287"/>
                                          <a:pt x="60633" y="224612"/>
                                        </a:cubicBezTo>
                                        <a:lnTo>
                                          <a:pt x="74011" y="167131"/>
                                        </a:lnTo>
                                        <a:lnTo>
                                          <a:pt x="1168" y="162915"/>
                                        </a:lnTo>
                                        <a:cubicBezTo>
                                          <a:pt x="742" y="162882"/>
                                          <a:pt x="364" y="162637"/>
                                          <a:pt x="164" y="162269"/>
                                        </a:cubicBezTo>
                                        <a:cubicBezTo>
                                          <a:pt x="-55" y="161897"/>
                                          <a:pt x="-55" y="161442"/>
                                          <a:pt x="164" y="161071"/>
                                        </a:cubicBezTo>
                                        <a:cubicBezTo>
                                          <a:pt x="3226" y="156281"/>
                                          <a:pt x="75702" y="43258"/>
                                          <a:pt x="93269" y="26636"/>
                                        </a:cubicBezTo>
                                        <a:cubicBezTo>
                                          <a:pt x="110837" y="10014"/>
                                          <a:pt x="139136" y="7787"/>
                                          <a:pt x="140900" y="7667"/>
                                        </a:cubicBezTo>
                                        <a:lnTo>
                                          <a:pt x="196568" y="27"/>
                                        </a:lnTo>
                                        <a:cubicBezTo>
                                          <a:pt x="196695" y="-9"/>
                                          <a:pt x="196833" y="-9"/>
                                          <a:pt x="196960" y="27"/>
                                        </a:cubicBezTo>
                                        <a:cubicBezTo>
                                          <a:pt x="198405" y="290"/>
                                          <a:pt x="232585" y="6877"/>
                                          <a:pt x="243929" y="16026"/>
                                        </a:cubicBezTo>
                                        <a:cubicBezTo>
                                          <a:pt x="255690" y="25606"/>
                                          <a:pt x="264903" y="51114"/>
                                          <a:pt x="264903" y="74274"/>
                                        </a:cubicBezTo>
                                        <a:cubicBezTo>
                                          <a:pt x="264903" y="88477"/>
                                          <a:pt x="258091" y="119780"/>
                                          <a:pt x="250888" y="153024"/>
                                        </a:cubicBezTo>
                                        <a:cubicBezTo>
                                          <a:pt x="246355" y="173765"/>
                                          <a:pt x="241700" y="195249"/>
                                          <a:pt x="238490" y="213475"/>
                                        </a:cubicBezTo>
                                        <a:cubicBezTo>
                                          <a:pt x="231752" y="251916"/>
                                          <a:pt x="226901" y="252706"/>
                                          <a:pt x="225308" y="252970"/>
                                        </a:cubicBezTo>
                                        <a:close/>
                                        <a:moveTo>
                                          <a:pt x="224647" y="250575"/>
                                        </a:moveTo>
                                        <a:cubicBezTo>
                                          <a:pt x="224723" y="250639"/>
                                          <a:pt x="224803" y="250697"/>
                                          <a:pt x="224892" y="250742"/>
                                        </a:cubicBezTo>
                                        <a:cubicBezTo>
                                          <a:pt x="225382" y="250742"/>
                                          <a:pt x="229792" y="248826"/>
                                          <a:pt x="236064" y="213212"/>
                                        </a:cubicBezTo>
                                        <a:cubicBezTo>
                                          <a:pt x="239274" y="194937"/>
                                          <a:pt x="243929" y="173454"/>
                                          <a:pt x="248462" y="152664"/>
                                        </a:cubicBezTo>
                                        <a:cubicBezTo>
                                          <a:pt x="255641" y="119589"/>
                                          <a:pt x="262428" y="88381"/>
                                          <a:pt x="262428" y="74418"/>
                                        </a:cubicBezTo>
                                        <a:cubicBezTo>
                                          <a:pt x="262428" y="52263"/>
                                          <a:pt x="253411" y="26971"/>
                                          <a:pt x="242361" y="18014"/>
                                        </a:cubicBezTo>
                                        <a:cubicBezTo>
                                          <a:pt x="231899" y="9583"/>
                                          <a:pt x="199533" y="3117"/>
                                          <a:pt x="196666" y="2542"/>
                                        </a:cubicBezTo>
                                        <a:lnTo>
                                          <a:pt x="141170" y="10158"/>
                                        </a:lnTo>
                                        <a:lnTo>
                                          <a:pt x="141170" y="10158"/>
                                        </a:lnTo>
                                        <a:cubicBezTo>
                                          <a:pt x="140900" y="10158"/>
                                          <a:pt x="112087" y="12242"/>
                                          <a:pt x="95034" y="28432"/>
                                        </a:cubicBezTo>
                                        <a:cubicBezTo>
                                          <a:pt x="78912" y="43761"/>
                                          <a:pt x="12855" y="146174"/>
                                          <a:pt x="3471" y="160736"/>
                                        </a:cubicBezTo>
                                        <a:lnTo>
                                          <a:pt x="75702" y="164903"/>
                                        </a:lnTo>
                                        <a:cubicBezTo>
                                          <a:pt x="76060" y="164927"/>
                                          <a:pt x="76390" y="165102"/>
                                          <a:pt x="76608" y="165382"/>
                                        </a:cubicBezTo>
                                        <a:cubicBezTo>
                                          <a:pt x="76817" y="165665"/>
                                          <a:pt x="76888" y="166024"/>
                                          <a:pt x="76804" y="166364"/>
                                        </a:cubicBezTo>
                                        <a:lnTo>
                                          <a:pt x="63427" y="223846"/>
                                        </a:lnTo>
                                        <a:lnTo>
                                          <a:pt x="223887" y="249904"/>
                                        </a:lnTo>
                                        <a:cubicBezTo>
                                          <a:pt x="224250" y="249971"/>
                                          <a:pt x="224563" y="250189"/>
                                          <a:pt x="224745" y="250503"/>
                                        </a:cubicBezTo>
                                        <a:close/>
                                        <a:moveTo>
                                          <a:pt x="140998" y="8984"/>
                                        </a:moveTo>
                                        <a:lnTo>
                                          <a:pt x="140998" y="89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1" name="Forme libre : forme 680471841"/>
                                <wps:cNvSpPr/>
                                <wps:spPr>
                                  <a:xfrm>
                                    <a:off x="424020" y="659814"/>
                                    <a:ext cx="6349" cy="16912"/>
                                  </a:xfrm>
                                  <a:custGeom>
                                    <a:avLst/>
                                    <a:gdLst>
                                      <a:gd name="connsiteX0" fmla="*/ 1215 w 6349"/>
                                      <a:gd name="connsiteY0" fmla="*/ 16910 h 16912"/>
                                      <a:gd name="connsiteX1" fmla="*/ 921 w 6349"/>
                                      <a:gd name="connsiteY1" fmla="*/ 16910 h 16912"/>
                                      <a:gd name="connsiteX2" fmla="*/ 39 w 6349"/>
                                      <a:gd name="connsiteY2" fmla="*/ 15454 h 16912"/>
                                      <a:gd name="connsiteX3" fmla="*/ 39 w 6349"/>
                                      <a:gd name="connsiteY3" fmla="*/ 15449 h 16912"/>
                                      <a:gd name="connsiteX4" fmla="*/ 3861 w 6349"/>
                                      <a:gd name="connsiteY4" fmla="*/ 935 h 16912"/>
                                      <a:gd name="connsiteX5" fmla="*/ 5393 w 6349"/>
                                      <a:gd name="connsiteY5" fmla="*/ 37 h 16912"/>
                                      <a:gd name="connsiteX6" fmla="*/ 6312 w 6349"/>
                                      <a:gd name="connsiteY6" fmla="*/ 1534 h 16912"/>
                                      <a:gd name="connsiteX7" fmla="*/ 2489 w 6349"/>
                                      <a:gd name="connsiteY7" fmla="*/ 16048 h 16912"/>
                                      <a:gd name="connsiteX8" fmla="*/ 1215 w 6349"/>
                                      <a:gd name="connsiteY8" fmla="*/ 16910 h 169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6349" h="16912">
                                        <a:moveTo>
                                          <a:pt x="1215" y="16910"/>
                                        </a:moveTo>
                                        <a:lnTo>
                                          <a:pt x="921" y="16910"/>
                                        </a:lnTo>
                                        <a:cubicBezTo>
                                          <a:pt x="265" y="16748"/>
                                          <a:pt x="-130" y="16094"/>
                                          <a:pt x="39" y="15454"/>
                                        </a:cubicBezTo>
                                        <a:cubicBezTo>
                                          <a:pt x="39" y="15452"/>
                                          <a:pt x="39" y="15452"/>
                                          <a:pt x="39" y="15449"/>
                                        </a:cubicBezTo>
                                        <a:lnTo>
                                          <a:pt x="3861" y="935"/>
                                        </a:lnTo>
                                        <a:cubicBezTo>
                                          <a:pt x="4030" y="274"/>
                                          <a:pt x="4716" y="-128"/>
                                          <a:pt x="5393" y="37"/>
                                        </a:cubicBezTo>
                                        <a:cubicBezTo>
                                          <a:pt x="6069" y="202"/>
                                          <a:pt x="6481" y="873"/>
                                          <a:pt x="6312" y="1534"/>
                                        </a:cubicBezTo>
                                        <a:lnTo>
                                          <a:pt x="2489" y="16048"/>
                                        </a:lnTo>
                                        <a:cubicBezTo>
                                          <a:pt x="2320" y="16589"/>
                                          <a:pt x="1793" y="16946"/>
                                          <a:pt x="1215" y="169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2" name="Forme libre : forme 680471842"/>
                                <wps:cNvSpPr/>
                                <wps:spPr>
                                  <a:xfrm>
                                    <a:off x="406036" y="685322"/>
                                    <a:ext cx="17595" cy="59498"/>
                                  </a:xfrm>
                                  <a:custGeom>
                                    <a:avLst/>
                                    <a:gdLst>
                                      <a:gd name="connsiteX0" fmla="*/ 1215 w 17595"/>
                                      <a:gd name="connsiteY0" fmla="*/ 59495 h 59498"/>
                                      <a:gd name="connsiteX1" fmla="*/ 921 w 17595"/>
                                      <a:gd name="connsiteY1" fmla="*/ 59495 h 59498"/>
                                      <a:gd name="connsiteX2" fmla="*/ 39 w 17595"/>
                                      <a:gd name="connsiteY2" fmla="*/ 58038 h 59498"/>
                                      <a:gd name="connsiteX3" fmla="*/ 39 w 17595"/>
                                      <a:gd name="connsiteY3" fmla="*/ 58034 h 59498"/>
                                      <a:gd name="connsiteX4" fmla="*/ 15108 w 17595"/>
                                      <a:gd name="connsiteY4" fmla="*/ 935 h 59498"/>
                                      <a:gd name="connsiteX5" fmla="*/ 16639 w 17595"/>
                                      <a:gd name="connsiteY5" fmla="*/ 37 h 59498"/>
                                      <a:gd name="connsiteX6" fmla="*/ 17558 w 17595"/>
                                      <a:gd name="connsiteY6" fmla="*/ 1534 h 59498"/>
                                      <a:gd name="connsiteX7" fmla="*/ 2465 w 17595"/>
                                      <a:gd name="connsiteY7" fmla="*/ 58632 h 59498"/>
                                      <a:gd name="connsiteX8" fmla="*/ 1215 w 17595"/>
                                      <a:gd name="connsiteY8" fmla="*/ 59495 h 594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595" h="59498">
                                        <a:moveTo>
                                          <a:pt x="1215" y="59495"/>
                                        </a:moveTo>
                                        <a:lnTo>
                                          <a:pt x="921" y="59495"/>
                                        </a:lnTo>
                                        <a:cubicBezTo>
                                          <a:pt x="265" y="59332"/>
                                          <a:pt x="-130" y="58678"/>
                                          <a:pt x="39" y="58038"/>
                                        </a:cubicBezTo>
                                        <a:cubicBezTo>
                                          <a:pt x="39" y="58036"/>
                                          <a:pt x="39" y="58036"/>
                                          <a:pt x="39" y="58034"/>
                                        </a:cubicBezTo>
                                        <a:lnTo>
                                          <a:pt x="15108" y="935"/>
                                        </a:lnTo>
                                        <a:cubicBezTo>
                                          <a:pt x="15277" y="274"/>
                                          <a:pt x="15963" y="-128"/>
                                          <a:pt x="16639" y="37"/>
                                        </a:cubicBezTo>
                                        <a:cubicBezTo>
                                          <a:pt x="17315" y="202"/>
                                          <a:pt x="17727" y="873"/>
                                          <a:pt x="17558" y="1534"/>
                                        </a:cubicBezTo>
                                        <a:lnTo>
                                          <a:pt x="2465" y="58632"/>
                                        </a:lnTo>
                                        <a:cubicBezTo>
                                          <a:pt x="2313" y="59176"/>
                                          <a:pt x="1789" y="59538"/>
                                          <a:pt x="1215" y="594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3" name="Forme libre : forme 680471843"/>
                                <wps:cNvSpPr/>
                                <wps:spPr>
                                  <a:xfrm>
                                    <a:off x="326864" y="729392"/>
                                    <a:ext cx="108328" cy="98223"/>
                                  </a:xfrm>
                                  <a:custGeom>
                                    <a:avLst/>
                                    <a:gdLst>
                                      <a:gd name="connsiteX0" fmla="*/ 65687 w 108328"/>
                                      <a:gd name="connsiteY0" fmla="*/ 8023 h 98223"/>
                                      <a:gd name="connsiteX1" fmla="*/ 33394 w 108328"/>
                                      <a:gd name="connsiteY1" fmla="*/ 0 h 98223"/>
                                      <a:gd name="connsiteX2" fmla="*/ 1542 w 108328"/>
                                      <a:gd name="connsiteY2" fmla="*/ 21340 h 98223"/>
                                      <a:gd name="connsiteX3" fmla="*/ 25039 w 108328"/>
                                      <a:gd name="connsiteY3" fmla="*/ 40501 h 98223"/>
                                      <a:gd name="connsiteX4" fmla="*/ 55592 w 108328"/>
                                      <a:gd name="connsiteY4" fmla="*/ 40141 h 98223"/>
                                      <a:gd name="connsiteX5" fmla="*/ 79849 w 108328"/>
                                      <a:gd name="connsiteY5" fmla="*/ 67325 h 98223"/>
                                      <a:gd name="connsiteX6" fmla="*/ 87689 w 108328"/>
                                      <a:gd name="connsiteY6" fmla="*/ 86486 h 98223"/>
                                      <a:gd name="connsiteX7" fmla="*/ 94403 w 108328"/>
                                      <a:gd name="connsiteY7" fmla="*/ 97982 h 98223"/>
                                      <a:gd name="connsiteX8" fmla="*/ 105036 w 108328"/>
                                      <a:gd name="connsiteY8" fmla="*/ 91420 h 98223"/>
                                      <a:gd name="connsiteX9" fmla="*/ 106163 w 108328"/>
                                      <a:gd name="connsiteY9" fmla="*/ 61338 h 98223"/>
                                      <a:gd name="connsiteX10" fmla="*/ 65687 w 108328"/>
                                      <a:gd name="connsiteY10" fmla="*/ 8023 h 982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08328" h="98223">
                                        <a:moveTo>
                                          <a:pt x="65687" y="8023"/>
                                        </a:moveTo>
                                        <a:cubicBezTo>
                                          <a:pt x="65687" y="8023"/>
                                          <a:pt x="47923" y="0"/>
                                          <a:pt x="33394" y="0"/>
                                        </a:cubicBezTo>
                                        <a:cubicBezTo>
                                          <a:pt x="18864" y="0"/>
                                          <a:pt x="8892" y="9844"/>
                                          <a:pt x="1542" y="21340"/>
                                        </a:cubicBezTo>
                                        <a:cubicBezTo>
                                          <a:pt x="-5809" y="32836"/>
                                          <a:pt x="14969" y="39926"/>
                                          <a:pt x="25039" y="40501"/>
                                        </a:cubicBezTo>
                                        <a:cubicBezTo>
                                          <a:pt x="35109" y="41075"/>
                                          <a:pt x="42190" y="40141"/>
                                          <a:pt x="55592" y="40141"/>
                                        </a:cubicBezTo>
                                        <a:cubicBezTo>
                                          <a:pt x="68994" y="40141"/>
                                          <a:pt x="79849" y="67325"/>
                                          <a:pt x="79849" y="67325"/>
                                        </a:cubicBezTo>
                                        <a:cubicBezTo>
                                          <a:pt x="81250" y="74125"/>
                                          <a:pt x="83906" y="80618"/>
                                          <a:pt x="87689" y="86486"/>
                                        </a:cubicBezTo>
                                        <a:cubicBezTo>
                                          <a:pt x="93275" y="94150"/>
                                          <a:pt x="91046" y="96880"/>
                                          <a:pt x="94403" y="97982"/>
                                        </a:cubicBezTo>
                                        <a:cubicBezTo>
                                          <a:pt x="97759" y="99084"/>
                                          <a:pt x="104473" y="96329"/>
                                          <a:pt x="105036" y="91420"/>
                                        </a:cubicBezTo>
                                        <a:cubicBezTo>
                                          <a:pt x="105600" y="86510"/>
                                          <a:pt x="111382" y="77313"/>
                                          <a:pt x="106163" y="61338"/>
                                        </a:cubicBezTo>
                                        <a:cubicBezTo>
                                          <a:pt x="90776" y="14442"/>
                                          <a:pt x="65687" y="8023"/>
                                          <a:pt x="65687" y="80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4" name="Forme libre : forme 680471844"/>
                                <wps:cNvSpPr/>
                                <wps:spPr>
                                  <a:xfrm>
                                    <a:off x="325629" y="728147"/>
                                    <a:ext cx="110780" cy="100617"/>
                                  </a:xfrm>
                                  <a:custGeom>
                                    <a:avLst/>
                                    <a:gdLst>
                                      <a:gd name="connsiteX0" fmla="*/ 97254 w 110780"/>
                                      <a:gd name="connsiteY0" fmla="*/ 100617 h 100617"/>
                                      <a:gd name="connsiteX1" fmla="*/ 95196 w 110780"/>
                                      <a:gd name="connsiteY1" fmla="*/ 100305 h 100617"/>
                                      <a:gd name="connsiteX2" fmla="*/ 91913 w 110780"/>
                                      <a:gd name="connsiteY2" fmla="*/ 96329 h 100617"/>
                                      <a:gd name="connsiteX3" fmla="*/ 87870 w 110780"/>
                                      <a:gd name="connsiteY3" fmla="*/ 88378 h 100617"/>
                                      <a:gd name="connsiteX4" fmla="*/ 79833 w 110780"/>
                                      <a:gd name="connsiteY4" fmla="*/ 68762 h 100617"/>
                                      <a:gd name="connsiteX5" fmla="*/ 56778 w 110780"/>
                                      <a:gd name="connsiteY5" fmla="*/ 42560 h 100617"/>
                                      <a:gd name="connsiteX6" fmla="*/ 42591 w 110780"/>
                                      <a:gd name="connsiteY6" fmla="*/ 42872 h 100617"/>
                                      <a:gd name="connsiteX7" fmla="*/ 26151 w 110780"/>
                                      <a:gd name="connsiteY7" fmla="*/ 42872 h 100617"/>
                                      <a:gd name="connsiteX8" fmla="*/ 1012 w 110780"/>
                                      <a:gd name="connsiteY8" fmla="*/ 31232 h 100617"/>
                                      <a:gd name="connsiteX9" fmla="*/ 1698 w 110780"/>
                                      <a:gd name="connsiteY9" fmla="*/ 21891 h 100617"/>
                                      <a:gd name="connsiteX10" fmla="*/ 34628 w 110780"/>
                                      <a:gd name="connsiteY10" fmla="*/ 0 h 100617"/>
                                      <a:gd name="connsiteX11" fmla="*/ 67338 w 110780"/>
                                      <a:gd name="connsiteY11" fmla="*/ 8095 h 100617"/>
                                      <a:gd name="connsiteX12" fmla="*/ 108500 w 110780"/>
                                      <a:gd name="connsiteY12" fmla="*/ 62128 h 100617"/>
                                      <a:gd name="connsiteX13" fmla="*/ 108500 w 110780"/>
                                      <a:gd name="connsiteY13" fmla="*/ 88761 h 100617"/>
                                      <a:gd name="connsiteX14" fmla="*/ 107520 w 110780"/>
                                      <a:gd name="connsiteY14" fmla="*/ 92689 h 100617"/>
                                      <a:gd name="connsiteX15" fmla="*/ 103306 w 110780"/>
                                      <a:gd name="connsiteY15" fmla="*/ 98748 h 100617"/>
                                      <a:gd name="connsiteX16" fmla="*/ 97254 w 110780"/>
                                      <a:gd name="connsiteY16" fmla="*/ 100617 h 100617"/>
                                      <a:gd name="connsiteX17" fmla="*/ 56778 w 110780"/>
                                      <a:gd name="connsiteY17" fmla="*/ 40165 h 100617"/>
                                      <a:gd name="connsiteX18" fmla="*/ 82186 w 110780"/>
                                      <a:gd name="connsiteY18" fmla="*/ 68116 h 100617"/>
                                      <a:gd name="connsiteX19" fmla="*/ 89879 w 110780"/>
                                      <a:gd name="connsiteY19" fmla="*/ 86989 h 100617"/>
                                      <a:gd name="connsiteX20" fmla="*/ 94265 w 110780"/>
                                      <a:gd name="connsiteY20" fmla="*/ 95611 h 100617"/>
                                      <a:gd name="connsiteX21" fmla="*/ 95980 w 110780"/>
                                      <a:gd name="connsiteY21" fmla="*/ 98006 h 100617"/>
                                      <a:gd name="connsiteX22" fmla="*/ 101909 w 110780"/>
                                      <a:gd name="connsiteY22" fmla="*/ 96761 h 100617"/>
                                      <a:gd name="connsiteX23" fmla="*/ 104997 w 110780"/>
                                      <a:gd name="connsiteY23" fmla="*/ 92449 h 100617"/>
                                      <a:gd name="connsiteX24" fmla="*/ 106075 w 110780"/>
                                      <a:gd name="connsiteY24" fmla="*/ 88090 h 100617"/>
                                      <a:gd name="connsiteX25" fmla="*/ 106075 w 110780"/>
                                      <a:gd name="connsiteY25" fmla="*/ 62870 h 100617"/>
                                      <a:gd name="connsiteX26" fmla="*/ 66505 w 110780"/>
                                      <a:gd name="connsiteY26" fmla="*/ 10395 h 100617"/>
                                      <a:gd name="connsiteX27" fmla="*/ 66309 w 110780"/>
                                      <a:gd name="connsiteY27" fmla="*/ 10395 h 100617"/>
                                      <a:gd name="connsiteX28" fmla="*/ 34457 w 110780"/>
                                      <a:gd name="connsiteY28" fmla="*/ 2491 h 100617"/>
                                      <a:gd name="connsiteX29" fmla="*/ 3609 w 110780"/>
                                      <a:gd name="connsiteY29" fmla="*/ 23256 h 100617"/>
                                      <a:gd name="connsiteX30" fmla="*/ 3021 w 110780"/>
                                      <a:gd name="connsiteY30" fmla="*/ 30226 h 100617"/>
                                      <a:gd name="connsiteX31" fmla="*/ 26126 w 110780"/>
                                      <a:gd name="connsiteY31" fmla="*/ 40572 h 100617"/>
                                      <a:gd name="connsiteX32" fmla="*/ 42322 w 110780"/>
                                      <a:gd name="connsiteY32" fmla="*/ 40572 h 100617"/>
                                      <a:gd name="connsiteX33" fmla="*/ 56778 w 110780"/>
                                      <a:gd name="connsiteY33" fmla="*/ 40165 h 10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110780" h="100617">
                                        <a:moveTo>
                                          <a:pt x="97254" y="100617"/>
                                        </a:moveTo>
                                        <a:cubicBezTo>
                                          <a:pt x="96556" y="100626"/>
                                          <a:pt x="95860" y="100521"/>
                                          <a:pt x="95196" y="100305"/>
                                        </a:cubicBezTo>
                                        <a:cubicBezTo>
                                          <a:pt x="92942" y="99587"/>
                                          <a:pt x="92501" y="98150"/>
                                          <a:pt x="91913" y="96329"/>
                                        </a:cubicBezTo>
                                        <a:cubicBezTo>
                                          <a:pt x="91085" y="93455"/>
                                          <a:pt x="89713" y="90759"/>
                                          <a:pt x="87870" y="88378"/>
                                        </a:cubicBezTo>
                                        <a:cubicBezTo>
                                          <a:pt x="83974" y="82381"/>
                                          <a:pt x="81250" y="75730"/>
                                          <a:pt x="79833" y="68762"/>
                                        </a:cubicBezTo>
                                        <a:cubicBezTo>
                                          <a:pt x="79833" y="68762"/>
                                          <a:pt x="69200" y="42560"/>
                                          <a:pt x="56778" y="42560"/>
                                        </a:cubicBezTo>
                                        <a:cubicBezTo>
                                          <a:pt x="51167" y="42560"/>
                                          <a:pt x="46609" y="42728"/>
                                          <a:pt x="42591" y="42872"/>
                                        </a:cubicBezTo>
                                        <a:cubicBezTo>
                                          <a:pt x="36931" y="43063"/>
                                          <a:pt x="32055" y="43231"/>
                                          <a:pt x="26151" y="42872"/>
                                        </a:cubicBezTo>
                                        <a:cubicBezTo>
                                          <a:pt x="17992" y="42417"/>
                                          <a:pt x="4712" y="38082"/>
                                          <a:pt x="1012" y="31232"/>
                                        </a:cubicBezTo>
                                        <a:cubicBezTo>
                                          <a:pt x="-551" y="28235"/>
                                          <a:pt x="-289" y="24638"/>
                                          <a:pt x="1698" y="21891"/>
                                        </a:cubicBezTo>
                                        <a:cubicBezTo>
                                          <a:pt x="11009" y="7161"/>
                                          <a:pt x="21789" y="0"/>
                                          <a:pt x="34628" y="0"/>
                                        </a:cubicBezTo>
                                        <a:cubicBezTo>
                                          <a:pt x="48888" y="0"/>
                                          <a:pt x="65770" y="7377"/>
                                          <a:pt x="67338" y="8095"/>
                                        </a:cubicBezTo>
                                        <a:cubicBezTo>
                                          <a:pt x="69420" y="8670"/>
                                          <a:pt x="93505" y="16262"/>
                                          <a:pt x="108500" y="62128"/>
                                        </a:cubicBezTo>
                                        <a:cubicBezTo>
                                          <a:pt x="111541" y="70757"/>
                                          <a:pt x="111541" y="80132"/>
                                          <a:pt x="108500" y="88761"/>
                                        </a:cubicBezTo>
                                        <a:cubicBezTo>
                                          <a:pt x="108074" y="90045"/>
                                          <a:pt x="107746" y="91357"/>
                                          <a:pt x="107520" y="92689"/>
                                        </a:cubicBezTo>
                                        <a:cubicBezTo>
                                          <a:pt x="107145" y="95235"/>
                                          <a:pt x="105590" y="97469"/>
                                          <a:pt x="103306" y="98748"/>
                                        </a:cubicBezTo>
                                        <a:cubicBezTo>
                                          <a:pt x="101508" y="99915"/>
                                          <a:pt x="99410" y="100564"/>
                                          <a:pt x="97254" y="100617"/>
                                        </a:cubicBezTo>
                                        <a:close/>
                                        <a:moveTo>
                                          <a:pt x="56778" y="40165"/>
                                        </a:moveTo>
                                        <a:cubicBezTo>
                                          <a:pt x="70866" y="40165"/>
                                          <a:pt x="81720" y="66966"/>
                                          <a:pt x="82186" y="68116"/>
                                        </a:cubicBezTo>
                                        <a:cubicBezTo>
                                          <a:pt x="83572" y="74807"/>
                                          <a:pt x="86179" y="81200"/>
                                          <a:pt x="89879" y="86989"/>
                                        </a:cubicBezTo>
                                        <a:cubicBezTo>
                                          <a:pt x="91856" y="89583"/>
                                          <a:pt x="93344" y="92505"/>
                                          <a:pt x="94265" y="95611"/>
                                        </a:cubicBezTo>
                                        <a:cubicBezTo>
                                          <a:pt x="94804" y="97335"/>
                                          <a:pt x="94951" y="97719"/>
                                          <a:pt x="95980" y="98006"/>
                                        </a:cubicBezTo>
                                        <a:cubicBezTo>
                                          <a:pt x="98048" y="98396"/>
                                          <a:pt x="100189" y="97946"/>
                                          <a:pt x="101909" y="96761"/>
                                        </a:cubicBezTo>
                                        <a:cubicBezTo>
                                          <a:pt x="103546" y="95848"/>
                                          <a:pt x="104681" y="94265"/>
                                          <a:pt x="104997" y="92449"/>
                                        </a:cubicBezTo>
                                        <a:cubicBezTo>
                                          <a:pt x="105244" y="90972"/>
                                          <a:pt x="105604" y="89516"/>
                                          <a:pt x="106075" y="88090"/>
                                        </a:cubicBezTo>
                                        <a:cubicBezTo>
                                          <a:pt x="108941" y="79916"/>
                                          <a:pt x="108941" y="71045"/>
                                          <a:pt x="106075" y="62870"/>
                                        </a:cubicBezTo>
                                        <a:cubicBezTo>
                                          <a:pt x="91129" y="17173"/>
                                          <a:pt x="66750" y="10466"/>
                                          <a:pt x="66505" y="10395"/>
                                        </a:cubicBezTo>
                                        <a:lnTo>
                                          <a:pt x="66309" y="10395"/>
                                        </a:lnTo>
                                        <a:cubicBezTo>
                                          <a:pt x="66137" y="10395"/>
                                          <a:pt x="48619" y="2491"/>
                                          <a:pt x="34457" y="2491"/>
                                        </a:cubicBezTo>
                                        <a:cubicBezTo>
                                          <a:pt x="22549" y="2491"/>
                                          <a:pt x="12405" y="9293"/>
                                          <a:pt x="3609" y="23256"/>
                                        </a:cubicBezTo>
                                        <a:cubicBezTo>
                                          <a:pt x="2075" y="25282"/>
                                          <a:pt x="1848" y="27981"/>
                                          <a:pt x="3021" y="30226"/>
                                        </a:cubicBezTo>
                                        <a:cubicBezTo>
                                          <a:pt x="6231" y="36261"/>
                                          <a:pt x="18727" y="40165"/>
                                          <a:pt x="26126" y="40572"/>
                                        </a:cubicBezTo>
                                        <a:cubicBezTo>
                                          <a:pt x="31908" y="40884"/>
                                          <a:pt x="36735" y="40716"/>
                                          <a:pt x="42322" y="40572"/>
                                        </a:cubicBezTo>
                                        <a:cubicBezTo>
                                          <a:pt x="46536" y="40333"/>
                                          <a:pt x="51118" y="40165"/>
                                          <a:pt x="56778" y="401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5" name="Forme libre : forme 680471845"/>
                                <wps:cNvSpPr/>
                                <wps:spPr>
                                  <a:xfrm>
                                    <a:off x="413592" y="797574"/>
                                    <a:ext cx="10397" cy="26398"/>
                                  </a:xfrm>
                                  <a:custGeom>
                                    <a:avLst/>
                                    <a:gdLst>
                                      <a:gd name="connsiteX0" fmla="*/ 9071 w 10397"/>
                                      <a:gd name="connsiteY0" fmla="*/ 26399 h 26398"/>
                                      <a:gd name="connsiteX1" fmla="*/ 7895 w 10397"/>
                                      <a:gd name="connsiteY1" fmla="*/ 25561 h 26398"/>
                                      <a:gd name="connsiteX2" fmla="*/ 54 w 10397"/>
                                      <a:gd name="connsiteY2" fmla="*/ 1610 h 26398"/>
                                      <a:gd name="connsiteX3" fmla="*/ 912 w 10397"/>
                                      <a:gd name="connsiteY3" fmla="*/ 53 h 26398"/>
                                      <a:gd name="connsiteX4" fmla="*/ 2505 w 10397"/>
                                      <a:gd name="connsiteY4" fmla="*/ 891 h 26398"/>
                                      <a:gd name="connsiteX5" fmla="*/ 10345 w 10397"/>
                                      <a:gd name="connsiteY5" fmla="*/ 24842 h 26398"/>
                                      <a:gd name="connsiteX6" fmla="*/ 9536 w 10397"/>
                                      <a:gd name="connsiteY6" fmla="*/ 26351 h 263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397" h="26398">
                                        <a:moveTo>
                                          <a:pt x="9071" y="26399"/>
                                        </a:moveTo>
                                        <a:cubicBezTo>
                                          <a:pt x="8537" y="26394"/>
                                          <a:pt x="8064" y="26056"/>
                                          <a:pt x="7895" y="25561"/>
                                        </a:cubicBezTo>
                                        <a:lnTo>
                                          <a:pt x="54" y="1610"/>
                                        </a:lnTo>
                                        <a:cubicBezTo>
                                          <a:pt x="-149" y="949"/>
                                          <a:pt x="236" y="252"/>
                                          <a:pt x="912" y="53"/>
                                        </a:cubicBezTo>
                                        <a:cubicBezTo>
                                          <a:pt x="1588" y="-146"/>
                                          <a:pt x="2301" y="230"/>
                                          <a:pt x="2505" y="891"/>
                                        </a:cubicBezTo>
                                        <a:lnTo>
                                          <a:pt x="10345" y="24842"/>
                                        </a:lnTo>
                                        <a:cubicBezTo>
                                          <a:pt x="10539" y="25477"/>
                                          <a:pt x="10178" y="26145"/>
                                          <a:pt x="9536" y="2635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6" name="Forme libre : forme 680471846"/>
                                <wps:cNvSpPr/>
                                <wps:spPr>
                                  <a:xfrm>
                                    <a:off x="420423" y="795965"/>
                                    <a:ext cx="9266" cy="28510"/>
                                  </a:xfrm>
                                  <a:custGeom>
                                    <a:avLst/>
                                    <a:gdLst>
                                      <a:gd name="connsiteX0" fmla="*/ 7997 w 9266"/>
                                      <a:gd name="connsiteY0" fmla="*/ 28511 h 28510"/>
                                      <a:gd name="connsiteX1" fmla="*/ 7997 w 9266"/>
                                      <a:gd name="connsiteY1" fmla="*/ 28511 h 28510"/>
                                      <a:gd name="connsiteX2" fmla="*/ 6792 w 9266"/>
                                      <a:gd name="connsiteY2" fmla="*/ 27294 h 28510"/>
                                      <a:gd name="connsiteX3" fmla="*/ 6797 w 9266"/>
                                      <a:gd name="connsiteY3" fmla="*/ 27218 h 28510"/>
                                      <a:gd name="connsiteX4" fmla="*/ 108 w 9266"/>
                                      <a:gd name="connsiteY4" fmla="*/ 1686 h 28510"/>
                                      <a:gd name="connsiteX5" fmla="*/ 720 w 9266"/>
                                      <a:gd name="connsiteY5" fmla="*/ 105 h 28510"/>
                                      <a:gd name="connsiteX6" fmla="*/ 2338 w 9266"/>
                                      <a:gd name="connsiteY6" fmla="*/ 704 h 28510"/>
                                      <a:gd name="connsiteX7" fmla="*/ 9247 w 9266"/>
                                      <a:gd name="connsiteY7" fmla="*/ 27337 h 28510"/>
                                      <a:gd name="connsiteX8" fmla="*/ 7997 w 9266"/>
                                      <a:gd name="connsiteY8" fmla="*/ 28511 h 2851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266" h="28510">
                                        <a:moveTo>
                                          <a:pt x="7997" y="28511"/>
                                        </a:moveTo>
                                        <a:lnTo>
                                          <a:pt x="7997" y="28511"/>
                                        </a:lnTo>
                                        <a:cubicBezTo>
                                          <a:pt x="7321" y="28499"/>
                                          <a:pt x="6782" y="27955"/>
                                          <a:pt x="6792" y="27294"/>
                                        </a:cubicBezTo>
                                        <a:cubicBezTo>
                                          <a:pt x="6794" y="27268"/>
                                          <a:pt x="6794" y="27244"/>
                                          <a:pt x="6797" y="27218"/>
                                        </a:cubicBezTo>
                                        <a:cubicBezTo>
                                          <a:pt x="7287" y="17398"/>
                                          <a:pt x="181" y="1854"/>
                                          <a:pt x="108" y="1686"/>
                                        </a:cubicBezTo>
                                        <a:cubicBezTo>
                                          <a:pt x="-169" y="1085"/>
                                          <a:pt x="105" y="379"/>
                                          <a:pt x="720" y="105"/>
                                        </a:cubicBezTo>
                                        <a:cubicBezTo>
                                          <a:pt x="1335" y="-165"/>
                                          <a:pt x="2058" y="103"/>
                                          <a:pt x="2338" y="704"/>
                                        </a:cubicBezTo>
                                        <a:cubicBezTo>
                                          <a:pt x="2632" y="1375"/>
                                          <a:pt x="9688" y="16943"/>
                                          <a:pt x="9247" y="27337"/>
                                        </a:cubicBezTo>
                                        <a:cubicBezTo>
                                          <a:pt x="9220" y="27994"/>
                                          <a:pt x="8669" y="28511"/>
                                          <a:pt x="7997" y="285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7" name="Forme libre : forme 680471847"/>
                                <wps:cNvSpPr/>
                                <wps:spPr>
                                  <a:xfrm>
                                    <a:off x="427706" y="793456"/>
                                    <a:ext cx="6614" cy="21942"/>
                                  </a:xfrm>
                                  <a:custGeom>
                                    <a:avLst/>
                                    <a:gdLst>
                                      <a:gd name="connsiteX0" fmla="*/ 5370 w 6614"/>
                                      <a:gd name="connsiteY0" fmla="*/ 21942 h 21942"/>
                                      <a:gd name="connsiteX1" fmla="*/ 4144 w 6614"/>
                                      <a:gd name="connsiteY1" fmla="*/ 20745 h 21942"/>
                                      <a:gd name="connsiteX2" fmla="*/ 151 w 6614"/>
                                      <a:gd name="connsiteY2" fmla="*/ 1776 h 21942"/>
                                      <a:gd name="connsiteX3" fmla="*/ 641 w 6614"/>
                                      <a:gd name="connsiteY3" fmla="*/ 147 h 21942"/>
                                      <a:gd name="connsiteX4" fmla="*/ 2307 w 6614"/>
                                      <a:gd name="connsiteY4" fmla="*/ 626 h 21942"/>
                                      <a:gd name="connsiteX5" fmla="*/ 6595 w 6614"/>
                                      <a:gd name="connsiteY5" fmla="*/ 20745 h 21942"/>
                                      <a:gd name="connsiteX6" fmla="*/ 5370 w 6614"/>
                                      <a:gd name="connsiteY6" fmla="*/ 21942 h 2194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614" h="21942">
                                        <a:moveTo>
                                          <a:pt x="5370" y="21942"/>
                                        </a:moveTo>
                                        <a:cubicBezTo>
                                          <a:pt x="4693" y="21942"/>
                                          <a:pt x="4144" y="21406"/>
                                          <a:pt x="4144" y="20745"/>
                                        </a:cubicBezTo>
                                        <a:cubicBezTo>
                                          <a:pt x="4338" y="14204"/>
                                          <a:pt x="2971" y="7709"/>
                                          <a:pt x="151" y="1776"/>
                                        </a:cubicBezTo>
                                        <a:cubicBezTo>
                                          <a:pt x="-175" y="1194"/>
                                          <a:pt x="45" y="466"/>
                                          <a:pt x="641" y="147"/>
                                        </a:cubicBezTo>
                                        <a:cubicBezTo>
                                          <a:pt x="1236" y="-171"/>
                                          <a:pt x="1981" y="44"/>
                                          <a:pt x="2307" y="626"/>
                                        </a:cubicBezTo>
                                        <a:cubicBezTo>
                                          <a:pt x="5340" y="6909"/>
                                          <a:pt x="6808" y="13802"/>
                                          <a:pt x="6595" y="20745"/>
                                        </a:cubicBezTo>
                                        <a:cubicBezTo>
                                          <a:pt x="6595" y="21406"/>
                                          <a:pt x="6046" y="21942"/>
                                          <a:pt x="5370" y="219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8" name="Forme libre : forme 680471848"/>
                                <wps:cNvSpPr/>
                                <wps:spPr>
                                  <a:xfrm>
                                    <a:off x="450648" y="586550"/>
                                    <a:ext cx="93727" cy="57141"/>
                                  </a:xfrm>
                                  <a:custGeom>
                                    <a:avLst/>
                                    <a:gdLst>
                                      <a:gd name="connsiteX0" fmla="*/ 24277 w 93727"/>
                                      <a:gd name="connsiteY0" fmla="*/ 8550 h 57141"/>
                                      <a:gd name="connsiteX1" fmla="*/ 6195 w 93727"/>
                                      <a:gd name="connsiteY1" fmla="*/ 27711 h 57141"/>
                                      <a:gd name="connsiteX2" fmla="*/ 1785 w 93727"/>
                                      <a:gd name="connsiteY2" fmla="*/ 48716 h 57141"/>
                                      <a:gd name="connsiteX3" fmla="*/ 28736 w 93727"/>
                                      <a:gd name="connsiteY3" fmla="*/ 41075 h 57141"/>
                                      <a:gd name="connsiteX4" fmla="*/ 44858 w 93727"/>
                                      <a:gd name="connsiteY4" fmla="*/ 39183 h 57141"/>
                                      <a:gd name="connsiteX5" fmla="*/ 68331 w 93727"/>
                                      <a:gd name="connsiteY5" fmla="*/ 56835 h 57141"/>
                                      <a:gd name="connsiteX6" fmla="*/ 93249 w 93727"/>
                                      <a:gd name="connsiteY6" fmla="*/ 19592 h 57141"/>
                                      <a:gd name="connsiteX7" fmla="*/ 80532 w 93727"/>
                                      <a:gd name="connsiteY7" fmla="*/ 0 h 57141"/>
                                      <a:gd name="connsiteX8" fmla="*/ 24277 w 93727"/>
                                      <a:gd name="connsiteY8" fmla="*/ 8550 h 571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3727" h="57141">
                                        <a:moveTo>
                                          <a:pt x="24277" y="8550"/>
                                        </a:moveTo>
                                        <a:cubicBezTo>
                                          <a:pt x="24277" y="8550"/>
                                          <a:pt x="11561" y="16670"/>
                                          <a:pt x="6195" y="27711"/>
                                        </a:cubicBezTo>
                                        <a:cubicBezTo>
                                          <a:pt x="829" y="38752"/>
                                          <a:pt x="-2111" y="47758"/>
                                          <a:pt x="1785" y="48716"/>
                                        </a:cubicBezTo>
                                        <a:cubicBezTo>
                                          <a:pt x="5680" y="49674"/>
                                          <a:pt x="28736" y="41075"/>
                                          <a:pt x="28736" y="41075"/>
                                        </a:cubicBezTo>
                                        <a:cubicBezTo>
                                          <a:pt x="28736" y="41075"/>
                                          <a:pt x="41453" y="37746"/>
                                          <a:pt x="44858" y="39183"/>
                                        </a:cubicBezTo>
                                        <a:cubicBezTo>
                                          <a:pt x="48264" y="40620"/>
                                          <a:pt x="59045" y="53554"/>
                                          <a:pt x="68331" y="56835"/>
                                        </a:cubicBezTo>
                                        <a:cubicBezTo>
                                          <a:pt x="77617" y="60116"/>
                                          <a:pt x="89819" y="36309"/>
                                          <a:pt x="93249" y="19592"/>
                                        </a:cubicBezTo>
                                        <a:cubicBezTo>
                                          <a:pt x="96679" y="2874"/>
                                          <a:pt x="80532" y="0"/>
                                          <a:pt x="80532" y="0"/>
                                        </a:cubicBezTo>
                                        <a:cubicBezTo>
                                          <a:pt x="80532" y="0"/>
                                          <a:pt x="34029" y="1916"/>
                                          <a:pt x="24277" y="8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49" name="Forme libre : forme 680471849"/>
                                <wps:cNvSpPr/>
                                <wps:spPr>
                                  <a:xfrm>
                                    <a:off x="449397" y="585425"/>
                                    <a:ext cx="96193" cy="59445"/>
                                  </a:xfrm>
                                  <a:custGeom>
                                    <a:avLst/>
                                    <a:gdLst>
                                      <a:gd name="connsiteX0" fmla="*/ 71321 w 96193"/>
                                      <a:gd name="connsiteY0" fmla="*/ 59445 h 59445"/>
                                      <a:gd name="connsiteX1" fmla="*/ 69066 w 96193"/>
                                      <a:gd name="connsiteY1" fmla="*/ 59038 h 59445"/>
                                      <a:gd name="connsiteX2" fmla="*/ 51450 w 96193"/>
                                      <a:gd name="connsiteY2" fmla="*/ 46249 h 59445"/>
                                      <a:gd name="connsiteX3" fmla="*/ 45569 w 96193"/>
                                      <a:gd name="connsiteY3" fmla="*/ 41459 h 59445"/>
                                      <a:gd name="connsiteX4" fmla="*/ 30231 w 96193"/>
                                      <a:gd name="connsiteY4" fmla="*/ 43446 h 59445"/>
                                      <a:gd name="connsiteX5" fmla="*/ 2741 w 96193"/>
                                      <a:gd name="connsiteY5" fmla="*/ 51087 h 59445"/>
                                      <a:gd name="connsiteX6" fmla="*/ 511 w 96193"/>
                                      <a:gd name="connsiteY6" fmla="*/ 49266 h 59445"/>
                                      <a:gd name="connsiteX7" fmla="*/ 6318 w 96193"/>
                                      <a:gd name="connsiteY7" fmla="*/ 28382 h 59445"/>
                                      <a:gd name="connsiteX8" fmla="*/ 24841 w 96193"/>
                                      <a:gd name="connsiteY8" fmla="*/ 8814 h 59445"/>
                                      <a:gd name="connsiteX9" fmla="*/ 81660 w 96193"/>
                                      <a:gd name="connsiteY9" fmla="*/ 0 h 59445"/>
                                      <a:gd name="connsiteX10" fmla="*/ 81930 w 96193"/>
                                      <a:gd name="connsiteY10" fmla="*/ 0 h 59445"/>
                                      <a:gd name="connsiteX11" fmla="*/ 93421 w 96193"/>
                                      <a:gd name="connsiteY11" fmla="*/ 7185 h 59445"/>
                                      <a:gd name="connsiteX12" fmla="*/ 95626 w 96193"/>
                                      <a:gd name="connsiteY12" fmla="*/ 20957 h 59445"/>
                                      <a:gd name="connsiteX13" fmla="*/ 75412 w 96193"/>
                                      <a:gd name="connsiteY13" fmla="*/ 58344 h 59445"/>
                                      <a:gd name="connsiteX14" fmla="*/ 71321 w 96193"/>
                                      <a:gd name="connsiteY14" fmla="*/ 59445 h 59445"/>
                                      <a:gd name="connsiteX15" fmla="*/ 43413 w 96193"/>
                                      <a:gd name="connsiteY15" fmla="*/ 38704 h 59445"/>
                                      <a:gd name="connsiteX16" fmla="*/ 46525 w 96193"/>
                                      <a:gd name="connsiteY16" fmla="*/ 39159 h 59445"/>
                                      <a:gd name="connsiteX17" fmla="*/ 53116 w 96193"/>
                                      <a:gd name="connsiteY17" fmla="*/ 44500 h 59445"/>
                                      <a:gd name="connsiteX18" fmla="*/ 69924 w 96193"/>
                                      <a:gd name="connsiteY18" fmla="*/ 56811 h 59445"/>
                                      <a:gd name="connsiteX19" fmla="*/ 74212 w 96193"/>
                                      <a:gd name="connsiteY19" fmla="*/ 56188 h 59445"/>
                                      <a:gd name="connsiteX20" fmla="*/ 93225 w 96193"/>
                                      <a:gd name="connsiteY20" fmla="*/ 20430 h 59445"/>
                                      <a:gd name="connsiteX21" fmla="*/ 91412 w 96193"/>
                                      <a:gd name="connsiteY21" fmla="*/ 8455 h 59445"/>
                                      <a:gd name="connsiteX22" fmla="*/ 81611 w 96193"/>
                                      <a:gd name="connsiteY22" fmla="*/ 2251 h 59445"/>
                                      <a:gd name="connsiteX23" fmla="*/ 26213 w 96193"/>
                                      <a:gd name="connsiteY23" fmla="*/ 10634 h 59445"/>
                                      <a:gd name="connsiteX24" fmla="*/ 26213 w 96193"/>
                                      <a:gd name="connsiteY24" fmla="*/ 10634 h 59445"/>
                                      <a:gd name="connsiteX25" fmla="*/ 8572 w 96193"/>
                                      <a:gd name="connsiteY25" fmla="*/ 29244 h 59445"/>
                                      <a:gd name="connsiteX26" fmla="*/ 2741 w 96193"/>
                                      <a:gd name="connsiteY26" fmla="*/ 48069 h 59445"/>
                                      <a:gd name="connsiteX27" fmla="*/ 3353 w 96193"/>
                                      <a:gd name="connsiteY27" fmla="*/ 48596 h 59445"/>
                                      <a:gd name="connsiteX28" fmla="*/ 29496 w 96193"/>
                                      <a:gd name="connsiteY28" fmla="*/ 41004 h 59445"/>
                                      <a:gd name="connsiteX29" fmla="*/ 43413 w 96193"/>
                                      <a:gd name="connsiteY29" fmla="*/ 38704 h 59445"/>
                                      <a:gd name="connsiteX30" fmla="*/ 25527 w 96193"/>
                                      <a:gd name="connsiteY30" fmla="*/ 9676 h 59445"/>
                                      <a:gd name="connsiteX31" fmla="*/ 25527 w 96193"/>
                                      <a:gd name="connsiteY31" fmla="*/ 9676 h 5944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96193" h="59445">
                                        <a:moveTo>
                                          <a:pt x="71321" y="59445"/>
                                        </a:moveTo>
                                        <a:cubicBezTo>
                                          <a:pt x="70551" y="59443"/>
                                          <a:pt x="69787" y="59304"/>
                                          <a:pt x="69066" y="59038"/>
                                        </a:cubicBezTo>
                                        <a:cubicBezTo>
                                          <a:pt x="62941" y="56835"/>
                                          <a:pt x="56301" y="50727"/>
                                          <a:pt x="51450" y="46249"/>
                                        </a:cubicBezTo>
                                        <a:cubicBezTo>
                                          <a:pt x="49654" y="44469"/>
                                          <a:pt x="47684" y="42864"/>
                                          <a:pt x="45569" y="41459"/>
                                        </a:cubicBezTo>
                                        <a:cubicBezTo>
                                          <a:pt x="43340" y="40548"/>
                                          <a:pt x="34985" y="42177"/>
                                          <a:pt x="30231" y="43446"/>
                                        </a:cubicBezTo>
                                        <a:cubicBezTo>
                                          <a:pt x="26458" y="44860"/>
                                          <a:pt x="6832" y="52069"/>
                                          <a:pt x="2741" y="51087"/>
                                        </a:cubicBezTo>
                                        <a:cubicBezTo>
                                          <a:pt x="1748" y="50852"/>
                                          <a:pt x="925" y="50179"/>
                                          <a:pt x="511" y="49266"/>
                                        </a:cubicBezTo>
                                        <a:cubicBezTo>
                                          <a:pt x="-28" y="48141"/>
                                          <a:pt x="-1670" y="44740"/>
                                          <a:pt x="6318" y="28382"/>
                                        </a:cubicBezTo>
                                        <a:cubicBezTo>
                                          <a:pt x="11733" y="17316"/>
                                          <a:pt x="24106" y="9221"/>
                                          <a:pt x="24841" y="8814"/>
                                        </a:cubicBezTo>
                                        <a:cubicBezTo>
                                          <a:pt x="34813" y="2012"/>
                                          <a:pt x="79749" y="72"/>
                                          <a:pt x="81660" y="0"/>
                                        </a:cubicBezTo>
                                        <a:lnTo>
                                          <a:pt x="81930" y="0"/>
                                        </a:lnTo>
                                        <a:cubicBezTo>
                                          <a:pt x="86534" y="934"/>
                                          <a:pt x="90623" y="3492"/>
                                          <a:pt x="93421" y="7185"/>
                                        </a:cubicBezTo>
                                        <a:cubicBezTo>
                                          <a:pt x="96062" y="11283"/>
                                          <a:pt x="96861" y="16265"/>
                                          <a:pt x="95626" y="20957"/>
                                        </a:cubicBezTo>
                                        <a:cubicBezTo>
                                          <a:pt x="92686" y="35327"/>
                                          <a:pt x="83865" y="53697"/>
                                          <a:pt x="75412" y="58344"/>
                                        </a:cubicBezTo>
                                        <a:cubicBezTo>
                                          <a:pt x="74165" y="59043"/>
                                          <a:pt x="72759" y="59422"/>
                                          <a:pt x="71321" y="59445"/>
                                        </a:cubicBezTo>
                                        <a:close/>
                                        <a:moveTo>
                                          <a:pt x="43413" y="38704"/>
                                        </a:moveTo>
                                        <a:cubicBezTo>
                                          <a:pt x="44472" y="38652"/>
                                          <a:pt x="45530" y="38807"/>
                                          <a:pt x="46525" y="39159"/>
                                        </a:cubicBezTo>
                                        <a:cubicBezTo>
                                          <a:pt x="48953" y="40649"/>
                                          <a:pt x="51168" y="42445"/>
                                          <a:pt x="53116" y="44500"/>
                                        </a:cubicBezTo>
                                        <a:cubicBezTo>
                                          <a:pt x="57820" y="48835"/>
                                          <a:pt x="64264" y="54751"/>
                                          <a:pt x="69924" y="56811"/>
                                        </a:cubicBezTo>
                                        <a:cubicBezTo>
                                          <a:pt x="71374" y="57266"/>
                                          <a:pt x="72960" y="57036"/>
                                          <a:pt x="74212" y="56188"/>
                                        </a:cubicBezTo>
                                        <a:cubicBezTo>
                                          <a:pt x="81954" y="51949"/>
                                          <a:pt x="90456" y="33938"/>
                                          <a:pt x="93225" y="20430"/>
                                        </a:cubicBezTo>
                                        <a:cubicBezTo>
                                          <a:pt x="94315" y="16363"/>
                                          <a:pt x="93661" y="12038"/>
                                          <a:pt x="91412" y="8455"/>
                                        </a:cubicBezTo>
                                        <a:cubicBezTo>
                                          <a:pt x="89001" y="5317"/>
                                          <a:pt x="85527" y="3118"/>
                                          <a:pt x="81611" y="2251"/>
                                        </a:cubicBezTo>
                                        <a:cubicBezTo>
                                          <a:pt x="78695" y="2395"/>
                                          <a:pt x="35328" y="4407"/>
                                          <a:pt x="26213" y="10634"/>
                                        </a:cubicBezTo>
                                        <a:lnTo>
                                          <a:pt x="26213" y="10634"/>
                                        </a:lnTo>
                                        <a:cubicBezTo>
                                          <a:pt x="26091" y="10634"/>
                                          <a:pt x="13717" y="18705"/>
                                          <a:pt x="8572" y="29244"/>
                                        </a:cubicBezTo>
                                        <a:cubicBezTo>
                                          <a:pt x="1785" y="43087"/>
                                          <a:pt x="2251" y="47039"/>
                                          <a:pt x="2741" y="48069"/>
                                        </a:cubicBezTo>
                                        <a:cubicBezTo>
                                          <a:pt x="2836" y="48337"/>
                                          <a:pt x="3069" y="48536"/>
                                          <a:pt x="3353" y="48596"/>
                                        </a:cubicBezTo>
                                        <a:cubicBezTo>
                                          <a:pt x="5926" y="49219"/>
                                          <a:pt x="20749" y="44261"/>
                                          <a:pt x="29496" y="41004"/>
                                        </a:cubicBezTo>
                                        <a:cubicBezTo>
                                          <a:pt x="34037" y="39746"/>
                                          <a:pt x="38702" y="38975"/>
                                          <a:pt x="43413" y="38704"/>
                                        </a:cubicBezTo>
                                        <a:close/>
                                        <a:moveTo>
                                          <a:pt x="25527" y="9676"/>
                                        </a:moveTo>
                                        <a:lnTo>
                                          <a:pt x="25527" y="96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0" name="Forme libre : forme 680471850"/>
                                <wps:cNvSpPr/>
                                <wps:spPr>
                                  <a:xfrm>
                                    <a:off x="442547" y="461589"/>
                                    <a:ext cx="118965" cy="169744"/>
                                  </a:xfrm>
                                  <a:custGeom>
                                    <a:avLst/>
                                    <a:gdLst>
                                      <a:gd name="connsiteX0" fmla="*/ 96865 w 118965"/>
                                      <a:gd name="connsiteY0" fmla="*/ 7412 h 169744"/>
                                      <a:gd name="connsiteX1" fmla="*/ 48989 w 118965"/>
                                      <a:gd name="connsiteY1" fmla="*/ 1209 h 169744"/>
                                      <a:gd name="connsiteX2" fmla="*/ 2559 w 118965"/>
                                      <a:gd name="connsiteY2" fmla="*/ 37494 h 169744"/>
                                      <a:gd name="connsiteX3" fmla="*/ 109 w 118965"/>
                                      <a:gd name="connsiteY3" fmla="*/ 69995 h 169744"/>
                                      <a:gd name="connsiteX4" fmla="*/ 6945 w 118965"/>
                                      <a:gd name="connsiteY4" fmla="*/ 115836 h 169744"/>
                                      <a:gd name="connsiteX5" fmla="*/ 26546 w 118965"/>
                                      <a:gd name="connsiteY5" fmla="*/ 134470 h 169744"/>
                                      <a:gd name="connsiteX6" fmla="*/ 36812 w 118965"/>
                                      <a:gd name="connsiteY6" fmla="*/ 165989 h 169744"/>
                                      <a:gd name="connsiteX7" fmla="*/ 49063 w 118965"/>
                                      <a:gd name="connsiteY7" fmla="*/ 166468 h 169744"/>
                                      <a:gd name="connsiteX8" fmla="*/ 72290 w 118965"/>
                                      <a:gd name="connsiteY8" fmla="*/ 144913 h 169744"/>
                                      <a:gd name="connsiteX9" fmla="*/ 93043 w 118965"/>
                                      <a:gd name="connsiteY9" fmla="*/ 129704 h 169744"/>
                                      <a:gd name="connsiteX10" fmla="*/ 93043 w 118965"/>
                                      <a:gd name="connsiteY10" fmla="*/ 111070 h 169744"/>
                                      <a:gd name="connsiteX11" fmla="*/ 97943 w 118965"/>
                                      <a:gd name="connsiteY11" fmla="*/ 96700 h 169744"/>
                                      <a:gd name="connsiteX12" fmla="*/ 118966 w 118965"/>
                                      <a:gd name="connsiteY12" fmla="*/ 77539 h 169744"/>
                                      <a:gd name="connsiteX13" fmla="*/ 113575 w 118965"/>
                                      <a:gd name="connsiteY13" fmla="*/ 56990 h 169744"/>
                                      <a:gd name="connsiteX14" fmla="*/ 96865 w 118965"/>
                                      <a:gd name="connsiteY14" fmla="*/ 7412 h 16974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118965" h="169744">
                                        <a:moveTo>
                                          <a:pt x="96865" y="7412"/>
                                        </a:moveTo>
                                        <a:cubicBezTo>
                                          <a:pt x="96865" y="7412"/>
                                          <a:pt x="80253" y="-3581"/>
                                          <a:pt x="48989" y="1209"/>
                                        </a:cubicBezTo>
                                        <a:cubicBezTo>
                                          <a:pt x="17725" y="5999"/>
                                          <a:pt x="3539" y="27004"/>
                                          <a:pt x="2559" y="37494"/>
                                        </a:cubicBezTo>
                                        <a:cubicBezTo>
                                          <a:pt x="1579" y="47984"/>
                                          <a:pt x="599" y="53277"/>
                                          <a:pt x="109" y="69995"/>
                                        </a:cubicBezTo>
                                        <a:cubicBezTo>
                                          <a:pt x="-381" y="86713"/>
                                          <a:pt x="599" y="108196"/>
                                          <a:pt x="6945" y="115836"/>
                                        </a:cubicBezTo>
                                        <a:cubicBezTo>
                                          <a:pt x="13290" y="123477"/>
                                          <a:pt x="23581" y="130638"/>
                                          <a:pt x="26546" y="134470"/>
                                        </a:cubicBezTo>
                                        <a:cubicBezTo>
                                          <a:pt x="29511" y="138302"/>
                                          <a:pt x="34362" y="162660"/>
                                          <a:pt x="36812" y="165989"/>
                                        </a:cubicBezTo>
                                        <a:cubicBezTo>
                                          <a:pt x="39262" y="169318"/>
                                          <a:pt x="45608" y="172216"/>
                                          <a:pt x="49063" y="166468"/>
                                        </a:cubicBezTo>
                                        <a:cubicBezTo>
                                          <a:pt x="54453" y="157439"/>
                                          <a:pt x="63764" y="150780"/>
                                          <a:pt x="72290" y="144913"/>
                                        </a:cubicBezTo>
                                        <a:cubicBezTo>
                                          <a:pt x="74299" y="143547"/>
                                          <a:pt x="94342" y="132458"/>
                                          <a:pt x="93043" y="129704"/>
                                        </a:cubicBezTo>
                                        <a:cubicBezTo>
                                          <a:pt x="93043" y="129704"/>
                                          <a:pt x="90593" y="123956"/>
                                          <a:pt x="93043" y="111070"/>
                                        </a:cubicBezTo>
                                        <a:cubicBezTo>
                                          <a:pt x="95493" y="98185"/>
                                          <a:pt x="97943" y="96700"/>
                                          <a:pt x="97943" y="96700"/>
                                        </a:cubicBezTo>
                                        <a:cubicBezTo>
                                          <a:pt x="97943" y="96700"/>
                                          <a:pt x="118966" y="96221"/>
                                          <a:pt x="118966" y="77539"/>
                                        </a:cubicBezTo>
                                        <a:cubicBezTo>
                                          <a:pt x="118966" y="58858"/>
                                          <a:pt x="113575" y="56990"/>
                                          <a:pt x="113575" y="56990"/>
                                        </a:cubicBezTo>
                                        <a:cubicBezTo>
                                          <a:pt x="113575" y="56990"/>
                                          <a:pt x="117888" y="22692"/>
                                          <a:pt x="96865" y="74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1" name="Forme libre : forme 680471851"/>
                                <wps:cNvSpPr/>
                                <wps:spPr>
                                  <a:xfrm>
                                    <a:off x="441254" y="460491"/>
                                    <a:ext cx="121239" cy="172140"/>
                                  </a:xfrm>
                                  <a:custGeom>
                                    <a:avLst/>
                                    <a:gdLst>
                                      <a:gd name="connsiteX0" fmla="*/ 44990 w 121239"/>
                                      <a:gd name="connsiteY0" fmla="*/ 172044 h 172140"/>
                                      <a:gd name="connsiteX1" fmla="*/ 37052 w 121239"/>
                                      <a:gd name="connsiteY1" fmla="*/ 167781 h 172140"/>
                                      <a:gd name="connsiteX2" fmla="*/ 32152 w 121239"/>
                                      <a:gd name="connsiteY2" fmla="*/ 152908 h 172140"/>
                                      <a:gd name="connsiteX3" fmla="*/ 26737 w 121239"/>
                                      <a:gd name="connsiteY3" fmla="*/ 136286 h 172140"/>
                                      <a:gd name="connsiteX4" fmla="*/ 19827 w 121239"/>
                                      <a:gd name="connsiteY4" fmla="*/ 129796 h 172140"/>
                                      <a:gd name="connsiteX5" fmla="*/ 7234 w 121239"/>
                                      <a:gd name="connsiteY5" fmla="*/ 117820 h 172140"/>
                                      <a:gd name="connsiteX6" fmla="*/ 104 w 121239"/>
                                      <a:gd name="connsiteY6" fmla="*/ 71164 h 172140"/>
                                      <a:gd name="connsiteX7" fmla="*/ 1843 w 121239"/>
                                      <a:gd name="connsiteY7" fmla="*/ 45657 h 172140"/>
                                      <a:gd name="connsiteX8" fmla="*/ 2554 w 121239"/>
                                      <a:gd name="connsiteY8" fmla="*/ 38615 h 172140"/>
                                      <a:gd name="connsiteX9" fmla="*/ 50013 w 121239"/>
                                      <a:gd name="connsiteY9" fmla="*/ 1229 h 172140"/>
                                      <a:gd name="connsiteX10" fmla="*/ 98771 w 121239"/>
                                      <a:gd name="connsiteY10" fmla="*/ 7647 h 172140"/>
                                      <a:gd name="connsiteX11" fmla="*/ 98771 w 121239"/>
                                      <a:gd name="connsiteY11" fmla="*/ 7647 h 172140"/>
                                      <a:gd name="connsiteX12" fmla="*/ 115922 w 121239"/>
                                      <a:gd name="connsiteY12" fmla="*/ 57680 h 172140"/>
                                      <a:gd name="connsiteX13" fmla="*/ 121239 w 121239"/>
                                      <a:gd name="connsiteY13" fmla="*/ 78829 h 172140"/>
                                      <a:gd name="connsiteX14" fmla="*/ 99506 w 121239"/>
                                      <a:gd name="connsiteY14" fmla="*/ 99091 h 172140"/>
                                      <a:gd name="connsiteX15" fmla="*/ 95317 w 121239"/>
                                      <a:gd name="connsiteY15" fmla="*/ 112479 h 172140"/>
                                      <a:gd name="connsiteX16" fmla="*/ 95317 w 121239"/>
                                      <a:gd name="connsiteY16" fmla="*/ 130442 h 172140"/>
                                      <a:gd name="connsiteX17" fmla="*/ 76695 w 121239"/>
                                      <a:gd name="connsiteY17" fmla="*/ 145531 h 172140"/>
                                      <a:gd name="connsiteX18" fmla="*/ 74123 w 121239"/>
                                      <a:gd name="connsiteY18" fmla="*/ 147088 h 172140"/>
                                      <a:gd name="connsiteX19" fmla="*/ 51263 w 121239"/>
                                      <a:gd name="connsiteY19" fmla="*/ 168260 h 172140"/>
                                      <a:gd name="connsiteX20" fmla="*/ 45260 w 121239"/>
                                      <a:gd name="connsiteY20" fmla="*/ 172140 h 172140"/>
                                      <a:gd name="connsiteX21" fmla="*/ 65498 w 121239"/>
                                      <a:gd name="connsiteY21" fmla="*/ 2306 h 172140"/>
                                      <a:gd name="connsiteX22" fmla="*/ 50454 w 121239"/>
                                      <a:gd name="connsiteY22" fmla="*/ 3480 h 172140"/>
                                      <a:gd name="connsiteX23" fmla="*/ 5077 w 121239"/>
                                      <a:gd name="connsiteY23" fmla="*/ 38711 h 172140"/>
                                      <a:gd name="connsiteX24" fmla="*/ 4367 w 121239"/>
                                      <a:gd name="connsiteY24" fmla="*/ 45896 h 172140"/>
                                      <a:gd name="connsiteX25" fmla="*/ 2627 w 121239"/>
                                      <a:gd name="connsiteY25" fmla="*/ 71236 h 172140"/>
                                      <a:gd name="connsiteX26" fmla="*/ 9194 w 121239"/>
                                      <a:gd name="connsiteY26" fmla="*/ 116311 h 172140"/>
                                      <a:gd name="connsiteX27" fmla="*/ 21444 w 121239"/>
                                      <a:gd name="connsiteY27" fmla="*/ 128119 h 172140"/>
                                      <a:gd name="connsiteX28" fmla="*/ 28795 w 121239"/>
                                      <a:gd name="connsiteY28" fmla="*/ 134969 h 172140"/>
                                      <a:gd name="connsiteX29" fmla="*/ 34626 w 121239"/>
                                      <a:gd name="connsiteY29" fmla="*/ 152429 h 172140"/>
                                      <a:gd name="connsiteX30" fmla="*/ 39086 w 121239"/>
                                      <a:gd name="connsiteY30" fmla="*/ 166512 h 172140"/>
                                      <a:gd name="connsiteX31" fmla="*/ 45235 w 121239"/>
                                      <a:gd name="connsiteY31" fmla="*/ 169769 h 172140"/>
                                      <a:gd name="connsiteX32" fmla="*/ 49229 w 121239"/>
                                      <a:gd name="connsiteY32" fmla="*/ 167087 h 172140"/>
                                      <a:gd name="connsiteX33" fmla="*/ 72824 w 121239"/>
                                      <a:gd name="connsiteY33" fmla="*/ 145148 h 172140"/>
                                      <a:gd name="connsiteX34" fmla="*/ 75519 w 121239"/>
                                      <a:gd name="connsiteY34" fmla="*/ 143519 h 172140"/>
                                      <a:gd name="connsiteX35" fmla="*/ 93087 w 121239"/>
                                      <a:gd name="connsiteY35" fmla="*/ 131209 h 172140"/>
                                      <a:gd name="connsiteX36" fmla="*/ 93087 w 121239"/>
                                      <a:gd name="connsiteY36" fmla="*/ 112048 h 172140"/>
                                      <a:gd name="connsiteX37" fmla="*/ 98551 w 121239"/>
                                      <a:gd name="connsiteY37" fmla="*/ 96911 h 172140"/>
                                      <a:gd name="connsiteX38" fmla="*/ 99163 w 121239"/>
                                      <a:gd name="connsiteY38" fmla="*/ 96720 h 172140"/>
                                      <a:gd name="connsiteX39" fmla="*/ 118985 w 121239"/>
                                      <a:gd name="connsiteY39" fmla="*/ 78829 h 172140"/>
                                      <a:gd name="connsiteX40" fmla="*/ 114354 w 121239"/>
                                      <a:gd name="connsiteY40" fmla="*/ 59381 h 172140"/>
                                      <a:gd name="connsiteX41" fmla="*/ 113619 w 121239"/>
                                      <a:gd name="connsiteY41" fmla="*/ 58135 h 172140"/>
                                      <a:gd name="connsiteX42" fmla="*/ 97497 w 121239"/>
                                      <a:gd name="connsiteY42" fmla="*/ 9587 h 172140"/>
                                      <a:gd name="connsiteX43" fmla="*/ 65498 w 121239"/>
                                      <a:gd name="connsiteY43" fmla="*/ 2306 h 17214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21239" h="172140">
                                        <a:moveTo>
                                          <a:pt x="44990" y="172044"/>
                                        </a:moveTo>
                                        <a:cubicBezTo>
                                          <a:pt x="41822" y="171867"/>
                                          <a:pt x="38904" y="170301"/>
                                          <a:pt x="37052" y="167781"/>
                                        </a:cubicBezTo>
                                        <a:cubicBezTo>
                                          <a:pt x="35851" y="166153"/>
                                          <a:pt x="34430" y="161075"/>
                                          <a:pt x="32152" y="152908"/>
                                        </a:cubicBezTo>
                                        <a:cubicBezTo>
                                          <a:pt x="30363" y="146322"/>
                                          <a:pt x="28133" y="138106"/>
                                          <a:pt x="26737" y="136286"/>
                                        </a:cubicBezTo>
                                        <a:cubicBezTo>
                                          <a:pt x="24612" y="133946"/>
                                          <a:pt x="22302" y="131776"/>
                                          <a:pt x="19827" y="129796"/>
                                        </a:cubicBezTo>
                                        <a:cubicBezTo>
                                          <a:pt x="15312" y="126136"/>
                                          <a:pt x="11100" y="122131"/>
                                          <a:pt x="7234" y="117820"/>
                                        </a:cubicBezTo>
                                        <a:cubicBezTo>
                                          <a:pt x="104" y="109246"/>
                                          <a:pt x="-288" y="84912"/>
                                          <a:pt x="104" y="71164"/>
                                        </a:cubicBezTo>
                                        <a:cubicBezTo>
                                          <a:pt x="471" y="58518"/>
                                          <a:pt x="1133" y="52267"/>
                                          <a:pt x="1843" y="45657"/>
                                        </a:cubicBezTo>
                                        <a:cubicBezTo>
                                          <a:pt x="2088" y="43454"/>
                                          <a:pt x="2309" y="41202"/>
                                          <a:pt x="2554" y="38615"/>
                                        </a:cubicBezTo>
                                        <a:cubicBezTo>
                                          <a:pt x="3705" y="26281"/>
                                          <a:pt x="19582" y="5875"/>
                                          <a:pt x="50013" y="1229"/>
                                        </a:cubicBezTo>
                                        <a:cubicBezTo>
                                          <a:pt x="81400" y="-3562"/>
                                          <a:pt x="98085" y="7168"/>
                                          <a:pt x="98771" y="7647"/>
                                        </a:cubicBezTo>
                                        <a:lnTo>
                                          <a:pt x="98771" y="7647"/>
                                        </a:lnTo>
                                        <a:cubicBezTo>
                                          <a:pt x="118618" y="22018"/>
                                          <a:pt x="116486" y="52363"/>
                                          <a:pt x="115922" y="57680"/>
                                        </a:cubicBezTo>
                                        <a:cubicBezTo>
                                          <a:pt x="117662" y="59045"/>
                                          <a:pt x="121239" y="63668"/>
                                          <a:pt x="121239" y="78829"/>
                                        </a:cubicBezTo>
                                        <a:cubicBezTo>
                                          <a:pt x="121239" y="96768"/>
                                          <a:pt x="102741" y="98875"/>
                                          <a:pt x="99506" y="99091"/>
                                        </a:cubicBezTo>
                                        <a:cubicBezTo>
                                          <a:pt x="99016" y="99714"/>
                                          <a:pt x="97203" y="102516"/>
                                          <a:pt x="95317" y="112479"/>
                                        </a:cubicBezTo>
                                        <a:cubicBezTo>
                                          <a:pt x="92989" y="124766"/>
                                          <a:pt x="95317" y="130370"/>
                                          <a:pt x="95317" y="130442"/>
                                        </a:cubicBezTo>
                                        <a:cubicBezTo>
                                          <a:pt x="96223" y="132550"/>
                                          <a:pt x="93577" y="135472"/>
                                          <a:pt x="76695" y="145531"/>
                                        </a:cubicBezTo>
                                        <a:lnTo>
                                          <a:pt x="74123" y="147088"/>
                                        </a:lnTo>
                                        <a:cubicBezTo>
                                          <a:pt x="65425" y="153028"/>
                                          <a:pt x="56482" y="159542"/>
                                          <a:pt x="51263" y="168260"/>
                                        </a:cubicBezTo>
                                        <a:cubicBezTo>
                                          <a:pt x="50114" y="170507"/>
                                          <a:pt x="47825" y="171987"/>
                                          <a:pt x="45260" y="172140"/>
                                        </a:cubicBezTo>
                                        <a:close/>
                                        <a:moveTo>
                                          <a:pt x="65498" y="2306"/>
                                        </a:moveTo>
                                        <a:cubicBezTo>
                                          <a:pt x="60461" y="2316"/>
                                          <a:pt x="55431" y="2706"/>
                                          <a:pt x="50454" y="3480"/>
                                        </a:cubicBezTo>
                                        <a:cubicBezTo>
                                          <a:pt x="18602" y="8270"/>
                                          <a:pt x="5910" y="29706"/>
                                          <a:pt x="5077" y="38711"/>
                                        </a:cubicBezTo>
                                        <a:cubicBezTo>
                                          <a:pt x="4832" y="41298"/>
                                          <a:pt x="4587" y="43501"/>
                                          <a:pt x="4367" y="45896"/>
                                        </a:cubicBezTo>
                                        <a:cubicBezTo>
                                          <a:pt x="3632" y="52770"/>
                                          <a:pt x="2995" y="58686"/>
                                          <a:pt x="2627" y="71236"/>
                                        </a:cubicBezTo>
                                        <a:cubicBezTo>
                                          <a:pt x="1966" y="94061"/>
                                          <a:pt x="4367" y="110491"/>
                                          <a:pt x="9194" y="116311"/>
                                        </a:cubicBezTo>
                                        <a:cubicBezTo>
                                          <a:pt x="12962" y="120548"/>
                                          <a:pt x="17056" y="124495"/>
                                          <a:pt x="21444" y="128119"/>
                                        </a:cubicBezTo>
                                        <a:cubicBezTo>
                                          <a:pt x="24088" y="130196"/>
                                          <a:pt x="26548" y="132485"/>
                                          <a:pt x="28795" y="134969"/>
                                        </a:cubicBezTo>
                                        <a:cubicBezTo>
                                          <a:pt x="30363" y="137005"/>
                                          <a:pt x="32127" y="143208"/>
                                          <a:pt x="34626" y="152429"/>
                                        </a:cubicBezTo>
                                        <a:cubicBezTo>
                                          <a:pt x="35687" y="157243"/>
                                          <a:pt x="37179" y="161954"/>
                                          <a:pt x="39086" y="166512"/>
                                        </a:cubicBezTo>
                                        <a:cubicBezTo>
                                          <a:pt x="40509" y="168469"/>
                                          <a:pt x="42780" y="169673"/>
                                          <a:pt x="45235" y="169769"/>
                                        </a:cubicBezTo>
                                        <a:cubicBezTo>
                                          <a:pt x="46958" y="169625"/>
                                          <a:pt x="48475" y="168608"/>
                                          <a:pt x="49229" y="167087"/>
                                        </a:cubicBezTo>
                                        <a:cubicBezTo>
                                          <a:pt x="54718" y="157938"/>
                                          <a:pt x="63930" y="151231"/>
                                          <a:pt x="72824" y="145148"/>
                                        </a:cubicBezTo>
                                        <a:lnTo>
                                          <a:pt x="75519" y="143519"/>
                                        </a:lnTo>
                                        <a:cubicBezTo>
                                          <a:pt x="86619" y="136909"/>
                                          <a:pt x="92523" y="132765"/>
                                          <a:pt x="93087" y="131209"/>
                                        </a:cubicBezTo>
                                        <a:cubicBezTo>
                                          <a:pt x="92695" y="130131"/>
                                          <a:pt x="90784" y="124023"/>
                                          <a:pt x="93087" y="112048"/>
                                        </a:cubicBezTo>
                                        <a:cubicBezTo>
                                          <a:pt x="95537" y="99570"/>
                                          <a:pt x="97987" y="97295"/>
                                          <a:pt x="98551" y="96911"/>
                                        </a:cubicBezTo>
                                        <a:cubicBezTo>
                                          <a:pt x="98737" y="96801"/>
                                          <a:pt x="98948" y="96736"/>
                                          <a:pt x="99163" y="96720"/>
                                        </a:cubicBezTo>
                                        <a:cubicBezTo>
                                          <a:pt x="99972" y="96720"/>
                                          <a:pt x="118985" y="96049"/>
                                          <a:pt x="118985" y="78829"/>
                                        </a:cubicBezTo>
                                        <a:cubicBezTo>
                                          <a:pt x="118985" y="61608"/>
                                          <a:pt x="114403" y="59405"/>
                                          <a:pt x="114354" y="59381"/>
                                        </a:cubicBezTo>
                                        <a:cubicBezTo>
                                          <a:pt x="113869" y="59153"/>
                                          <a:pt x="113578" y="58660"/>
                                          <a:pt x="113619" y="58135"/>
                                        </a:cubicBezTo>
                                        <a:cubicBezTo>
                                          <a:pt x="113619" y="57800"/>
                                          <a:pt x="117662" y="24269"/>
                                          <a:pt x="97497" y="9587"/>
                                        </a:cubicBezTo>
                                        <a:cubicBezTo>
                                          <a:pt x="96934" y="9156"/>
                                          <a:pt x="85834" y="2306"/>
                                          <a:pt x="65498" y="23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2" name="Forme libre : forme 680471852"/>
                                <wps:cNvSpPr/>
                                <wps:spPr>
                                  <a:xfrm>
                                    <a:off x="522787" y="473427"/>
                                    <a:ext cx="37411" cy="51989"/>
                                  </a:xfrm>
                                  <a:custGeom>
                                    <a:avLst/>
                                    <a:gdLst>
                                      <a:gd name="connsiteX0" fmla="*/ 17605 w 37411"/>
                                      <a:gd name="connsiteY0" fmla="*/ 2256 h 51989"/>
                                      <a:gd name="connsiteX1" fmla="*/ 13 w 37411"/>
                                      <a:gd name="connsiteY1" fmla="*/ 19453 h 51989"/>
                                      <a:gd name="connsiteX2" fmla="*/ 11259 w 37411"/>
                                      <a:gd name="connsiteY2" fmla="*/ 36649 h 51989"/>
                                      <a:gd name="connsiteX3" fmla="*/ 12240 w 37411"/>
                                      <a:gd name="connsiteY3" fmla="*/ 51451 h 51989"/>
                                      <a:gd name="connsiteX4" fmla="*/ 20203 w 37411"/>
                                      <a:gd name="connsiteY4" fmla="*/ 48572 h 51989"/>
                                      <a:gd name="connsiteX5" fmla="*/ 20546 w 37411"/>
                                      <a:gd name="connsiteY5" fmla="*/ 47643 h 51989"/>
                                      <a:gd name="connsiteX6" fmla="*/ 33237 w 37411"/>
                                      <a:gd name="connsiteY6" fmla="*/ 45248 h 51989"/>
                                      <a:gd name="connsiteX7" fmla="*/ 37158 w 37411"/>
                                      <a:gd name="connsiteY7" fmla="*/ 25177 h 51989"/>
                                      <a:gd name="connsiteX8" fmla="*/ 17605 w 37411"/>
                                      <a:gd name="connsiteY8" fmla="*/ 2256 h 519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37411" h="51989">
                                        <a:moveTo>
                                          <a:pt x="17605" y="2256"/>
                                        </a:moveTo>
                                        <a:cubicBezTo>
                                          <a:pt x="17605" y="2256"/>
                                          <a:pt x="454" y="10854"/>
                                          <a:pt x="13" y="19453"/>
                                        </a:cubicBezTo>
                                        <a:cubicBezTo>
                                          <a:pt x="-428" y="28051"/>
                                          <a:pt x="10279" y="34733"/>
                                          <a:pt x="11259" y="36649"/>
                                        </a:cubicBezTo>
                                        <a:cubicBezTo>
                                          <a:pt x="12240" y="38565"/>
                                          <a:pt x="8319" y="49559"/>
                                          <a:pt x="12240" y="51451"/>
                                        </a:cubicBezTo>
                                        <a:cubicBezTo>
                                          <a:pt x="15251" y="52806"/>
                                          <a:pt x="18816" y="51515"/>
                                          <a:pt x="20203" y="48572"/>
                                        </a:cubicBezTo>
                                        <a:cubicBezTo>
                                          <a:pt x="20342" y="48273"/>
                                          <a:pt x="20457" y="47961"/>
                                          <a:pt x="20546" y="47643"/>
                                        </a:cubicBezTo>
                                        <a:cubicBezTo>
                                          <a:pt x="20717" y="42182"/>
                                          <a:pt x="31792" y="41296"/>
                                          <a:pt x="33237" y="45248"/>
                                        </a:cubicBezTo>
                                        <a:cubicBezTo>
                                          <a:pt x="33237" y="45248"/>
                                          <a:pt x="38628" y="44769"/>
                                          <a:pt x="37158" y="25177"/>
                                        </a:cubicBezTo>
                                        <a:cubicBezTo>
                                          <a:pt x="35688" y="5585"/>
                                          <a:pt x="26940" y="-4905"/>
                                          <a:pt x="17605" y="22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3" name="Forme libre : forme 680471853"/>
                                <wps:cNvSpPr/>
                                <wps:spPr>
                                  <a:xfrm>
                                    <a:off x="521553" y="472248"/>
                                    <a:ext cx="39869" cy="54402"/>
                                  </a:xfrm>
                                  <a:custGeom>
                                    <a:avLst/>
                                    <a:gdLst>
                                      <a:gd name="connsiteX0" fmla="*/ 15924 w 39869"/>
                                      <a:gd name="connsiteY0" fmla="*/ 54402 h 54402"/>
                                      <a:gd name="connsiteX1" fmla="*/ 12910 w 39869"/>
                                      <a:gd name="connsiteY1" fmla="*/ 53708 h 54402"/>
                                      <a:gd name="connsiteX2" fmla="*/ 11048 w 39869"/>
                                      <a:gd name="connsiteY2" fmla="*/ 42307 h 54402"/>
                                      <a:gd name="connsiteX3" fmla="*/ 11391 w 39869"/>
                                      <a:gd name="connsiteY3" fmla="*/ 38331 h 54402"/>
                                      <a:gd name="connsiteX4" fmla="*/ 9382 w 39869"/>
                                      <a:gd name="connsiteY4" fmla="*/ 36391 h 54402"/>
                                      <a:gd name="connsiteX5" fmla="*/ 22 w 39869"/>
                                      <a:gd name="connsiteY5" fmla="*/ 20560 h 54402"/>
                                      <a:gd name="connsiteX6" fmla="*/ 18178 w 39869"/>
                                      <a:gd name="connsiteY6" fmla="*/ 2429 h 54402"/>
                                      <a:gd name="connsiteX7" fmla="*/ 28101 w 39869"/>
                                      <a:gd name="connsiteY7" fmla="*/ 705 h 54402"/>
                                      <a:gd name="connsiteX8" fmla="*/ 39617 w 39869"/>
                                      <a:gd name="connsiteY8" fmla="*/ 26284 h 54402"/>
                                      <a:gd name="connsiteX9" fmla="*/ 34717 w 39869"/>
                                      <a:gd name="connsiteY9" fmla="*/ 47624 h 54402"/>
                                      <a:gd name="connsiteX10" fmla="*/ 33443 w 39869"/>
                                      <a:gd name="connsiteY10" fmla="*/ 46834 h 54402"/>
                                      <a:gd name="connsiteX11" fmla="*/ 27783 w 39869"/>
                                      <a:gd name="connsiteY11" fmla="*/ 45301 h 54402"/>
                                      <a:gd name="connsiteX12" fmla="*/ 23127 w 39869"/>
                                      <a:gd name="connsiteY12" fmla="*/ 48846 h 54402"/>
                                      <a:gd name="connsiteX13" fmla="*/ 19893 w 39869"/>
                                      <a:gd name="connsiteY13" fmla="*/ 53324 h 54402"/>
                                      <a:gd name="connsiteX14" fmla="*/ 15924 w 39869"/>
                                      <a:gd name="connsiteY14" fmla="*/ 54402 h 54402"/>
                                      <a:gd name="connsiteX15" fmla="*/ 24647 w 39869"/>
                                      <a:gd name="connsiteY15" fmla="*/ 2381 h 54402"/>
                                      <a:gd name="connsiteX16" fmla="*/ 19599 w 39869"/>
                                      <a:gd name="connsiteY16" fmla="*/ 4369 h 54402"/>
                                      <a:gd name="connsiteX17" fmla="*/ 19403 w 39869"/>
                                      <a:gd name="connsiteY17" fmla="*/ 4513 h 54402"/>
                                      <a:gd name="connsiteX18" fmla="*/ 2473 w 39869"/>
                                      <a:gd name="connsiteY18" fmla="*/ 20704 h 54402"/>
                                      <a:gd name="connsiteX19" fmla="*/ 11048 w 39869"/>
                                      <a:gd name="connsiteY19" fmla="*/ 34643 h 54402"/>
                                      <a:gd name="connsiteX20" fmla="*/ 13498 w 39869"/>
                                      <a:gd name="connsiteY20" fmla="*/ 37301 h 54402"/>
                                      <a:gd name="connsiteX21" fmla="*/ 13376 w 39869"/>
                                      <a:gd name="connsiteY21" fmla="*/ 42642 h 54402"/>
                                      <a:gd name="connsiteX22" fmla="*/ 13915 w 39869"/>
                                      <a:gd name="connsiteY22" fmla="*/ 51576 h 54402"/>
                                      <a:gd name="connsiteX23" fmla="*/ 18399 w 39869"/>
                                      <a:gd name="connsiteY23" fmla="*/ 51265 h 54402"/>
                                      <a:gd name="connsiteX24" fmla="*/ 20457 w 39869"/>
                                      <a:gd name="connsiteY24" fmla="*/ 48870 h 54402"/>
                                      <a:gd name="connsiteX25" fmla="*/ 27170 w 39869"/>
                                      <a:gd name="connsiteY25" fmla="*/ 43026 h 54402"/>
                                      <a:gd name="connsiteX26" fmla="*/ 34790 w 39869"/>
                                      <a:gd name="connsiteY26" fmla="*/ 44894 h 54402"/>
                                      <a:gd name="connsiteX27" fmla="*/ 37069 w 39869"/>
                                      <a:gd name="connsiteY27" fmla="*/ 26548 h 54402"/>
                                      <a:gd name="connsiteX28" fmla="*/ 27023 w 39869"/>
                                      <a:gd name="connsiteY28" fmla="*/ 3004 h 54402"/>
                                      <a:gd name="connsiteX29" fmla="*/ 24647 w 39869"/>
                                      <a:gd name="connsiteY29" fmla="*/ 2381 h 54402"/>
                                      <a:gd name="connsiteX30" fmla="*/ 18840 w 39869"/>
                                      <a:gd name="connsiteY30" fmla="*/ 3435 h 54402"/>
                                      <a:gd name="connsiteX31" fmla="*/ 18840 w 39869"/>
                                      <a:gd name="connsiteY31" fmla="*/ 3435 h 544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</a:cxnLst>
                                    <a:rect l="l" t="t" r="r" b="b"/>
                                    <a:pathLst>
                                      <a:path w="39869" h="54402">
                                        <a:moveTo>
                                          <a:pt x="15924" y="54402"/>
                                        </a:moveTo>
                                        <a:cubicBezTo>
                                          <a:pt x="14878" y="54397"/>
                                          <a:pt x="13849" y="54160"/>
                                          <a:pt x="12910" y="53708"/>
                                        </a:cubicBezTo>
                                        <a:cubicBezTo>
                                          <a:pt x="9603" y="52079"/>
                                          <a:pt x="10460" y="46666"/>
                                          <a:pt x="11048" y="42307"/>
                                        </a:cubicBezTo>
                                        <a:cubicBezTo>
                                          <a:pt x="11296" y="40997"/>
                                          <a:pt x="11411" y="39665"/>
                                          <a:pt x="11391" y="38331"/>
                                        </a:cubicBezTo>
                                        <a:cubicBezTo>
                                          <a:pt x="10764" y="37644"/>
                                          <a:pt x="10095" y="36995"/>
                                          <a:pt x="9382" y="36391"/>
                                        </a:cubicBezTo>
                                        <a:cubicBezTo>
                                          <a:pt x="5731" y="33086"/>
                                          <a:pt x="-419" y="27553"/>
                                          <a:pt x="22" y="20560"/>
                                        </a:cubicBezTo>
                                        <a:cubicBezTo>
                                          <a:pt x="537" y="11650"/>
                                          <a:pt x="16561" y="3244"/>
                                          <a:pt x="18178" y="2429"/>
                                        </a:cubicBezTo>
                                        <a:cubicBezTo>
                                          <a:pt x="20854" y="3"/>
                                          <a:pt x="24735" y="-672"/>
                                          <a:pt x="28101" y="705"/>
                                        </a:cubicBezTo>
                                        <a:cubicBezTo>
                                          <a:pt x="34300" y="3387"/>
                                          <a:pt x="38612" y="12944"/>
                                          <a:pt x="39617" y="26284"/>
                                        </a:cubicBezTo>
                                        <a:cubicBezTo>
                                          <a:pt x="41087" y="46043"/>
                                          <a:pt x="35697" y="47528"/>
                                          <a:pt x="34717" y="47624"/>
                                        </a:cubicBezTo>
                                        <a:cubicBezTo>
                                          <a:pt x="34158" y="47670"/>
                                          <a:pt x="33639" y="47346"/>
                                          <a:pt x="33443" y="46834"/>
                                        </a:cubicBezTo>
                                        <a:cubicBezTo>
                                          <a:pt x="32977" y="45588"/>
                                          <a:pt x="30453" y="44894"/>
                                          <a:pt x="27783" y="45301"/>
                                        </a:cubicBezTo>
                                        <a:cubicBezTo>
                                          <a:pt x="25676" y="45636"/>
                                          <a:pt x="23176" y="46762"/>
                                          <a:pt x="23127" y="48846"/>
                                        </a:cubicBezTo>
                                        <a:cubicBezTo>
                                          <a:pt x="22858" y="50764"/>
                                          <a:pt x="21650" y="52433"/>
                                          <a:pt x="19893" y="53324"/>
                                        </a:cubicBezTo>
                                        <a:cubicBezTo>
                                          <a:pt x="18698" y="54036"/>
                                          <a:pt x="17323" y="54409"/>
                                          <a:pt x="15924" y="54402"/>
                                        </a:cubicBezTo>
                                        <a:close/>
                                        <a:moveTo>
                                          <a:pt x="24647" y="2381"/>
                                        </a:moveTo>
                                        <a:cubicBezTo>
                                          <a:pt x="22784" y="2472"/>
                                          <a:pt x="21006" y="3172"/>
                                          <a:pt x="19599" y="4369"/>
                                        </a:cubicBezTo>
                                        <a:lnTo>
                                          <a:pt x="19403" y="4513"/>
                                        </a:lnTo>
                                        <a:cubicBezTo>
                                          <a:pt x="14821" y="6908"/>
                                          <a:pt x="2840" y="14093"/>
                                          <a:pt x="2473" y="20704"/>
                                        </a:cubicBezTo>
                                        <a:cubicBezTo>
                                          <a:pt x="2130" y="26572"/>
                                          <a:pt x="7716" y="31625"/>
                                          <a:pt x="11048" y="34643"/>
                                        </a:cubicBezTo>
                                        <a:cubicBezTo>
                                          <a:pt x="11994" y="35405"/>
                                          <a:pt x="12820" y="36303"/>
                                          <a:pt x="13498" y="37301"/>
                                        </a:cubicBezTo>
                                        <a:cubicBezTo>
                                          <a:pt x="13922" y="39064"/>
                                          <a:pt x="13881" y="40901"/>
                                          <a:pt x="13376" y="42642"/>
                                        </a:cubicBezTo>
                                        <a:cubicBezTo>
                                          <a:pt x="12935" y="45660"/>
                                          <a:pt x="12175" y="50714"/>
                                          <a:pt x="13915" y="51576"/>
                                        </a:cubicBezTo>
                                        <a:cubicBezTo>
                                          <a:pt x="15368" y="52218"/>
                                          <a:pt x="17054" y="52101"/>
                                          <a:pt x="18399" y="51265"/>
                                        </a:cubicBezTo>
                                        <a:cubicBezTo>
                                          <a:pt x="19401" y="50786"/>
                                          <a:pt x="20148" y="49916"/>
                                          <a:pt x="20457" y="48870"/>
                                        </a:cubicBezTo>
                                        <a:cubicBezTo>
                                          <a:pt x="20457" y="45948"/>
                                          <a:pt x="23176" y="43648"/>
                                          <a:pt x="27170" y="43026"/>
                                        </a:cubicBezTo>
                                        <a:cubicBezTo>
                                          <a:pt x="29870" y="42427"/>
                                          <a:pt x="32698" y="43121"/>
                                          <a:pt x="34790" y="44894"/>
                                        </a:cubicBezTo>
                                        <a:cubicBezTo>
                                          <a:pt x="35868" y="43720"/>
                                          <a:pt x="38049" y="39696"/>
                                          <a:pt x="37069" y="26548"/>
                                        </a:cubicBezTo>
                                        <a:cubicBezTo>
                                          <a:pt x="36162" y="14572"/>
                                          <a:pt x="32169" y="5232"/>
                                          <a:pt x="27023" y="3004"/>
                                        </a:cubicBezTo>
                                        <a:cubicBezTo>
                                          <a:pt x="26283" y="2635"/>
                                          <a:pt x="25475" y="2424"/>
                                          <a:pt x="24647" y="2381"/>
                                        </a:cubicBezTo>
                                        <a:close/>
                                        <a:moveTo>
                                          <a:pt x="18840" y="3435"/>
                                        </a:moveTo>
                                        <a:lnTo>
                                          <a:pt x="18840" y="34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4" name="Forme libre : forme 680471854"/>
                                <wps:cNvSpPr/>
                                <wps:spPr>
                                  <a:xfrm>
                                    <a:off x="440282" y="445413"/>
                                    <a:ext cx="99143" cy="49484"/>
                                  </a:xfrm>
                                  <a:custGeom>
                                    <a:avLst/>
                                    <a:gdLst>
                                      <a:gd name="connsiteX0" fmla="*/ 99131 w 99143"/>
                                      <a:gd name="connsiteY0" fmla="*/ 23588 h 49484"/>
                                      <a:gd name="connsiteX1" fmla="*/ 84969 w 99143"/>
                                      <a:gd name="connsiteY1" fmla="*/ 33168 h 49484"/>
                                      <a:gd name="connsiteX2" fmla="*/ 53117 w 99143"/>
                                      <a:gd name="connsiteY2" fmla="*/ 34605 h 49484"/>
                                      <a:gd name="connsiteX3" fmla="*/ 18422 w 99143"/>
                                      <a:gd name="connsiteY3" fmla="*/ 33647 h 49484"/>
                                      <a:gd name="connsiteX4" fmla="*/ 4751 w 99143"/>
                                      <a:gd name="connsiteY4" fmla="*/ 48449 h 49484"/>
                                      <a:gd name="connsiteX5" fmla="*/ 2300 w 99143"/>
                                      <a:gd name="connsiteY5" fmla="*/ 28378 h 49484"/>
                                      <a:gd name="connsiteX6" fmla="*/ 18422 w 99143"/>
                                      <a:gd name="connsiteY6" fmla="*/ 18367 h 49484"/>
                                      <a:gd name="connsiteX7" fmla="*/ 35574 w 99143"/>
                                      <a:gd name="connsiteY7" fmla="*/ 212 h 49484"/>
                                      <a:gd name="connsiteX8" fmla="*/ 99131 w 99143"/>
                                      <a:gd name="connsiteY8" fmla="*/ 23588 h 4948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9143" h="49484">
                                        <a:moveTo>
                                          <a:pt x="99131" y="23588"/>
                                        </a:moveTo>
                                        <a:cubicBezTo>
                                          <a:pt x="94725" y="27207"/>
                                          <a:pt x="89984" y="30414"/>
                                          <a:pt x="84969" y="33168"/>
                                        </a:cubicBezTo>
                                        <a:cubicBezTo>
                                          <a:pt x="75683" y="38413"/>
                                          <a:pt x="66396" y="38892"/>
                                          <a:pt x="53117" y="34605"/>
                                        </a:cubicBezTo>
                                        <a:cubicBezTo>
                                          <a:pt x="39837" y="30318"/>
                                          <a:pt x="24303" y="28857"/>
                                          <a:pt x="18422" y="33647"/>
                                        </a:cubicBezTo>
                                        <a:cubicBezTo>
                                          <a:pt x="12542" y="38437"/>
                                          <a:pt x="4751" y="43227"/>
                                          <a:pt x="4751" y="48449"/>
                                        </a:cubicBezTo>
                                        <a:cubicBezTo>
                                          <a:pt x="4751" y="53670"/>
                                          <a:pt x="-4045" y="37934"/>
                                          <a:pt x="2300" y="28378"/>
                                        </a:cubicBezTo>
                                        <a:cubicBezTo>
                                          <a:pt x="5841" y="22821"/>
                                          <a:pt x="11773" y="19138"/>
                                          <a:pt x="18422" y="18367"/>
                                        </a:cubicBezTo>
                                        <a:cubicBezTo>
                                          <a:pt x="18422" y="18367"/>
                                          <a:pt x="25773" y="1601"/>
                                          <a:pt x="35574" y="212"/>
                                        </a:cubicBezTo>
                                        <a:cubicBezTo>
                                          <a:pt x="45374" y="-1177"/>
                                          <a:pt x="100111" y="3996"/>
                                          <a:pt x="99131" y="235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5" name="Forme libre : forme 680471855"/>
                                <wps:cNvSpPr/>
                                <wps:spPr>
                                  <a:xfrm>
                                    <a:off x="439118" y="444184"/>
                                    <a:ext cx="101522" cy="51904"/>
                                  </a:xfrm>
                                  <a:custGeom>
                                    <a:avLst/>
                                    <a:gdLst>
                                      <a:gd name="connsiteX0" fmla="*/ 5548 w 101522"/>
                                      <a:gd name="connsiteY0" fmla="*/ 51904 h 51904"/>
                                      <a:gd name="connsiteX1" fmla="*/ 3710 w 101522"/>
                                      <a:gd name="connsiteY1" fmla="*/ 50779 h 51904"/>
                                      <a:gd name="connsiteX2" fmla="*/ 2509 w 101522"/>
                                      <a:gd name="connsiteY2" fmla="*/ 28936 h 51904"/>
                                      <a:gd name="connsiteX3" fmla="*/ 18852 w 101522"/>
                                      <a:gd name="connsiteY3" fmla="*/ 18445 h 51904"/>
                                      <a:gd name="connsiteX4" fmla="*/ 36591 w 101522"/>
                                      <a:gd name="connsiteY4" fmla="*/ 219 h 51904"/>
                                      <a:gd name="connsiteX5" fmla="*/ 96448 w 101522"/>
                                      <a:gd name="connsiteY5" fmla="*/ 14374 h 51904"/>
                                      <a:gd name="connsiteX6" fmla="*/ 101520 w 101522"/>
                                      <a:gd name="connsiteY6" fmla="*/ 24864 h 51904"/>
                                      <a:gd name="connsiteX7" fmla="*/ 101128 w 101522"/>
                                      <a:gd name="connsiteY7" fmla="*/ 25702 h 51904"/>
                                      <a:gd name="connsiteX8" fmla="*/ 86746 w 101522"/>
                                      <a:gd name="connsiteY8" fmla="*/ 35283 h 51904"/>
                                      <a:gd name="connsiteX9" fmla="*/ 53987 w 101522"/>
                                      <a:gd name="connsiteY9" fmla="*/ 36816 h 51904"/>
                                      <a:gd name="connsiteX10" fmla="*/ 20444 w 101522"/>
                                      <a:gd name="connsiteY10" fmla="*/ 35642 h 51904"/>
                                      <a:gd name="connsiteX11" fmla="*/ 16965 w 101522"/>
                                      <a:gd name="connsiteY11" fmla="*/ 38372 h 51904"/>
                                      <a:gd name="connsiteX12" fmla="*/ 7165 w 101522"/>
                                      <a:gd name="connsiteY12" fmla="*/ 49533 h 51904"/>
                                      <a:gd name="connsiteX13" fmla="*/ 5989 w 101522"/>
                                      <a:gd name="connsiteY13" fmla="*/ 51689 h 51904"/>
                                      <a:gd name="connsiteX14" fmla="*/ 5548 w 101522"/>
                                      <a:gd name="connsiteY14" fmla="*/ 51904 h 51904"/>
                                      <a:gd name="connsiteX15" fmla="*/ 40879 w 101522"/>
                                      <a:gd name="connsiteY15" fmla="*/ 2398 h 51904"/>
                                      <a:gd name="connsiteX16" fmla="*/ 36959 w 101522"/>
                                      <a:gd name="connsiteY16" fmla="*/ 2590 h 51904"/>
                                      <a:gd name="connsiteX17" fmla="*/ 20788 w 101522"/>
                                      <a:gd name="connsiteY17" fmla="*/ 20026 h 51904"/>
                                      <a:gd name="connsiteX18" fmla="*/ 19734 w 101522"/>
                                      <a:gd name="connsiteY18" fmla="*/ 20745 h 51904"/>
                                      <a:gd name="connsiteX19" fmla="*/ 4568 w 101522"/>
                                      <a:gd name="connsiteY19" fmla="*/ 30325 h 51904"/>
                                      <a:gd name="connsiteX20" fmla="*/ 4911 w 101522"/>
                                      <a:gd name="connsiteY20" fmla="*/ 48288 h 51904"/>
                                      <a:gd name="connsiteX21" fmla="*/ 15471 w 101522"/>
                                      <a:gd name="connsiteY21" fmla="*/ 36672 h 51904"/>
                                      <a:gd name="connsiteX22" fmla="*/ 18876 w 101522"/>
                                      <a:gd name="connsiteY22" fmla="*/ 33989 h 51904"/>
                                      <a:gd name="connsiteX23" fmla="*/ 54747 w 101522"/>
                                      <a:gd name="connsiteY23" fmla="*/ 34732 h 51904"/>
                                      <a:gd name="connsiteX24" fmla="*/ 85521 w 101522"/>
                                      <a:gd name="connsiteY24" fmla="*/ 33415 h 51904"/>
                                      <a:gd name="connsiteX25" fmla="*/ 99094 w 101522"/>
                                      <a:gd name="connsiteY25" fmla="*/ 24337 h 51904"/>
                                      <a:gd name="connsiteX26" fmla="*/ 94807 w 101522"/>
                                      <a:gd name="connsiteY26" fmla="*/ 16218 h 51904"/>
                                      <a:gd name="connsiteX27" fmla="*/ 40879 w 101522"/>
                                      <a:gd name="connsiteY27" fmla="*/ 2398 h 51904"/>
                                      <a:gd name="connsiteX28" fmla="*/ 100295 w 101522"/>
                                      <a:gd name="connsiteY28" fmla="*/ 24816 h 51904"/>
                                      <a:gd name="connsiteX29" fmla="*/ 100295 w 101522"/>
                                      <a:gd name="connsiteY29" fmla="*/ 24816 h 519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01522" h="51904">
                                        <a:moveTo>
                                          <a:pt x="5548" y="51904"/>
                                        </a:moveTo>
                                        <a:cubicBezTo>
                                          <a:pt x="4790" y="51830"/>
                                          <a:pt x="4109" y="51413"/>
                                          <a:pt x="3710" y="50779"/>
                                        </a:cubicBezTo>
                                        <a:cubicBezTo>
                                          <a:pt x="1260" y="47809"/>
                                          <a:pt x="-2587" y="36624"/>
                                          <a:pt x="2509" y="28936"/>
                                        </a:cubicBezTo>
                                        <a:cubicBezTo>
                                          <a:pt x="6136" y="23281"/>
                                          <a:pt x="12102" y="19449"/>
                                          <a:pt x="18852" y="18445"/>
                                        </a:cubicBezTo>
                                        <a:cubicBezTo>
                                          <a:pt x="20346" y="15236"/>
                                          <a:pt x="27280" y="1680"/>
                                          <a:pt x="36591" y="219"/>
                                        </a:cubicBezTo>
                                        <a:cubicBezTo>
                                          <a:pt x="44383" y="-907"/>
                                          <a:pt x="82580" y="2087"/>
                                          <a:pt x="96448" y="14374"/>
                                        </a:cubicBezTo>
                                        <a:cubicBezTo>
                                          <a:pt x="99719" y="16905"/>
                                          <a:pt x="101596" y="20785"/>
                                          <a:pt x="101520" y="24864"/>
                                        </a:cubicBezTo>
                                        <a:cubicBezTo>
                                          <a:pt x="101510" y="25183"/>
                                          <a:pt x="101368" y="25484"/>
                                          <a:pt x="101128" y="25702"/>
                                        </a:cubicBezTo>
                                        <a:cubicBezTo>
                                          <a:pt x="96657" y="29336"/>
                                          <a:pt x="91840" y="32543"/>
                                          <a:pt x="86746" y="35283"/>
                                        </a:cubicBezTo>
                                        <a:cubicBezTo>
                                          <a:pt x="77141" y="40719"/>
                                          <a:pt x="67340" y="41175"/>
                                          <a:pt x="53987" y="36816"/>
                                        </a:cubicBezTo>
                                        <a:cubicBezTo>
                                          <a:pt x="41565" y="32768"/>
                                          <a:pt x="26080" y="31067"/>
                                          <a:pt x="20444" y="35642"/>
                                        </a:cubicBezTo>
                                        <a:cubicBezTo>
                                          <a:pt x="19342" y="36552"/>
                                          <a:pt x="18166" y="37462"/>
                                          <a:pt x="16965" y="38372"/>
                                        </a:cubicBezTo>
                                        <a:cubicBezTo>
                                          <a:pt x="12187" y="42037"/>
                                          <a:pt x="7165" y="45845"/>
                                          <a:pt x="7165" y="49533"/>
                                        </a:cubicBezTo>
                                        <a:cubicBezTo>
                                          <a:pt x="7165" y="50700"/>
                                          <a:pt x="6773" y="51418"/>
                                          <a:pt x="5989" y="51689"/>
                                        </a:cubicBezTo>
                                        <a:cubicBezTo>
                                          <a:pt x="5861" y="51792"/>
                                          <a:pt x="5709" y="51866"/>
                                          <a:pt x="5548" y="51904"/>
                                        </a:cubicBezTo>
                                        <a:close/>
                                        <a:moveTo>
                                          <a:pt x="40879" y="2398"/>
                                        </a:moveTo>
                                        <a:cubicBezTo>
                                          <a:pt x="39570" y="2382"/>
                                          <a:pt x="38260" y="2444"/>
                                          <a:pt x="36959" y="2590"/>
                                        </a:cubicBezTo>
                                        <a:cubicBezTo>
                                          <a:pt x="27966" y="3907"/>
                                          <a:pt x="20861" y="19882"/>
                                          <a:pt x="20788" y="20026"/>
                                        </a:cubicBezTo>
                                        <a:cubicBezTo>
                                          <a:pt x="20614" y="20448"/>
                                          <a:pt x="20199" y="20730"/>
                                          <a:pt x="19734" y="20745"/>
                                        </a:cubicBezTo>
                                        <a:cubicBezTo>
                                          <a:pt x="13466" y="21561"/>
                                          <a:pt x="7905" y="25075"/>
                                          <a:pt x="4568" y="30325"/>
                                        </a:cubicBezTo>
                                        <a:cubicBezTo>
                                          <a:pt x="647" y="36217"/>
                                          <a:pt x="3097" y="44887"/>
                                          <a:pt x="4911" y="48288"/>
                                        </a:cubicBezTo>
                                        <a:cubicBezTo>
                                          <a:pt x="5842" y="44049"/>
                                          <a:pt x="10717" y="40312"/>
                                          <a:pt x="15471" y="36672"/>
                                        </a:cubicBezTo>
                                        <a:cubicBezTo>
                                          <a:pt x="16622" y="35786"/>
                                          <a:pt x="17921" y="34899"/>
                                          <a:pt x="18876" y="33989"/>
                                        </a:cubicBezTo>
                                        <a:cubicBezTo>
                                          <a:pt x="25492" y="28624"/>
                                          <a:pt x="42104" y="30612"/>
                                          <a:pt x="54747" y="34732"/>
                                        </a:cubicBezTo>
                                        <a:cubicBezTo>
                                          <a:pt x="67389" y="38851"/>
                                          <a:pt x="76480" y="38516"/>
                                          <a:pt x="85521" y="33415"/>
                                        </a:cubicBezTo>
                                        <a:cubicBezTo>
                                          <a:pt x="90293" y="30758"/>
                                          <a:pt x="94834" y="27724"/>
                                          <a:pt x="99094" y="24337"/>
                                        </a:cubicBezTo>
                                        <a:cubicBezTo>
                                          <a:pt x="98925" y="21154"/>
                                          <a:pt x="97362" y="18196"/>
                                          <a:pt x="94807" y="16218"/>
                                        </a:cubicBezTo>
                                        <a:cubicBezTo>
                                          <a:pt x="83315" y="5967"/>
                                          <a:pt x="53056" y="2398"/>
                                          <a:pt x="40879" y="2398"/>
                                        </a:cubicBezTo>
                                        <a:close/>
                                        <a:moveTo>
                                          <a:pt x="100295" y="24816"/>
                                        </a:moveTo>
                                        <a:lnTo>
                                          <a:pt x="100295" y="248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6" name="Forme libre : forme 680471856"/>
                                <wps:cNvSpPr/>
                                <wps:spPr>
                                  <a:xfrm>
                                    <a:off x="463982" y="507950"/>
                                    <a:ext cx="16135" cy="48234"/>
                                  </a:xfrm>
                                  <a:custGeom>
                                    <a:avLst/>
                                    <a:gdLst>
                                      <a:gd name="connsiteX0" fmla="*/ 14838 w 16135"/>
                                      <a:gd name="connsiteY0" fmla="*/ 48231 h 48234"/>
                                      <a:gd name="connsiteX1" fmla="*/ 14691 w 16135"/>
                                      <a:gd name="connsiteY1" fmla="*/ 48231 h 48234"/>
                                      <a:gd name="connsiteX2" fmla="*/ 1019 w 16135"/>
                                      <a:gd name="connsiteY2" fmla="*/ 45836 h 48234"/>
                                      <a:gd name="connsiteX3" fmla="*/ 15 w 16135"/>
                                      <a:gd name="connsiteY3" fmla="*/ 44471 h 48234"/>
                                      <a:gd name="connsiteX4" fmla="*/ 5356 w 16135"/>
                                      <a:gd name="connsiteY4" fmla="*/ 12664 h 48234"/>
                                      <a:gd name="connsiteX5" fmla="*/ 3445 w 16135"/>
                                      <a:gd name="connsiteY5" fmla="*/ 1384 h 48234"/>
                                      <a:gd name="connsiteX6" fmla="*/ 4418 w 16135"/>
                                      <a:gd name="connsiteY6" fmla="*/ 23 h 48234"/>
                                      <a:gd name="connsiteX7" fmla="*/ 4450 w 16135"/>
                                      <a:gd name="connsiteY7" fmla="*/ 18 h 48234"/>
                                      <a:gd name="connsiteX8" fmla="*/ 5868 w 16135"/>
                                      <a:gd name="connsiteY8" fmla="*/ 991 h 48234"/>
                                      <a:gd name="connsiteX9" fmla="*/ 5871 w 16135"/>
                                      <a:gd name="connsiteY9" fmla="*/ 1000 h 48234"/>
                                      <a:gd name="connsiteX10" fmla="*/ 7806 w 16135"/>
                                      <a:gd name="connsiteY10" fmla="*/ 12473 h 48234"/>
                                      <a:gd name="connsiteX11" fmla="*/ 7806 w 16135"/>
                                      <a:gd name="connsiteY11" fmla="*/ 12856 h 48234"/>
                                      <a:gd name="connsiteX12" fmla="*/ 2636 w 16135"/>
                                      <a:gd name="connsiteY12" fmla="*/ 43704 h 48234"/>
                                      <a:gd name="connsiteX13" fmla="*/ 15132 w 16135"/>
                                      <a:gd name="connsiteY13" fmla="*/ 45884 h 48234"/>
                                      <a:gd name="connsiteX14" fmla="*/ 16120 w 16135"/>
                                      <a:gd name="connsiteY14" fmla="*/ 47235 h 48234"/>
                                      <a:gd name="connsiteX15" fmla="*/ 16112 w 16135"/>
                                      <a:gd name="connsiteY15" fmla="*/ 47273 h 48234"/>
                                      <a:gd name="connsiteX16" fmla="*/ 14838 w 16135"/>
                                      <a:gd name="connsiteY16" fmla="*/ 48231 h 48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</a:cxnLst>
                                    <a:rect l="l" t="t" r="r" b="b"/>
                                    <a:pathLst>
                                      <a:path w="16135" h="48234">
                                        <a:moveTo>
                                          <a:pt x="14838" y="48231"/>
                                        </a:moveTo>
                                        <a:lnTo>
                                          <a:pt x="14691" y="48231"/>
                                        </a:lnTo>
                                        <a:lnTo>
                                          <a:pt x="1019" y="45836"/>
                                        </a:lnTo>
                                        <a:cubicBezTo>
                                          <a:pt x="358" y="45726"/>
                                          <a:pt x="-88" y="45117"/>
                                          <a:pt x="15" y="44471"/>
                                        </a:cubicBezTo>
                                        <a:lnTo>
                                          <a:pt x="5356" y="12664"/>
                                        </a:lnTo>
                                        <a:lnTo>
                                          <a:pt x="3445" y="1384"/>
                                        </a:lnTo>
                                        <a:cubicBezTo>
                                          <a:pt x="3330" y="746"/>
                                          <a:pt x="3766" y="136"/>
                                          <a:pt x="4418" y="23"/>
                                        </a:cubicBezTo>
                                        <a:cubicBezTo>
                                          <a:pt x="4428" y="21"/>
                                          <a:pt x="4440" y="21"/>
                                          <a:pt x="4450" y="18"/>
                                        </a:cubicBezTo>
                                        <a:cubicBezTo>
                                          <a:pt x="5116" y="-97"/>
                                          <a:pt x="5751" y="339"/>
                                          <a:pt x="5868" y="991"/>
                                        </a:cubicBezTo>
                                        <a:cubicBezTo>
                                          <a:pt x="5871" y="993"/>
                                          <a:pt x="5871" y="998"/>
                                          <a:pt x="5871" y="1000"/>
                                        </a:cubicBezTo>
                                        <a:lnTo>
                                          <a:pt x="7806" y="12473"/>
                                        </a:lnTo>
                                        <a:cubicBezTo>
                                          <a:pt x="7831" y="12600"/>
                                          <a:pt x="7831" y="12729"/>
                                          <a:pt x="7806" y="12856"/>
                                        </a:cubicBezTo>
                                        <a:lnTo>
                                          <a:pt x="2636" y="43704"/>
                                        </a:lnTo>
                                        <a:lnTo>
                                          <a:pt x="15132" y="45884"/>
                                        </a:lnTo>
                                        <a:cubicBezTo>
                                          <a:pt x="15786" y="45989"/>
                                          <a:pt x="16227" y="46595"/>
                                          <a:pt x="16120" y="47235"/>
                                        </a:cubicBezTo>
                                        <a:cubicBezTo>
                                          <a:pt x="16117" y="47247"/>
                                          <a:pt x="16115" y="47261"/>
                                          <a:pt x="16112" y="47273"/>
                                        </a:cubicBezTo>
                                        <a:cubicBezTo>
                                          <a:pt x="16002" y="47865"/>
                                          <a:pt x="15451" y="48277"/>
                                          <a:pt x="14838" y="482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7" name="Forme libre : forme 680471857"/>
                                <wps:cNvSpPr/>
                                <wps:spPr>
                                  <a:xfrm>
                                    <a:off x="465873" y="559033"/>
                                    <a:ext cx="30691" cy="7159"/>
                                  </a:xfrm>
                                  <a:custGeom>
                                    <a:avLst/>
                                    <a:gdLst>
                                      <a:gd name="connsiteX0" fmla="*/ 14074 w 30691"/>
                                      <a:gd name="connsiteY0" fmla="*/ 7159 h 7159"/>
                                      <a:gd name="connsiteX1" fmla="*/ 623 w 30691"/>
                                      <a:gd name="connsiteY1" fmla="*/ 4166 h 7159"/>
                                      <a:gd name="connsiteX2" fmla="*/ 157 w 30691"/>
                                      <a:gd name="connsiteY2" fmla="*/ 2537 h 7159"/>
                                      <a:gd name="connsiteX3" fmla="*/ 1818 w 30691"/>
                                      <a:gd name="connsiteY3" fmla="*/ 2056 h 7159"/>
                                      <a:gd name="connsiteX4" fmla="*/ 1823 w 30691"/>
                                      <a:gd name="connsiteY4" fmla="*/ 2058 h 7159"/>
                                      <a:gd name="connsiteX5" fmla="*/ 28775 w 30691"/>
                                      <a:gd name="connsiteY5" fmla="*/ 214 h 7159"/>
                                      <a:gd name="connsiteX6" fmla="*/ 30448 w 30691"/>
                                      <a:gd name="connsiteY6" fmla="*/ 499 h 7159"/>
                                      <a:gd name="connsiteX7" fmla="*/ 30466 w 30691"/>
                                      <a:gd name="connsiteY7" fmla="*/ 525 h 7159"/>
                                      <a:gd name="connsiteX8" fmla="*/ 30194 w 30691"/>
                                      <a:gd name="connsiteY8" fmla="*/ 2163 h 7159"/>
                                      <a:gd name="connsiteX9" fmla="*/ 30172 w 30691"/>
                                      <a:gd name="connsiteY9" fmla="*/ 2178 h 7159"/>
                                      <a:gd name="connsiteX10" fmla="*/ 14074 w 30691"/>
                                      <a:gd name="connsiteY10" fmla="*/ 7159 h 71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30691" h="7159">
                                        <a:moveTo>
                                          <a:pt x="14074" y="7159"/>
                                        </a:moveTo>
                                        <a:cubicBezTo>
                                          <a:pt x="9416" y="7162"/>
                                          <a:pt x="4820" y="6139"/>
                                          <a:pt x="623" y="4166"/>
                                        </a:cubicBezTo>
                                        <a:cubicBezTo>
                                          <a:pt x="35" y="3840"/>
                                          <a:pt x="-174" y="3112"/>
                                          <a:pt x="157" y="2537"/>
                                        </a:cubicBezTo>
                                        <a:cubicBezTo>
                                          <a:pt x="481" y="1955"/>
                                          <a:pt x="1223" y="1739"/>
                                          <a:pt x="1818" y="2056"/>
                                        </a:cubicBezTo>
                                        <a:cubicBezTo>
                                          <a:pt x="1821" y="2056"/>
                                          <a:pt x="1821" y="2058"/>
                                          <a:pt x="1823" y="2058"/>
                                        </a:cubicBezTo>
                                        <a:cubicBezTo>
                                          <a:pt x="10482" y="6278"/>
                                          <a:pt x="20802" y="5574"/>
                                          <a:pt x="28775" y="214"/>
                                        </a:cubicBezTo>
                                        <a:cubicBezTo>
                                          <a:pt x="29316" y="-160"/>
                                          <a:pt x="30066" y="-31"/>
                                          <a:pt x="30448" y="499"/>
                                        </a:cubicBezTo>
                                        <a:cubicBezTo>
                                          <a:pt x="30453" y="508"/>
                                          <a:pt x="30461" y="516"/>
                                          <a:pt x="30466" y="525"/>
                                        </a:cubicBezTo>
                                        <a:cubicBezTo>
                                          <a:pt x="30853" y="1052"/>
                                          <a:pt x="30730" y="1785"/>
                                          <a:pt x="30194" y="2163"/>
                                        </a:cubicBezTo>
                                        <a:cubicBezTo>
                                          <a:pt x="30186" y="2168"/>
                                          <a:pt x="30179" y="2173"/>
                                          <a:pt x="30172" y="2178"/>
                                        </a:cubicBezTo>
                                        <a:cubicBezTo>
                                          <a:pt x="25455" y="5411"/>
                                          <a:pt x="19834" y="7150"/>
                                          <a:pt x="14074" y="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8" name="Forme libre : forme 680471858"/>
                                <wps:cNvSpPr/>
                                <wps:spPr>
                                  <a:xfrm>
                                    <a:off x="463914" y="585311"/>
                                    <a:ext cx="42079" cy="15304"/>
                                  </a:xfrm>
                                  <a:custGeom>
                                    <a:avLst/>
                                    <a:gdLst>
                                      <a:gd name="connsiteX0" fmla="*/ 23947 w 42079"/>
                                      <a:gd name="connsiteY0" fmla="*/ 15298 h 15304"/>
                                      <a:gd name="connsiteX1" fmla="*/ 13461 w 42079"/>
                                      <a:gd name="connsiteY1" fmla="*/ 13286 h 15304"/>
                                      <a:gd name="connsiteX2" fmla="*/ 254 w 42079"/>
                                      <a:gd name="connsiteY2" fmla="*/ 1933 h 15304"/>
                                      <a:gd name="connsiteX3" fmla="*/ 475 w 42079"/>
                                      <a:gd name="connsiteY3" fmla="*/ 257 h 15304"/>
                                      <a:gd name="connsiteX4" fmla="*/ 2190 w 42079"/>
                                      <a:gd name="connsiteY4" fmla="*/ 449 h 15304"/>
                                      <a:gd name="connsiteX5" fmla="*/ 14441 w 42079"/>
                                      <a:gd name="connsiteY5" fmla="*/ 11083 h 15304"/>
                                      <a:gd name="connsiteX6" fmla="*/ 29632 w 42079"/>
                                      <a:gd name="connsiteY6" fmla="*/ 12041 h 15304"/>
                                      <a:gd name="connsiteX7" fmla="*/ 39873 w 42079"/>
                                      <a:gd name="connsiteY7" fmla="*/ 1431 h 15304"/>
                                      <a:gd name="connsiteX8" fmla="*/ 41589 w 42079"/>
                                      <a:gd name="connsiteY8" fmla="*/ 1191 h 15304"/>
                                      <a:gd name="connsiteX9" fmla="*/ 41834 w 42079"/>
                                      <a:gd name="connsiteY9" fmla="*/ 2868 h 15304"/>
                                      <a:gd name="connsiteX10" fmla="*/ 30587 w 42079"/>
                                      <a:gd name="connsiteY10" fmla="*/ 14244 h 15304"/>
                                      <a:gd name="connsiteX11" fmla="*/ 23947 w 42079"/>
                                      <a:gd name="connsiteY11" fmla="*/ 15298 h 153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42079" h="15304">
                                        <a:moveTo>
                                          <a:pt x="23947" y="15298"/>
                                        </a:moveTo>
                                        <a:cubicBezTo>
                                          <a:pt x="20353" y="15293"/>
                                          <a:pt x="16790" y="14608"/>
                                          <a:pt x="13461" y="13286"/>
                                        </a:cubicBezTo>
                                        <a:cubicBezTo>
                                          <a:pt x="7360" y="10891"/>
                                          <a:pt x="548" y="2293"/>
                                          <a:pt x="254" y="1933"/>
                                        </a:cubicBezTo>
                                        <a:cubicBezTo>
                                          <a:pt x="-157" y="1411"/>
                                          <a:pt x="-59" y="662"/>
                                          <a:pt x="475" y="257"/>
                                        </a:cubicBezTo>
                                        <a:cubicBezTo>
                                          <a:pt x="1004" y="-150"/>
                                          <a:pt x="1769" y="-64"/>
                                          <a:pt x="2190" y="449"/>
                                        </a:cubicBezTo>
                                        <a:cubicBezTo>
                                          <a:pt x="2190" y="449"/>
                                          <a:pt x="8903" y="8831"/>
                                          <a:pt x="14441" y="11083"/>
                                        </a:cubicBezTo>
                                        <a:cubicBezTo>
                                          <a:pt x="19238" y="13111"/>
                                          <a:pt x="24606" y="13449"/>
                                          <a:pt x="29632" y="12041"/>
                                        </a:cubicBezTo>
                                        <a:cubicBezTo>
                                          <a:pt x="32082" y="10963"/>
                                          <a:pt x="37889" y="4017"/>
                                          <a:pt x="39873" y="1431"/>
                                        </a:cubicBezTo>
                                        <a:cubicBezTo>
                                          <a:pt x="40280" y="901"/>
                                          <a:pt x="41047" y="793"/>
                                          <a:pt x="41589" y="1191"/>
                                        </a:cubicBezTo>
                                        <a:cubicBezTo>
                                          <a:pt x="42130" y="1589"/>
                                          <a:pt x="42240" y="2338"/>
                                          <a:pt x="41834" y="2868"/>
                                        </a:cubicBezTo>
                                        <a:cubicBezTo>
                                          <a:pt x="41074" y="3873"/>
                                          <a:pt x="34214" y="12711"/>
                                          <a:pt x="30587" y="14244"/>
                                        </a:cubicBezTo>
                                        <a:cubicBezTo>
                                          <a:pt x="28463" y="15001"/>
                                          <a:pt x="26209" y="15360"/>
                                          <a:pt x="23947" y="1529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59" name="Forme libre : forme 680471859"/>
                                <wps:cNvSpPr/>
                                <wps:spPr>
                                  <a:xfrm>
                                    <a:off x="481500" y="503707"/>
                                    <a:ext cx="25985" cy="6611"/>
                                  </a:xfrm>
                                  <a:custGeom>
                                    <a:avLst/>
                                    <a:gdLst>
                                      <a:gd name="connsiteX0" fmla="*/ 24689 w 25985"/>
                                      <a:gd name="connsiteY0" fmla="*/ 6609 h 6611"/>
                                      <a:gd name="connsiteX1" fmla="*/ 24027 w 25985"/>
                                      <a:gd name="connsiteY1" fmla="*/ 6417 h 6611"/>
                                      <a:gd name="connsiteX2" fmla="*/ 1559 w 25985"/>
                                      <a:gd name="connsiteY2" fmla="*/ 3232 h 6611"/>
                                      <a:gd name="connsiteX3" fmla="*/ 40 w 25985"/>
                                      <a:gd name="connsiteY3" fmla="*/ 2393 h 6611"/>
                                      <a:gd name="connsiteX4" fmla="*/ 922 w 25985"/>
                                      <a:gd name="connsiteY4" fmla="*/ 908 h 6611"/>
                                      <a:gd name="connsiteX5" fmla="*/ 25424 w 25985"/>
                                      <a:gd name="connsiteY5" fmla="*/ 4405 h 6611"/>
                                      <a:gd name="connsiteX6" fmla="*/ 25791 w 25985"/>
                                      <a:gd name="connsiteY6" fmla="*/ 6058 h 6611"/>
                                      <a:gd name="connsiteX7" fmla="*/ 24689 w 25985"/>
                                      <a:gd name="connsiteY7" fmla="*/ 6609 h 66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5985" h="6611">
                                        <a:moveTo>
                                          <a:pt x="24689" y="6609"/>
                                        </a:moveTo>
                                        <a:cubicBezTo>
                                          <a:pt x="24454" y="6616"/>
                                          <a:pt x="24221" y="6549"/>
                                          <a:pt x="24027" y="6417"/>
                                        </a:cubicBezTo>
                                        <a:cubicBezTo>
                                          <a:pt x="13884" y="118"/>
                                          <a:pt x="1682" y="3208"/>
                                          <a:pt x="1559" y="3232"/>
                                        </a:cubicBezTo>
                                        <a:cubicBezTo>
                                          <a:pt x="905" y="3387"/>
                                          <a:pt x="241" y="3021"/>
                                          <a:pt x="40" y="2393"/>
                                        </a:cubicBezTo>
                                        <a:cubicBezTo>
                                          <a:pt x="-131" y="1747"/>
                                          <a:pt x="261" y="1083"/>
                                          <a:pt x="922" y="908"/>
                                        </a:cubicBezTo>
                                        <a:cubicBezTo>
                                          <a:pt x="9245" y="-1058"/>
                                          <a:pt x="18024" y="195"/>
                                          <a:pt x="25424" y="4405"/>
                                        </a:cubicBezTo>
                                        <a:cubicBezTo>
                                          <a:pt x="25992" y="4762"/>
                                          <a:pt x="26156" y="5502"/>
                                          <a:pt x="25791" y="6058"/>
                                        </a:cubicBezTo>
                                        <a:cubicBezTo>
                                          <a:pt x="25556" y="6427"/>
                                          <a:pt x="25132" y="6640"/>
                                          <a:pt x="24689" y="6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0" name="Forme libre : forme 680471860"/>
                                <wps:cNvSpPr/>
                                <wps:spPr>
                                  <a:xfrm>
                                    <a:off x="447057" y="502654"/>
                                    <a:ext cx="17405" cy="4401"/>
                                  </a:xfrm>
                                  <a:custGeom>
                                    <a:avLst/>
                                    <a:gdLst>
                                      <a:gd name="connsiteX0" fmla="*/ 1480 w 17405"/>
                                      <a:gd name="connsiteY0" fmla="*/ 4380 h 4401"/>
                                      <a:gd name="connsiteX1" fmla="*/ 22 w 17405"/>
                                      <a:gd name="connsiteY1" fmla="*/ 3410 h 4401"/>
                                      <a:gd name="connsiteX2" fmla="*/ 1014 w 17405"/>
                                      <a:gd name="connsiteY2" fmla="*/ 1985 h 4401"/>
                                      <a:gd name="connsiteX3" fmla="*/ 17038 w 17405"/>
                                      <a:gd name="connsiteY3" fmla="*/ 2297 h 4401"/>
                                      <a:gd name="connsiteX4" fmla="*/ 17055 w 17405"/>
                                      <a:gd name="connsiteY4" fmla="*/ 3990 h 4401"/>
                                      <a:gd name="connsiteX5" fmla="*/ 15323 w 17405"/>
                                      <a:gd name="connsiteY5" fmla="*/ 4007 h 4401"/>
                                      <a:gd name="connsiteX6" fmla="*/ 15225 w 17405"/>
                                      <a:gd name="connsiteY6" fmla="*/ 3901 h 4401"/>
                                      <a:gd name="connsiteX7" fmla="*/ 1945 w 17405"/>
                                      <a:gd name="connsiteY7" fmla="*/ 4213 h 4401"/>
                                      <a:gd name="connsiteX8" fmla="*/ 1480 w 17405"/>
                                      <a:gd name="connsiteY8" fmla="*/ 4380 h 44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7405" h="4401">
                                        <a:moveTo>
                                          <a:pt x="1480" y="4380"/>
                                        </a:moveTo>
                                        <a:cubicBezTo>
                                          <a:pt x="803" y="4505"/>
                                          <a:pt x="149" y="4071"/>
                                          <a:pt x="22" y="3410"/>
                                        </a:cubicBezTo>
                                        <a:cubicBezTo>
                                          <a:pt x="-106" y="2749"/>
                                          <a:pt x="338" y="2110"/>
                                          <a:pt x="1014" y="1985"/>
                                        </a:cubicBezTo>
                                        <a:cubicBezTo>
                                          <a:pt x="12432" y="-2565"/>
                                          <a:pt x="16867" y="2105"/>
                                          <a:pt x="17038" y="2297"/>
                                        </a:cubicBezTo>
                                        <a:cubicBezTo>
                                          <a:pt x="17521" y="2759"/>
                                          <a:pt x="17528" y="3518"/>
                                          <a:pt x="17055" y="3990"/>
                                        </a:cubicBezTo>
                                        <a:cubicBezTo>
                                          <a:pt x="16580" y="4462"/>
                                          <a:pt x="15806" y="4469"/>
                                          <a:pt x="15323" y="4007"/>
                                        </a:cubicBezTo>
                                        <a:cubicBezTo>
                                          <a:pt x="15289" y="3973"/>
                                          <a:pt x="15254" y="3937"/>
                                          <a:pt x="15225" y="3901"/>
                                        </a:cubicBezTo>
                                        <a:cubicBezTo>
                                          <a:pt x="15225" y="3901"/>
                                          <a:pt x="11525" y="381"/>
                                          <a:pt x="1945" y="4213"/>
                                        </a:cubicBezTo>
                                        <a:cubicBezTo>
                                          <a:pt x="1798" y="4289"/>
                                          <a:pt x="1641" y="4347"/>
                                          <a:pt x="1480" y="43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1" name="Forme libre : forme 680471861"/>
                                <wps:cNvSpPr/>
                                <wps:spPr>
                                  <a:xfrm>
                                    <a:off x="492884" y="520710"/>
                                    <a:ext cx="5390" cy="10993"/>
                                  </a:xfrm>
                                  <a:custGeom>
                                    <a:avLst/>
                                    <a:gdLst>
                                      <a:gd name="connsiteX0" fmla="*/ 5390 w 5390"/>
                                      <a:gd name="connsiteY0" fmla="*/ 5485 h 10993"/>
                                      <a:gd name="connsiteX1" fmla="*/ 2695 w 5390"/>
                                      <a:gd name="connsiteY1" fmla="*/ 10993 h 10993"/>
                                      <a:gd name="connsiteX2" fmla="*/ 0 w 5390"/>
                                      <a:gd name="connsiteY2" fmla="*/ 5485 h 10993"/>
                                      <a:gd name="connsiteX3" fmla="*/ 2695 w 5390"/>
                                      <a:gd name="connsiteY3" fmla="*/ 0 h 10993"/>
                                      <a:gd name="connsiteX4" fmla="*/ 5390 w 5390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90" h="10993">
                                        <a:moveTo>
                                          <a:pt x="5390" y="5485"/>
                                        </a:moveTo>
                                        <a:cubicBezTo>
                                          <a:pt x="5390" y="8526"/>
                                          <a:pt x="4190" y="10993"/>
                                          <a:pt x="2695" y="10993"/>
                                        </a:cubicBezTo>
                                        <a:cubicBezTo>
                                          <a:pt x="1201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25" y="0"/>
                                          <a:pt x="2695" y="0"/>
                                        </a:cubicBezTo>
                                        <a:cubicBezTo>
                                          <a:pt x="4165" y="0"/>
                                          <a:pt x="5390" y="2347"/>
                                          <a:pt x="5390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2" name="Forme libre : forme 680471862"/>
                                <wps:cNvSpPr/>
                                <wps:spPr>
                                  <a:xfrm>
                                    <a:off x="455617" y="520710"/>
                                    <a:ext cx="5365" cy="10993"/>
                                  </a:xfrm>
                                  <a:custGeom>
                                    <a:avLst/>
                                    <a:gdLst>
                                      <a:gd name="connsiteX0" fmla="*/ 5366 w 5365"/>
                                      <a:gd name="connsiteY0" fmla="*/ 5485 h 10993"/>
                                      <a:gd name="connsiteX1" fmla="*/ 2671 w 5365"/>
                                      <a:gd name="connsiteY1" fmla="*/ 10993 h 10993"/>
                                      <a:gd name="connsiteX2" fmla="*/ 0 w 5365"/>
                                      <a:gd name="connsiteY2" fmla="*/ 5485 h 10993"/>
                                      <a:gd name="connsiteX3" fmla="*/ 2671 w 5365"/>
                                      <a:gd name="connsiteY3" fmla="*/ 0 h 10993"/>
                                      <a:gd name="connsiteX4" fmla="*/ 5366 w 5365"/>
                                      <a:gd name="connsiteY4" fmla="*/ 5485 h 1099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5365" h="10993">
                                        <a:moveTo>
                                          <a:pt x="5366" y="5485"/>
                                        </a:moveTo>
                                        <a:cubicBezTo>
                                          <a:pt x="5366" y="8526"/>
                                          <a:pt x="4165" y="10993"/>
                                          <a:pt x="2671" y="10993"/>
                                        </a:cubicBezTo>
                                        <a:cubicBezTo>
                                          <a:pt x="1176" y="10993"/>
                                          <a:pt x="0" y="8598"/>
                                          <a:pt x="0" y="5485"/>
                                        </a:cubicBezTo>
                                        <a:cubicBezTo>
                                          <a:pt x="0" y="2371"/>
                                          <a:pt x="1201" y="0"/>
                                          <a:pt x="2671" y="0"/>
                                        </a:cubicBezTo>
                                        <a:cubicBezTo>
                                          <a:pt x="4141" y="0"/>
                                          <a:pt x="5366" y="2347"/>
                                          <a:pt x="5366" y="548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3" name="Forme libre : forme 680471863"/>
                                <wps:cNvSpPr/>
                                <wps:spPr>
                                  <a:xfrm>
                                    <a:off x="488709" y="532256"/>
                                    <a:ext cx="15846" cy="10617"/>
                                  </a:xfrm>
                                  <a:custGeom>
                                    <a:avLst/>
                                    <a:gdLst>
                                      <a:gd name="connsiteX0" fmla="*/ 14465 w 15846"/>
                                      <a:gd name="connsiteY0" fmla="*/ 10537 h 10617"/>
                                      <a:gd name="connsiteX1" fmla="*/ 14196 w 15846"/>
                                      <a:gd name="connsiteY1" fmla="*/ 10537 h 10617"/>
                                      <a:gd name="connsiteX2" fmla="*/ 303 w 15846"/>
                                      <a:gd name="connsiteY2" fmla="*/ 1987 h 10617"/>
                                      <a:gd name="connsiteX3" fmla="*/ 419 w 15846"/>
                                      <a:gd name="connsiteY3" fmla="*/ 296 h 10617"/>
                                      <a:gd name="connsiteX4" fmla="*/ 2146 w 15846"/>
                                      <a:gd name="connsiteY4" fmla="*/ 408 h 10617"/>
                                      <a:gd name="connsiteX5" fmla="*/ 2239 w 15846"/>
                                      <a:gd name="connsiteY5" fmla="*/ 526 h 10617"/>
                                      <a:gd name="connsiteX6" fmla="*/ 14759 w 15846"/>
                                      <a:gd name="connsiteY6" fmla="*/ 8214 h 10617"/>
                                      <a:gd name="connsiteX7" fmla="*/ 15837 w 15846"/>
                                      <a:gd name="connsiteY7" fmla="*/ 9555 h 10617"/>
                                      <a:gd name="connsiteX8" fmla="*/ 14465 w 15846"/>
                                      <a:gd name="connsiteY8" fmla="*/ 10609 h 1061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5846" h="10617">
                                        <a:moveTo>
                                          <a:pt x="14465" y="10537"/>
                                        </a:moveTo>
                                        <a:lnTo>
                                          <a:pt x="14196" y="10537"/>
                                        </a:lnTo>
                                        <a:cubicBezTo>
                                          <a:pt x="8764" y="9181"/>
                                          <a:pt x="3903" y="6190"/>
                                          <a:pt x="303" y="1987"/>
                                        </a:cubicBezTo>
                                        <a:cubicBezTo>
                                          <a:pt x="-142" y="1488"/>
                                          <a:pt x="-91" y="732"/>
                                          <a:pt x="419" y="296"/>
                                        </a:cubicBezTo>
                                        <a:cubicBezTo>
                                          <a:pt x="928" y="-138"/>
                                          <a:pt x="1700" y="-90"/>
                                          <a:pt x="2146" y="408"/>
                                        </a:cubicBezTo>
                                        <a:cubicBezTo>
                                          <a:pt x="2180" y="447"/>
                                          <a:pt x="2210" y="485"/>
                                          <a:pt x="2239" y="526"/>
                                        </a:cubicBezTo>
                                        <a:cubicBezTo>
                                          <a:pt x="5512" y="4276"/>
                                          <a:pt x="9881" y="6959"/>
                                          <a:pt x="14759" y="8214"/>
                                        </a:cubicBezTo>
                                        <a:cubicBezTo>
                                          <a:pt x="15436" y="8293"/>
                                          <a:pt x="15918" y="8894"/>
                                          <a:pt x="15837" y="9555"/>
                                        </a:cubicBezTo>
                                        <a:cubicBezTo>
                                          <a:pt x="15757" y="10216"/>
                                          <a:pt x="15142" y="10688"/>
                                          <a:pt x="14465" y="106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4" name="Forme libre : forme 680471864"/>
                                <wps:cNvSpPr/>
                                <wps:spPr>
                                  <a:xfrm>
                                    <a:off x="450717" y="529902"/>
                                    <a:ext cx="16136" cy="9561"/>
                                  </a:xfrm>
                                  <a:custGeom>
                                    <a:avLst/>
                                    <a:gdLst>
                                      <a:gd name="connsiteX0" fmla="*/ 1225 w 16136"/>
                                      <a:gd name="connsiteY0" fmla="*/ 9562 h 9561"/>
                                      <a:gd name="connsiteX1" fmla="*/ 49 w 16136"/>
                                      <a:gd name="connsiteY1" fmla="*/ 8699 h 9561"/>
                                      <a:gd name="connsiteX2" fmla="*/ 882 w 16136"/>
                                      <a:gd name="connsiteY2" fmla="*/ 7214 h 9561"/>
                                      <a:gd name="connsiteX3" fmla="*/ 14235 w 16136"/>
                                      <a:gd name="connsiteY3" fmla="*/ 197 h 9561"/>
                                      <a:gd name="connsiteX4" fmla="*/ 15926 w 16136"/>
                                      <a:gd name="connsiteY4" fmla="*/ 532 h 9561"/>
                                      <a:gd name="connsiteX5" fmla="*/ 15615 w 16136"/>
                                      <a:gd name="connsiteY5" fmla="*/ 2163 h 9561"/>
                                      <a:gd name="connsiteX6" fmla="*/ 15583 w 16136"/>
                                      <a:gd name="connsiteY6" fmla="*/ 2185 h 9561"/>
                                      <a:gd name="connsiteX7" fmla="*/ 1593 w 16136"/>
                                      <a:gd name="connsiteY7" fmla="*/ 9514 h 956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36" h="9561">
                                        <a:moveTo>
                                          <a:pt x="1225" y="9562"/>
                                        </a:moveTo>
                                        <a:cubicBezTo>
                                          <a:pt x="684" y="9554"/>
                                          <a:pt x="208" y="9205"/>
                                          <a:pt x="49" y="8699"/>
                                        </a:cubicBezTo>
                                        <a:cubicBezTo>
                                          <a:pt x="-140" y="8065"/>
                                          <a:pt x="233" y="7399"/>
                                          <a:pt x="882" y="7214"/>
                                        </a:cubicBezTo>
                                        <a:cubicBezTo>
                                          <a:pt x="5564" y="5322"/>
                                          <a:pt x="10038" y="2970"/>
                                          <a:pt x="14235" y="197"/>
                                        </a:cubicBezTo>
                                        <a:cubicBezTo>
                                          <a:pt x="14796" y="-165"/>
                                          <a:pt x="15551" y="-14"/>
                                          <a:pt x="15926" y="532"/>
                                        </a:cubicBezTo>
                                        <a:cubicBezTo>
                                          <a:pt x="16301" y="1066"/>
                                          <a:pt x="16161" y="1797"/>
                                          <a:pt x="15615" y="2163"/>
                                        </a:cubicBezTo>
                                        <a:cubicBezTo>
                                          <a:pt x="15605" y="2170"/>
                                          <a:pt x="15593" y="2178"/>
                                          <a:pt x="15583" y="2185"/>
                                        </a:cubicBezTo>
                                        <a:cubicBezTo>
                                          <a:pt x="11197" y="5102"/>
                                          <a:pt x="6508" y="7559"/>
                                          <a:pt x="1593" y="95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5" name="Forme libre : forme 680471865"/>
                                <wps:cNvSpPr/>
                                <wps:spPr>
                                  <a:xfrm>
                                    <a:off x="350666" y="725389"/>
                                    <a:ext cx="218025" cy="87278"/>
                                  </a:xfrm>
                                  <a:custGeom>
                                    <a:avLst/>
                                    <a:gdLst>
                                      <a:gd name="connsiteX0" fmla="*/ 167210 w 218025"/>
                                      <a:gd name="connsiteY0" fmla="*/ 123 h 87278"/>
                                      <a:gd name="connsiteX1" fmla="*/ 82655 w 218025"/>
                                      <a:gd name="connsiteY1" fmla="*/ 19283 h 87278"/>
                                      <a:gd name="connsiteX2" fmla="*/ 13365 w 218025"/>
                                      <a:gd name="connsiteY2" fmla="*/ 59999 h 87278"/>
                                      <a:gd name="connsiteX3" fmla="*/ 134 w 218025"/>
                                      <a:gd name="connsiteY3" fmla="*/ 83686 h 87278"/>
                                      <a:gd name="connsiteX4" fmla="*/ 14835 w 218025"/>
                                      <a:gd name="connsiteY4" fmla="*/ 87279 h 87278"/>
                                      <a:gd name="connsiteX5" fmla="*/ 33921 w 218025"/>
                                      <a:gd name="connsiteY5" fmla="*/ 74346 h 87278"/>
                                      <a:gd name="connsiteX6" fmla="*/ 35391 w 218025"/>
                                      <a:gd name="connsiteY6" fmla="*/ 84405 h 87278"/>
                                      <a:gd name="connsiteX7" fmla="*/ 46417 w 218025"/>
                                      <a:gd name="connsiteY7" fmla="*/ 72190 h 87278"/>
                                      <a:gd name="connsiteX8" fmla="*/ 55973 w 218025"/>
                                      <a:gd name="connsiteY8" fmla="*/ 59999 h 87278"/>
                                      <a:gd name="connsiteX9" fmla="*/ 64377 w 218025"/>
                                      <a:gd name="connsiteY9" fmla="*/ 47760 h 87278"/>
                                      <a:gd name="connsiteX10" fmla="*/ 59207 w 218025"/>
                                      <a:gd name="connsiteY10" fmla="*/ 44144 h 87278"/>
                                      <a:gd name="connsiteX11" fmla="*/ 210210 w 218025"/>
                                      <a:gd name="connsiteY11" fmla="*/ 41749 h 87278"/>
                                      <a:gd name="connsiteX12" fmla="*/ 218026 w 218025"/>
                                      <a:gd name="connsiteY12" fmla="*/ 31234 h 87278"/>
                                      <a:gd name="connsiteX13" fmla="*/ 167210 w 218025"/>
                                      <a:gd name="connsiteY13" fmla="*/ 123 h 8727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18025" h="87278">
                                        <a:moveTo>
                                          <a:pt x="167210" y="123"/>
                                        </a:moveTo>
                                        <a:cubicBezTo>
                                          <a:pt x="167210" y="123"/>
                                          <a:pt x="119799" y="5847"/>
                                          <a:pt x="82655" y="19283"/>
                                        </a:cubicBezTo>
                                        <a:cubicBezTo>
                                          <a:pt x="45511" y="32719"/>
                                          <a:pt x="14908" y="57005"/>
                                          <a:pt x="13365" y="59999"/>
                                        </a:cubicBezTo>
                                        <a:cubicBezTo>
                                          <a:pt x="11159" y="64310"/>
                                          <a:pt x="1604" y="80094"/>
                                          <a:pt x="134" y="83686"/>
                                        </a:cubicBezTo>
                                        <a:cubicBezTo>
                                          <a:pt x="-1336" y="87279"/>
                                          <a:pt x="9689" y="87279"/>
                                          <a:pt x="14835" y="87279"/>
                                        </a:cubicBezTo>
                                        <a:cubicBezTo>
                                          <a:pt x="19980" y="87279"/>
                                          <a:pt x="31716" y="76501"/>
                                          <a:pt x="33921" y="74346"/>
                                        </a:cubicBezTo>
                                        <a:cubicBezTo>
                                          <a:pt x="36126" y="72190"/>
                                          <a:pt x="28041" y="84405"/>
                                          <a:pt x="35391" y="84405"/>
                                        </a:cubicBezTo>
                                        <a:cubicBezTo>
                                          <a:pt x="42742" y="84405"/>
                                          <a:pt x="43477" y="74346"/>
                                          <a:pt x="46417" y="72190"/>
                                        </a:cubicBezTo>
                                        <a:cubicBezTo>
                                          <a:pt x="49357" y="70034"/>
                                          <a:pt x="51489" y="67544"/>
                                          <a:pt x="55973" y="59999"/>
                                        </a:cubicBezTo>
                                        <a:cubicBezTo>
                                          <a:pt x="60456" y="52455"/>
                                          <a:pt x="68224" y="55041"/>
                                          <a:pt x="64377" y="47760"/>
                                        </a:cubicBezTo>
                                        <a:cubicBezTo>
                                          <a:pt x="63142" y="45998"/>
                                          <a:pt x="61312" y="44716"/>
                                          <a:pt x="59207" y="44144"/>
                                        </a:cubicBezTo>
                                        <a:cubicBezTo>
                                          <a:pt x="112718" y="43521"/>
                                          <a:pt x="207049" y="42348"/>
                                          <a:pt x="210210" y="41749"/>
                                        </a:cubicBezTo>
                                        <a:cubicBezTo>
                                          <a:pt x="214596" y="40791"/>
                                          <a:pt x="218026" y="31234"/>
                                          <a:pt x="218026" y="31234"/>
                                        </a:cubicBezTo>
                                        <a:cubicBezTo>
                                          <a:pt x="218026" y="31234"/>
                                          <a:pt x="194602" y="-2273"/>
                                          <a:pt x="167210" y="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6" name="Forme libre : forme 680471866"/>
                                <wps:cNvSpPr/>
                                <wps:spPr>
                                  <a:xfrm>
                                    <a:off x="349501" y="724356"/>
                                    <a:ext cx="220409" cy="89509"/>
                                  </a:xfrm>
                                  <a:custGeom>
                                    <a:avLst/>
                                    <a:gdLst>
                                      <a:gd name="connsiteX0" fmla="*/ 16049 w 220409"/>
                                      <a:gd name="connsiteY0" fmla="*/ 89510 h 89509"/>
                                      <a:gd name="connsiteX1" fmla="*/ 441 w 220409"/>
                                      <a:gd name="connsiteY1" fmla="*/ 86755 h 89509"/>
                                      <a:gd name="connsiteX2" fmla="*/ 196 w 220409"/>
                                      <a:gd name="connsiteY2" fmla="*/ 84360 h 89509"/>
                                      <a:gd name="connsiteX3" fmla="*/ 8184 w 220409"/>
                                      <a:gd name="connsiteY3" fmla="*/ 69990 h 89509"/>
                                      <a:gd name="connsiteX4" fmla="*/ 13476 w 220409"/>
                                      <a:gd name="connsiteY4" fmla="*/ 60625 h 89509"/>
                                      <a:gd name="connsiteX5" fmla="*/ 83453 w 220409"/>
                                      <a:gd name="connsiteY5" fmla="*/ 19286 h 89509"/>
                                      <a:gd name="connsiteX6" fmla="*/ 168252 w 220409"/>
                                      <a:gd name="connsiteY6" fmla="*/ 126 h 89509"/>
                                      <a:gd name="connsiteX7" fmla="*/ 168252 w 220409"/>
                                      <a:gd name="connsiteY7" fmla="*/ 126 h 89509"/>
                                      <a:gd name="connsiteX8" fmla="*/ 220196 w 220409"/>
                                      <a:gd name="connsiteY8" fmla="*/ 31693 h 89509"/>
                                      <a:gd name="connsiteX9" fmla="*/ 220343 w 220409"/>
                                      <a:gd name="connsiteY9" fmla="*/ 32771 h 89509"/>
                                      <a:gd name="connsiteX10" fmla="*/ 211645 w 220409"/>
                                      <a:gd name="connsiteY10" fmla="*/ 44051 h 89509"/>
                                      <a:gd name="connsiteX11" fmla="*/ 65003 w 220409"/>
                                      <a:gd name="connsiteY11" fmla="*/ 46446 h 89509"/>
                                      <a:gd name="connsiteX12" fmla="*/ 66620 w 220409"/>
                                      <a:gd name="connsiteY12" fmla="*/ 48362 h 89509"/>
                                      <a:gd name="connsiteX13" fmla="*/ 64170 w 220409"/>
                                      <a:gd name="connsiteY13" fmla="*/ 56554 h 89509"/>
                                      <a:gd name="connsiteX14" fmla="*/ 58290 w 220409"/>
                                      <a:gd name="connsiteY14" fmla="*/ 61751 h 89509"/>
                                      <a:gd name="connsiteX15" fmla="*/ 48489 w 220409"/>
                                      <a:gd name="connsiteY15" fmla="*/ 74301 h 89509"/>
                                      <a:gd name="connsiteX16" fmla="*/ 46284 w 220409"/>
                                      <a:gd name="connsiteY16" fmla="*/ 78085 h 89509"/>
                                      <a:gd name="connsiteX17" fmla="*/ 36728 w 220409"/>
                                      <a:gd name="connsiteY17" fmla="*/ 86755 h 89509"/>
                                      <a:gd name="connsiteX18" fmla="*/ 33053 w 220409"/>
                                      <a:gd name="connsiteY18" fmla="*/ 85151 h 89509"/>
                                      <a:gd name="connsiteX19" fmla="*/ 32906 w 220409"/>
                                      <a:gd name="connsiteY19" fmla="*/ 79307 h 89509"/>
                                      <a:gd name="connsiteX20" fmla="*/ 16049 w 220409"/>
                                      <a:gd name="connsiteY20" fmla="*/ 89510 h 89509"/>
                                      <a:gd name="connsiteX21" fmla="*/ 168546 w 220409"/>
                                      <a:gd name="connsiteY21" fmla="*/ 2329 h 89509"/>
                                      <a:gd name="connsiteX22" fmla="*/ 84310 w 220409"/>
                                      <a:gd name="connsiteY22" fmla="*/ 21490 h 89509"/>
                                      <a:gd name="connsiteX23" fmla="*/ 15706 w 220409"/>
                                      <a:gd name="connsiteY23" fmla="*/ 61679 h 89509"/>
                                      <a:gd name="connsiteX24" fmla="*/ 10364 w 220409"/>
                                      <a:gd name="connsiteY24" fmla="*/ 71139 h 89509"/>
                                      <a:gd name="connsiteX25" fmla="*/ 2524 w 220409"/>
                                      <a:gd name="connsiteY25" fmla="*/ 85294 h 89509"/>
                                      <a:gd name="connsiteX26" fmla="*/ 2524 w 220409"/>
                                      <a:gd name="connsiteY26" fmla="*/ 85534 h 89509"/>
                                      <a:gd name="connsiteX27" fmla="*/ 16122 w 220409"/>
                                      <a:gd name="connsiteY27" fmla="*/ 87234 h 89509"/>
                                      <a:gd name="connsiteX28" fmla="*/ 34352 w 220409"/>
                                      <a:gd name="connsiteY28" fmla="*/ 74660 h 89509"/>
                                      <a:gd name="connsiteX29" fmla="*/ 36263 w 220409"/>
                                      <a:gd name="connsiteY29" fmla="*/ 74253 h 89509"/>
                                      <a:gd name="connsiteX30" fmla="*/ 36263 w 220409"/>
                                      <a:gd name="connsiteY30" fmla="*/ 77151 h 89509"/>
                                      <a:gd name="connsiteX31" fmla="*/ 35038 w 220409"/>
                                      <a:gd name="connsiteY31" fmla="*/ 83809 h 89509"/>
                                      <a:gd name="connsiteX32" fmla="*/ 36679 w 220409"/>
                                      <a:gd name="connsiteY32" fmla="*/ 84360 h 89509"/>
                                      <a:gd name="connsiteX33" fmla="*/ 44030 w 220409"/>
                                      <a:gd name="connsiteY33" fmla="*/ 77175 h 89509"/>
                                      <a:gd name="connsiteX34" fmla="*/ 46994 w 220409"/>
                                      <a:gd name="connsiteY34" fmla="*/ 72385 h 89509"/>
                                      <a:gd name="connsiteX35" fmla="*/ 56231 w 220409"/>
                                      <a:gd name="connsiteY35" fmla="*/ 60410 h 89509"/>
                                      <a:gd name="connsiteX36" fmla="*/ 63018 w 220409"/>
                                      <a:gd name="connsiteY36" fmla="*/ 54326 h 89509"/>
                                      <a:gd name="connsiteX37" fmla="*/ 64586 w 220409"/>
                                      <a:gd name="connsiteY37" fmla="*/ 49344 h 89509"/>
                                      <a:gd name="connsiteX38" fmla="*/ 60103 w 220409"/>
                                      <a:gd name="connsiteY38" fmla="*/ 46303 h 89509"/>
                                      <a:gd name="connsiteX39" fmla="*/ 59086 w 220409"/>
                                      <a:gd name="connsiteY39" fmla="*/ 44901 h 89509"/>
                                      <a:gd name="connsiteX40" fmla="*/ 60519 w 220409"/>
                                      <a:gd name="connsiteY40" fmla="*/ 43908 h 89509"/>
                                      <a:gd name="connsiteX41" fmla="*/ 211253 w 220409"/>
                                      <a:gd name="connsiteY41" fmla="*/ 41513 h 89509"/>
                                      <a:gd name="connsiteX42" fmla="*/ 217966 w 220409"/>
                                      <a:gd name="connsiteY42" fmla="*/ 32363 h 89509"/>
                                      <a:gd name="connsiteX43" fmla="*/ 168546 w 220409"/>
                                      <a:gd name="connsiteY43" fmla="*/ 2329 h 895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20409" h="89509">
                                        <a:moveTo>
                                          <a:pt x="16049" y="89510"/>
                                        </a:moveTo>
                                        <a:cubicBezTo>
                                          <a:pt x="7571" y="89510"/>
                                          <a:pt x="2034" y="89055"/>
                                          <a:pt x="441" y="86755"/>
                                        </a:cubicBezTo>
                                        <a:cubicBezTo>
                                          <a:pt x="-44" y="86046"/>
                                          <a:pt x="-134" y="85148"/>
                                          <a:pt x="196" y="84360"/>
                                        </a:cubicBezTo>
                                        <a:cubicBezTo>
                                          <a:pt x="1103" y="82157"/>
                                          <a:pt x="4705" y="75930"/>
                                          <a:pt x="8184" y="69990"/>
                                        </a:cubicBezTo>
                                        <a:cubicBezTo>
                                          <a:pt x="10438" y="66062"/>
                                          <a:pt x="12594" y="62374"/>
                                          <a:pt x="13476" y="60625"/>
                                        </a:cubicBezTo>
                                        <a:cubicBezTo>
                                          <a:pt x="15069" y="57536"/>
                                          <a:pt x="45181" y="33058"/>
                                          <a:pt x="83453" y="19286"/>
                                        </a:cubicBezTo>
                                        <a:cubicBezTo>
                                          <a:pt x="120205" y="6018"/>
                                          <a:pt x="167787" y="126"/>
                                          <a:pt x="168252" y="126"/>
                                        </a:cubicBezTo>
                                        <a:lnTo>
                                          <a:pt x="168252" y="126"/>
                                        </a:lnTo>
                                        <a:cubicBezTo>
                                          <a:pt x="196037" y="-2269"/>
                                          <a:pt x="219216" y="30304"/>
                                          <a:pt x="220196" y="31693"/>
                                        </a:cubicBezTo>
                                        <a:cubicBezTo>
                                          <a:pt x="220414" y="32009"/>
                                          <a:pt x="220470" y="32409"/>
                                          <a:pt x="220343" y="32771"/>
                                        </a:cubicBezTo>
                                        <a:cubicBezTo>
                                          <a:pt x="219975" y="33800"/>
                                          <a:pt x="216545" y="42973"/>
                                          <a:pt x="211645" y="44051"/>
                                        </a:cubicBezTo>
                                        <a:cubicBezTo>
                                          <a:pt x="208606" y="44698"/>
                                          <a:pt x="131329" y="45728"/>
                                          <a:pt x="65003" y="46446"/>
                                        </a:cubicBezTo>
                                        <a:cubicBezTo>
                                          <a:pt x="65669" y="46971"/>
                                          <a:pt x="66218" y="47625"/>
                                          <a:pt x="66620" y="48362"/>
                                        </a:cubicBezTo>
                                        <a:cubicBezTo>
                                          <a:pt x="69438" y="53584"/>
                                          <a:pt x="66620" y="55093"/>
                                          <a:pt x="64170" y="56554"/>
                                        </a:cubicBezTo>
                                        <a:cubicBezTo>
                                          <a:pt x="61734" y="57691"/>
                                          <a:pt x="59691" y="59497"/>
                                          <a:pt x="58290" y="61751"/>
                                        </a:cubicBezTo>
                                        <a:cubicBezTo>
                                          <a:pt x="53977" y="68936"/>
                                          <a:pt x="51674" y="71906"/>
                                          <a:pt x="48489" y="74301"/>
                                        </a:cubicBezTo>
                                        <a:cubicBezTo>
                                          <a:pt x="47521" y="75417"/>
                                          <a:pt x="46774" y="76701"/>
                                          <a:pt x="46284" y="78085"/>
                                        </a:cubicBezTo>
                                        <a:cubicBezTo>
                                          <a:pt x="44642" y="81750"/>
                                          <a:pt x="42364" y="86755"/>
                                          <a:pt x="36728" y="86755"/>
                                        </a:cubicBezTo>
                                        <a:cubicBezTo>
                                          <a:pt x="35302" y="86868"/>
                                          <a:pt x="33918" y="86264"/>
                                          <a:pt x="33053" y="85151"/>
                                        </a:cubicBezTo>
                                        <a:cubicBezTo>
                                          <a:pt x="32159" y="83311"/>
                                          <a:pt x="32105" y="81187"/>
                                          <a:pt x="32906" y="79307"/>
                                        </a:cubicBezTo>
                                        <a:cubicBezTo>
                                          <a:pt x="28324" y="83139"/>
                                          <a:pt x="20435" y="89510"/>
                                          <a:pt x="16049" y="89510"/>
                                        </a:cubicBezTo>
                                        <a:close/>
                                        <a:moveTo>
                                          <a:pt x="168546" y="2329"/>
                                        </a:moveTo>
                                        <a:cubicBezTo>
                                          <a:pt x="167346" y="2497"/>
                                          <a:pt x="120597" y="8317"/>
                                          <a:pt x="84310" y="21490"/>
                                        </a:cubicBezTo>
                                        <a:cubicBezTo>
                                          <a:pt x="47558" y="34711"/>
                                          <a:pt x="17200" y="58781"/>
                                          <a:pt x="15706" y="61679"/>
                                        </a:cubicBezTo>
                                        <a:cubicBezTo>
                                          <a:pt x="14799" y="63475"/>
                                          <a:pt x="12643" y="67188"/>
                                          <a:pt x="10364" y="71139"/>
                                        </a:cubicBezTo>
                                        <a:cubicBezTo>
                                          <a:pt x="7081" y="76816"/>
                                          <a:pt x="3357" y="83235"/>
                                          <a:pt x="2524" y="85294"/>
                                        </a:cubicBezTo>
                                        <a:cubicBezTo>
                                          <a:pt x="2524" y="85462"/>
                                          <a:pt x="2524" y="85486"/>
                                          <a:pt x="2524" y="85534"/>
                                        </a:cubicBezTo>
                                        <a:cubicBezTo>
                                          <a:pt x="3308" y="86660"/>
                                          <a:pt x="7890" y="87234"/>
                                          <a:pt x="16122" y="87234"/>
                                        </a:cubicBezTo>
                                        <a:cubicBezTo>
                                          <a:pt x="20116" y="87234"/>
                                          <a:pt x="30309" y="78588"/>
                                          <a:pt x="34352" y="74660"/>
                                        </a:cubicBezTo>
                                        <a:cubicBezTo>
                                          <a:pt x="35185" y="73846"/>
                                          <a:pt x="35846" y="73990"/>
                                          <a:pt x="36263" y="74253"/>
                                        </a:cubicBezTo>
                                        <a:cubicBezTo>
                                          <a:pt x="37194" y="74852"/>
                                          <a:pt x="36851" y="75714"/>
                                          <a:pt x="36263" y="77151"/>
                                        </a:cubicBezTo>
                                        <a:cubicBezTo>
                                          <a:pt x="35675" y="78588"/>
                                          <a:pt x="34106" y="82468"/>
                                          <a:pt x="35038" y="83809"/>
                                        </a:cubicBezTo>
                                        <a:cubicBezTo>
                                          <a:pt x="35038" y="83929"/>
                                          <a:pt x="35430" y="84360"/>
                                          <a:pt x="36679" y="84360"/>
                                        </a:cubicBezTo>
                                        <a:cubicBezTo>
                                          <a:pt x="40722" y="84360"/>
                                          <a:pt x="42462" y="80504"/>
                                          <a:pt x="44030" y="77175"/>
                                        </a:cubicBezTo>
                                        <a:cubicBezTo>
                                          <a:pt x="44613" y="75369"/>
                                          <a:pt x="45627" y="73726"/>
                                          <a:pt x="46994" y="72385"/>
                                        </a:cubicBezTo>
                                        <a:cubicBezTo>
                                          <a:pt x="49665" y="70445"/>
                                          <a:pt x="51625" y="68265"/>
                                          <a:pt x="56231" y="60410"/>
                                        </a:cubicBezTo>
                                        <a:cubicBezTo>
                                          <a:pt x="57856" y="57792"/>
                                          <a:pt x="60210" y="55682"/>
                                          <a:pt x="63018" y="54326"/>
                                        </a:cubicBezTo>
                                        <a:cubicBezTo>
                                          <a:pt x="65664" y="52865"/>
                                          <a:pt x="66302" y="52530"/>
                                          <a:pt x="64586" y="49344"/>
                                        </a:cubicBezTo>
                                        <a:cubicBezTo>
                                          <a:pt x="63499" y="47852"/>
                                          <a:pt x="61913" y="46777"/>
                                          <a:pt x="60103" y="46303"/>
                                        </a:cubicBezTo>
                                        <a:cubicBezTo>
                                          <a:pt x="59426" y="46190"/>
                                          <a:pt x="58971" y="45563"/>
                                          <a:pt x="59086" y="44901"/>
                                        </a:cubicBezTo>
                                        <a:cubicBezTo>
                                          <a:pt x="59201" y="44241"/>
                                          <a:pt x="59843" y="43795"/>
                                          <a:pt x="60519" y="43908"/>
                                        </a:cubicBezTo>
                                        <a:cubicBezTo>
                                          <a:pt x="153748" y="42830"/>
                                          <a:pt x="208680" y="41944"/>
                                          <a:pt x="211253" y="41513"/>
                                        </a:cubicBezTo>
                                        <a:cubicBezTo>
                                          <a:pt x="213825" y="41081"/>
                                          <a:pt x="216618" y="35836"/>
                                          <a:pt x="217966" y="32363"/>
                                        </a:cubicBezTo>
                                        <a:cubicBezTo>
                                          <a:pt x="214928" y="28268"/>
                                          <a:pt x="193048" y="198"/>
                                          <a:pt x="168546" y="23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7" name="Forme libre : forme 680471867"/>
                                <wps:cNvSpPr/>
                                <wps:spPr>
                                  <a:xfrm>
                                    <a:off x="357195" y="780982"/>
                                    <a:ext cx="47900" cy="28692"/>
                                  </a:xfrm>
                                  <a:custGeom>
                                    <a:avLst/>
                                    <a:gdLst>
                                      <a:gd name="connsiteX0" fmla="*/ 1740 w 47900"/>
                                      <a:gd name="connsiteY0" fmla="*/ 28693 h 28692"/>
                                      <a:gd name="connsiteX1" fmla="*/ 0 w 47900"/>
                                      <a:gd name="connsiteY1" fmla="*/ 26992 h 28692"/>
                                      <a:gd name="connsiteX2" fmla="*/ 7939 w 47900"/>
                                      <a:gd name="connsiteY2" fmla="*/ 20741 h 28692"/>
                                      <a:gd name="connsiteX3" fmla="*/ 16955 w 47900"/>
                                      <a:gd name="connsiteY3" fmla="*/ 13556 h 28692"/>
                                      <a:gd name="connsiteX4" fmla="*/ 23987 w 47900"/>
                                      <a:gd name="connsiteY4" fmla="*/ 10850 h 28692"/>
                                      <a:gd name="connsiteX5" fmla="*/ 35111 w 47900"/>
                                      <a:gd name="connsiteY5" fmla="*/ 6826 h 28692"/>
                                      <a:gd name="connsiteX6" fmla="*/ 46724 w 47900"/>
                                      <a:gd name="connsiteY6" fmla="*/ 0 h 28692"/>
                                      <a:gd name="connsiteX7" fmla="*/ 47901 w 47900"/>
                                      <a:gd name="connsiteY7" fmla="*/ 2108 h 28692"/>
                                      <a:gd name="connsiteX8" fmla="*/ 36458 w 47900"/>
                                      <a:gd name="connsiteY8" fmla="*/ 8814 h 28692"/>
                                      <a:gd name="connsiteX9" fmla="*/ 24624 w 47900"/>
                                      <a:gd name="connsiteY9" fmla="*/ 13173 h 28692"/>
                                      <a:gd name="connsiteX10" fmla="*/ 18842 w 47900"/>
                                      <a:gd name="connsiteY10" fmla="*/ 15089 h 28692"/>
                                      <a:gd name="connsiteX11" fmla="*/ 9458 w 47900"/>
                                      <a:gd name="connsiteY11" fmla="*/ 22609 h 28692"/>
                                      <a:gd name="connsiteX12" fmla="*/ 1740 w 47900"/>
                                      <a:gd name="connsiteY12" fmla="*/ 28693 h 2869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7900" h="28692">
                                        <a:moveTo>
                                          <a:pt x="1740" y="28693"/>
                                        </a:moveTo>
                                        <a:lnTo>
                                          <a:pt x="0" y="26992"/>
                                        </a:lnTo>
                                        <a:cubicBezTo>
                                          <a:pt x="1005" y="26034"/>
                                          <a:pt x="4214" y="23591"/>
                                          <a:pt x="7939" y="20741"/>
                                        </a:cubicBezTo>
                                        <a:cubicBezTo>
                                          <a:pt x="11663" y="17891"/>
                                          <a:pt x="16269" y="14370"/>
                                          <a:pt x="16955" y="13556"/>
                                        </a:cubicBezTo>
                                        <a:cubicBezTo>
                                          <a:pt x="17641" y="12742"/>
                                          <a:pt x="19944" y="11927"/>
                                          <a:pt x="23987" y="10850"/>
                                        </a:cubicBezTo>
                                        <a:cubicBezTo>
                                          <a:pt x="27868" y="10016"/>
                                          <a:pt x="31609" y="8663"/>
                                          <a:pt x="35111" y="6826"/>
                                        </a:cubicBezTo>
                                        <a:cubicBezTo>
                                          <a:pt x="40281" y="3449"/>
                                          <a:pt x="46675" y="48"/>
                                          <a:pt x="46724" y="0"/>
                                        </a:cubicBezTo>
                                        <a:lnTo>
                                          <a:pt x="47901" y="2108"/>
                                        </a:lnTo>
                                        <a:cubicBezTo>
                                          <a:pt x="47901" y="2108"/>
                                          <a:pt x="41555" y="5509"/>
                                          <a:pt x="36458" y="8814"/>
                                        </a:cubicBezTo>
                                        <a:cubicBezTo>
                                          <a:pt x="32746" y="10811"/>
                                          <a:pt x="28762" y="12279"/>
                                          <a:pt x="24624" y="13173"/>
                                        </a:cubicBezTo>
                                        <a:cubicBezTo>
                                          <a:pt x="22622" y="13575"/>
                                          <a:pt x="20679" y="14217"/>
                                          <a:pt x="18842" y="15089"/>
                                        </a:cubicBezTo>
                                        <a:cubicBezTo>
                                          <a:pt x="15852" y="17757"/>
                                          <a:pt x="12719" y="20267"/>
                                          <a:pt x="9458" y="22609"/>
                                        </a:cubicBezTo>
                                        <a:cubicBezTo>
                                          <a:pt x="6101" y="25196"/>
                                          <a:pt x="2622" y="27831"/>
                                          <a:pt x="1740" y="286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8" name="Forme libre : forme 680471868"/>
                                <wps:cNvSpPr/>
                                <wps:spPr>
                                  <a:xfrm>
                                    <a:off x="517876" y="616656"/>
                                    <a:ext cx="73989" cy="148062"/>
                                  </a:xfrm>
                                  <a:custGeom>
                                    <a:avLst/>
                                    <a:gdLst>
                                      <a:gd name="connsiteX0" fmla="*/ 29843 w 73989"/>
                                      <a:gd name="connsiteY0" fmla="*/ 27639 h 148062"/>
                                      <a:gd name="connsiteX1" fmla="*/ 0 w 73989"/>
                                      <a:gd name="connsiteY1" fmla="*/ 108856 h 148062"/>
                                      <a:gd name="connsiteX2" fmla="*/ 28324 w 73989"/>
                                      <a:gd name="connsiteY2" fmla="*/ 123226 h 148062"/>
                                      <a:gd name="connsiteX3" fmla="*/ 52286 w 73989"/>
                                      <a:gd name="connsiteY3" fmla="*/ 148063 h 148062"/>
                                      <a:gd name="connsiteX4" fmla="*/ 73774 w 73989"/>
                                      <a:gd name="connsiteY4" fmla="*/ 66391 h 148062"/>
                                      <a:gd name="connsiteX5" fmla="*/ 47386 w 73989"/>
                                      <a:gd name="connsiteY5" fmla="*/ 0 h 148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3989" h="148062">
                                        <a:moveTo>
                                          <a:pt x="29843" y="27639"/>
                                        </a:moveTo>
                                        <a:lnTo>
                                          <a:pt x="0" y="108856"/>
                                        </a:lnTo>
                                        <a:cubicBezTo>
                                          <a:pt x="10715" y="110724"/>
                                          <a:pt x="20594" y="115737"/>
                                          <a:pt x="28324" y="123226"/>
                                        </a:cubicBezTo>
                                        <a:cubicBezTo>
                                          <a:pt x="41040" y="135656"/>
                                          <a:pt x="52286" y="148063"/>
                                          <a:pt x="52286" y="148063"/>
                                        </a:cubicBezTo>
                                        <a:cubicBezTo>
                                          <a:pt x="52286" y="148063"/>
                                          <a:pt x="71324" y="103634"/>
                                          <a:pt x="73774" y="66391"/>
                                        </a:cubicBezTo>
                                        <a:cubicBezTo>
                                          <a:pt x="76224" y="29148"/>
                                          <a:pt x="57162" y="3808"/>
                                          <a:pt x="47386" y="0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69" name="Forme libre : forme 680471869"/>
                                <wps:cNvSpPr/>
                                <wps:spPr>
                                  <a:xfrm>
                                    <a:off x="516867" y="615326"/>
                                    <a:ext cx="76396" cy="150543"/>
                                  </a:xfrm>
                                  <a:custGeom>
                                    <a:avLst/>
                                    <a:gdLst>
                                      <a:gd name="connsiteX0" fmla="*/ 53344 w 76396"/>
                                      <a:gd name="connsiteY0" fmla="*/ 150543 h 150543"/>
                                      <a:gd name="connsiteX1" fmla="*/ 52413 w 76396"/>
                                      <a:gd name="connsiteY1" fmla="*/ 150136 h 150543"/>
                                      <a:gd name="connsiteX2" fmla="*/ 28524 w 76396"/>
                                      <a:gd name="connsiteY2" fmla="*/ 125347 h 150543"/>
                                      <a:gd name="connsiteX3" fmla="*/ 1009 w 76396"/>
                                      <a:gd name="connsiteY3" fmla="*/ 111360 h 150543"/>
                                      <a:gd name="connsiteX4" fmla="*/ 127 w 76396"/>
                                      <a:gd name="connsiteY4" fmla="*/ 110809 h 150543"/>
                                      <a:gd name="connsiteX5" fmla="*/ 127 w 76396"/>
                                      <a:gd name="connsiteY5" fmla="*/ 109779 h 150543"/>
                                      <a:gd name="connsiteX6" fmla="*/ 29921 w 76396"/>
                                      <a:gd name="connsiteY6" fmla="*/ 28562 h 150543"/>
                                      <a:gd name="connsiteX7" fmla="*/ 31469 w 76396"/>
                                      <a:gd name="connsiteY7" fmla="*/ 27801 h 150543"/>
                                      <a:gd name="connsiteX8" fmla="*/ 32248 w 76396"/>
                                      <a:gd name="connsiteY8" fmla="*/ 29312 h 150543"/>
                                      <a:gd name="connsiteX9" fmla="*/ 32224 w 76396"/>
                                      <a:gd name="connsiteY9" fmla="*/ 29377 h 150543"/>
                                      <a:gd name="connsiteX10" fmla="*/ 2822 w 76396"/>
                                      <a:gd name="connsiteY10" fmla="*/ 109228 h 150543"/>
                                      <a:gd name="connsiteX11" fmla="*/ 30386 w 76396"/>
                                      <a:gd name="connsiteY11" fmla="*/ 123599 h 150543"/>
                                      <a:gd name="connsiteX12" fmla="*/ 53050 w 76396"/>
                                      <a:gd name="connsiteY12" fmla="*/ 147046 h 150543"/>
                                      <a:gd name="connsiteX13" fmla="*/ 73729 w 76396"/>
                                      <a:gd name="connsiteY13" fmla="*/ 67530 h 150543"/>
                                      <a:gd name="connsiteX14" fmla="*/ 48125 w 76396"/>
                                      <a:gd name="connsiteY14" fmla="*/ 2313 h 150543"/>
                                      <a:gd name="connsiteX15" fmla="*/ 47439 w 76396"/>
                                      <a:gd name="connsiteY15" fmla="*/ 756 h 150543"/>
                                      <a:gd name="connsiteX16" fmla="*/ 49032 w 76396"/>
                                      <a:gd name="connsiteY16" fmla="*/ 85 h 150543"/>
                                      <a:gd name="connsiteX17" fmla="*/ 76180 w 76396"/>
                                      <a:gd name="connsiteY17" fmla="*/ 67674 h 150543"/>
                                      <a:gd name="connsiteX18" fmla="*/ 54594 w 76396"/>
                                      <a:gd name="connsiteY18" fmla="*/ 149753 h 150543"/>
                                      <a:gd name="connsiteX19" fmla="*/ 53663 w 76396"/>
                                      <a:gd name="connsiteY19" fmla="*/ 150471 h 1505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76396" h="150543">
                                        <a:moveTo>
                                          <a:pt x="53344" y="150543"/>
                                        </a:moveTo>
                                        <a:cubicBezTo>
                                          <a:pt x="52989" y="150545"/>
                                          <a:pt x="52648" y="150397"/>
                                          <a:pt x="52413" y="150136"/>
                                        </a:cubicBezTo>
                                        <a:cubicBezTo>
                                          <a:pt x="52413" y="150136"/>
                                          <a:pt x="41044" y="137610"/>
                                          <a:pt x="28524" y="125347"/>
                                        </a:cubicBezTo>
                                        <a:cubicBezTo>
                                          <a:pt x="20985" y="118107"/>
                                          <a:pt x="11402" y="113235"/>
                                          <a:pt x="1009" y="111360"/>
                                        </a:cubicBezTo>
                                        <a:cubicBezTo>
                                          <a:pt x="644" y="111317"/>
                                          <a:pt x="320" y="111116"/>
                                          <a:pt x="127" y="110809"/>
                                        </a:cubicBezTo>
                                        <a:cubicBezTo>
                                          <a:pt x="-42" y="110486"/>
                                          <a:pt x="-42" y="110102"/>
                                          <a:pt x="127" y="109779"/>
                                        </a:cubicBezTo>
                                        <a:lnTo>
                                          <a:pt x="29921" y="28562"/>
                                        </a:lnTo>
                                        <a:cubicBezTo>
                                          <a:pt x="30134" y="27935"/>
                                          <a:pt x="30825" y="27592"/>
                                          <a:pt x="31469" y="27801"/>
                                        </a:cubicBezTo>
                                        <a:cubicBezTo>
                                          <a:pt x="32111" y="28007"/>
                                          <a:pt x="32459" y="28685"/>
                                          <a:pt x="32248" y="29312"/>
                                        </a:cubicBezTo>
                                        <a:cubicBezTo>
                                          <a:pt x="32241" y="29334"/>
                                          <a:pt x="32231" y="29355"/>
                                          <a:pt x="32224" y="29377"/>
                                        </a:cubicBezTo>
                                        <a:lnTo>
                                          <a:pt x="2822" y="109228"/>
                                        </a:lnTo>
                                        <a:cubicBezTo>
                                          <a:pt x="13235" y="111324"/>
                                          <a:pt x="22805" y="116313"/>
                                          <a:pt x="30386" y="123599"/>
                                        </a:cubicBezTo>
                                        <a:cubicBezTo>
                                          <a:pt x="40456" y="133442"/>
                                          <a:pt x="49718" y="143406"/>
                                          <a:pt x="53050" y="147046"/>
                                        </a:cubicBezTo>
                                        <a:cubicBezTo>
                                          <a:pt x="56578" y="138424"/>
                                          <a:pt x="71598" y="99983"/>
                                          <a:pt x="73729" y="67530"/>
                                        </a:cubicBezTo>
                                        <a:cubicBezTo>
                                          <a:pt x="76180" y="29712"/>
                                          <a:pt x="56407" y="5546"/>
                                          <a:pt x="48125" y="2313"/>
                                        </a:cubicBezTo>
                                        <a:cubicBezTo>
                                          <a:pt x="47496" y="2068"/>
                                          <a:pt x="47189" y="1371"/>
                                          <a:pt x="47439" y="756"/>
                                        </a:cubicBezTo>
                                        <a:cubicBezTo>
                                          <a:pt x="47689" y="140"/>
                                          <a:pt x="48402" y="-159"/>
                                          <a:pt x="49032" y="85"/>
                                        </a:cubicBezTo>
                                        <a:cubicBezTo>
                                          <a:pt x="60082" y="4420"/>
                                          <a:pt x="78605" y="30694"/>
                                          <a:pt x="76180" y="67674"/>
                                        </a:cubicBezTo>
                                        <a:cubicBezTo>
                                          <a:pt x="73754" y="104654"/>
                                          <a:pt x="54790" y="149298"/>
                                          <a:pt x="54594" y="149753"/>
                                        </a:cubicBezTo>
                                        <a:cubicBezTo>
                                          <a:pt x="54420" y="150124"/>
                                          <a:pt x="54074" y="150392"/>
                                          <a:pt x="53663" y="1504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70" name="Forme libre : forme 680471870"/>
                                <wps:cNvSpPr/>
                                <wps:spPr>
                                  <a:xfrm>
                                    <a:off x="385175" y="659696"/>
                                    <a:ext cx="286006" cy="326016"/>
                                  </a:xfrm>
                                  <a:custGeom>
                                    <a:avLst/>
                                    <a:gdLst>
                                      <a:gd name="connsiteX0" fmla="*/ 286007 w 286006"/>
                                      <a:gd name="connsiteY0" fmla="*/ 0 h 326016"/>
                                      <a:gd name="connsiteX1" fmla="*/ 238523 w 286006"/>
                                      <a:gd name="connsiteY1" fmla="*/ 0 h 326016"/>
                                      <a:gd name="connsiteX2" fmla="*/ 228722 w 286006"/>
                                      <a:gd name="connsiteY2" fmla="*/ 9580 h 326016"/>
                                      <a:gd name="connsiteX3" fmla="*/ 228722 w 286006"/>
                                      <a:gd name="connsiteY3" fmla="*/ 11472 h 326016"/>
                                      <a:gd name="connsiteX4" fmla="*/ 228967 w 286006"/>
                                      <a:gd name="connsiteY4" fmla="*/ 11472 h 326016"/>
                                      <a:gd name="connsiteX5" fmla="*/ 228967 w 286006"/>
                                      <a:gd name="connsiteY5" fmla="*/ 267505 h 326016"/>
                                      <a:gd name="connsiteX6" fmla="*/ 0 w 286006"/>
                                      <a:gd name="connsiteY6" fmla="*/ 267505 h 326016"/>
                                      <a:gd name="connsiteX7" fmla="*/ 0 w 286006"/>
                                      <a:gd name="connsiteY7" fmla="*/ 273660 h 326016"/>
                                      <a:gd name="connsiteX8" fmla="*/ 228942 w 286006"/>
                                      <a:gd name="connsiteY8" fmla="*/ 273660 h 326016"/>
                                      <a:gd name="connsiteX9" fmla="*/ 228942 w 286006"/>
                                      <a:gd name="connsiteY9" fmla="*/ 326016 h 326016"/>
                                      <a:gd name="connsiteX10" fmla="*/ 236856 w 286006"/>
                                      <a:gd name="connsiteY10" fmla="*/ 326016 h 326016"/>
                                      <a:gd name="connsiteX11" fmla="*/ 236856 w 286006"/>
                                      <a:gd name="connsiteY11" fmla="*/ 11496 h 326016"/>
                                      <a:gd name="connsiteX12" fmla="*/ 286007 w 286006"/>
                                      <a:gd name="connsiteY12" fmla="*/ 11496 h 3260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286006" h="326016">
                                        <a:moveTo>
                                          <a:pt x="286007" y="0"/>
                                        </a:moveTo>
                                        <a:lnTo>
                                          <a:pt x="238523" y="0"/>
                                        </a:lnTo>
                                        <a:cubicBezTo>
                                          <a:pt x="233110" y="0"/>
                                          <a:pt x="228722" y="4290"/>
                                          <a:pt x="228722" y="9580"/>
                                        </a:cubicBezTo>
                                        <a:lnTo>
                                          <a:pt x="228722" y="11472"/>
                                        </a:lnTo>
                                        <a:lnTo>
                                          <a:pt x="228967" y="11472"/>
                                        </a:lnTo>
                                        <a:lnTo>
                                          <a:pt x="228967" y="267505"/>
                                        </a:lnTo>
                                        <a:lnTo>
                                          <a:pt x="0" y="267505"/>
                                        </a:lnTo>
                                        <a:lnTo>
                                          <a:pt x="0" y="273660"/>
                                        </a:lnTo>
                                        <a:lnTo>
                                          <a:pt x="228942" y="273660"/>
                                        </a:lnTo>
                                        <a:lnTo>
                                          <a:pt x="228942" y="326016"/>
                                        </a:lnTo>
                                        <a:lnTo>
                                          <a:pt x="236856" y="326016"/>
                                        </a:lnTo>
                                        <a:lnTo>
                                          <a:pt x="236856" y="11496"/>
                                        </a:lnTo>
                                        <a:lnTo>
                                          <a:pt x="286007" y="114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680471871" name="Forme libre : forme 680471871"/>
                                <wps:cNvSpPr/>
                                <wps:spPr>
                                  <a:xfrm>
                                    <a:off x="383950" y="658498"/>
                                    <a:ext cx="288456" cy="328459"/>
                                  </a:xfrm>
                                  <a:custGeom>
                                    <a:avLst/>
                                    <a:gdLst>
                                      <a:gd name="connsiteX0" fmla="*/ 238082 w 288456"/>
                                      <a:gd name="connsiteY0" fmla="*/ 328459 h 328459"/>
                                      <a:gd name="connsiteX1" fmla="*/ 230167 w 288456"/>
                                      <a:gd name="connsiteY1" fmla="*/ 328459 h 328459"/>
                                      <a:gd name="connsiteX2" fmla="*/ 228942 w 288456"/>
                                      <a:gd name="connsiteY2" fmla="*/ 327262 h 328459"/>
                                      <a:gd name="connsiteX3" fmla="*/ 228942 w 288456"/>
                                      <a:gd name="connsiteY3" fmla="*/ 276103 h 328459"/>
                                      <a:gd name="connsiteX4" fmla="*/ 1225 w 288456"/>
                                      <a:gd name="connsiteY4" fmla="*/ 276103 h 328459"/>
                                      <a:gd name="connsiteX5" fmla="*/ 0 w 288456"/>
                                      <a:gd name="connsiteY5" fmla="*/ 274905 h 328459"/>
                                      <a:gd name="connsiteX6" fmla="*/ 0 w 288456"/>
                                      <a:gd name="connsiteY6" fmla="*/ 268702 h 328459"/>
                                      <a:gd name="connsiteX7" fmla="*/ 1225 w 288456"/>
                                      <a:gd name="connsiteY7" fmla="*/ 267505 h 328459"/>
                                      <a:gd name="connsiteX8" fmla="*/ 228942 w 288456"/>
                                      <a:gd name="connsiteY8" fmla="*/ 267505 h 328459"/>
                                      <a:gd name="connsiteX9" fmla="*/ 228942 w 288456"/>
                                      <a:gd name="connsiteY9" fmla="*/ 13412 h 328459"/>
                                      <a:gd name="connsiteX10" fmla="*/ 228697 w 288456"/>
                                      <a:gd name="connsiteY10" fmla="*/ 12694 h 328459"/>
                                      <a:gd name="connsiteX11" fmla="*/ 228697 w 288456"/>
                                      <a:gd name="connsiteY11" fmla="*/ 10802 h 328459"/>
                                      <a:gd name="connsiteX12" fmla="*/ 239748 w 288456"/>
                                      <a:gd name="connsiteY12" fmla="*/ 0 h 328459"/>
                                      <a:gd name="connsiteX13" fmla="*/ 287232 w 288456"/>
                                      <a:gd name="connsiteY13" fmla="*/ 0 h 328459"/>
                                      <a:gd name="connsiteX14" fmla="*/ 288457 w 288456"/>
                                      <a:gd name="connsiteY14" fmla="*/ 1198 h 328459"/>
                                      <a:gd name="connsiteX15" fmla="*/ 288457 w 288456"/>
                                      <a:gd name="connsiteY15" fmla="*/ 12694 h 328459"/>
                                      <a:gd name="connsiteX16" fmla="*/ 287232 w 288456"/>
                                      <a:gd name="connsiteY16" fmla="*/ 13891 h 328459"/>
                                      <a:gd name="connsiteX17" fmla="*/ 239282 w 288456"/>
                                      <a:gd name="connsiteY17" fmla="*/ 13891 h 328459"/>
                                      <a:gd name="connsiteX18" fmla="*/ 239282 w 288456"/>
                                      <a:gd name="connsiteY18" fmla="*/ 327262 h 328459"/>
                                      <a:gd name="connsiteX19" fmla="*/ 238082 w 288456"/>
                                      <a:gd name="connsiteY19" fmla="*/ 328459 h 328459"/>
                                      <a:gd name="connsiteX20" fmla="*/ 231393 w 288456"/>
                                      <a:gd name="connsiteY20" fmla="*/ 326064 h 328459"/>
                                      <a:gd name="connsiteX21" fmla="*/ 236832 w 288456"/>
                                      <a:gd name="connsiteY21" fmla="*/ 326064 h 328459"/>
                                      <a:gd name="connsiteX22" fmla="*/ 236832 w 288456"/>
                                      <a:gd name="connsiteY22" fmla="*/ 12694 h 328459"/>
                                      <a:gd name="connsiteX23" fmla="*/ 238057 w 288456"/>
                                      <a:gd name="connsiteY23" fmla="*/ 11496 h 328459"/>
                                      <a:gd name="connsiteX24" fmla="*/ 285982 w 288456"/>
                                      <a:gd name="connsiteY24" fmla="*/ 11496 h 328459"/>
                                      <a:gd name="connsiteX25" fmla="*/ 285982 w 288456"/>
                                      <a:gd name="connsiteY25" fmla="*/ 2395 h 328459"/>
                                      <a:gd name="connsiteX26" fmla="*/ 239748 w 288456"/>
                                      <a:gd name="connsiteY26" fmla="*/ 2395 h 328459"/>
                                      <a:gd name="connsiteX27" fmla="*/ 231148 w 288456"/>
                                      <a:gd name="connsiteY27" fmla="*/ 10802 h 328459"/>
                                      <a:gd name="connsiteX28" fmla="*/ 231148 w 288456"/>
                                      <a:gd name="connsiteY28" fmla="*/ 11975 h 328459"/>
                                      <a:gd name="connsiteX29" fmla="*/ 231393 w 288456"/>
                                      <a:gd name="connsiteY29" fmla="*/ 12694 h 328459"/>
                                      <a:gd name="connsiteX30" fmla="*/ 231393 w 288456"/>
                                      <a:gd name="connsiteY30" fmla="*/ 268702 h 328459"/>
                                      <a:gd name="connsiteX31" fmla="*/ 230167 w 288456"/>
                                      <a:gd name="connsiteY31" fmla="*/ 269900 h 328459"/>
                                      <a:gd name="connsiteX32" fmla="*/ 2450 w 288456"/>
                                      <a:gd name="connsiteY32" fmla="*/ 269900 h 328459"/>
                                      <a:gd name="connsiteX33" fmla="*/ 2450 w 288456"/>
                                      <a:gd name="connsiteY33" fmla="*/ 273708 h 328459"/>
                                      <a:gd name="connsiteX34" fmla="*/ 230167 w 288456"/>
                                      <a:gd name="connsiteY34" fmla="*/ 273708 h 328459"/>
                                      <a:gd name="connsiteX35" fmla="*/ 231393 w 288456"/>
                                      <a:gd name="connsiteY35" fmla="*/ 274905 h 32845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</a:cxnLst>
                                    <a:rect l="l" t="t" r="r" b="b"/>
                                    <a:pathLst>
                                      <a:path w="288456" h="328459">
                                        <a:moveTo>
                                          <a:pt x="238082" y="328459"/>
                                        </a:moveTo>
                                        <a:lnTo>
                                          <a:pt x="230167" y="328459"/>
                                        </a:lnTo>
                                        <a:cubicBezTo>
                                          <a:pt x="229491" y="328459"/>
                                          <a:pt x="228942" y="327923"/>
                                          <a:pt x="228942" y="327262"/>
                                        </a:cubicBezTo>
                                        <a:lnTo>
                                          <a:pt x="228942" y="276103"/>
                                        </a:lnTo>
                                        <a:lnTo>
                                          <a:pt x="1225" y="276103"/>
                                        </a:lnTo>
                                        <a:cubicBezTo>
                                          <a:pt x="554" y="276091"/>
                                          <a:pt x="12" y="275562"/>
                                          <a:pt x="0" y="274905"/>
                                        </a:cubicBezTo>
                                        <a:lnTo>
                                          <a:pt x="0" y="268702"/>
                                        </a:lnTo>
                                        <a:cubicBezTo>
                                          <a:pt x="0" y="268041"/>
                                          <a:pt x="549" y="267505"/>
                                          <a:pt x="1225" y="267505"/>
                                        </a:cubicBezTo>
                                        <a:lnTo>
                                          <a:pt x="228942" y="267505"/>
                                        </a:lnTo>
                                        <a:lnTo>
                                          <a:pt x="228942" y="13412"/>
                                        </a:lnTo>
                                        <a:cubicBezTo>
                                          <a:pt x="228786" y="13204"/>
                                          <a:pt x="228700" y="12953"/>
                                          <a:pt x="228697" y="12694"/>
                                        </a:cubicBezTo>
                                        <a:lnTo>
                                          <a:pt x="228697" y="10802"/>
                                        </a:lnTo>
                                        <a:cubicBezTo>
                                          <a:pt x="228697" y="4836"/>
                                          <a:pt x="233644" y="0"/>
                                          <a:pt x="239748" y="0"/>
                                        </a:cubicBezTo>
                                        <a:lnTo>
                                          <a:pt x="287232" y="0"/>
                                        </a:lnTo>
                                        <a:cubicBezTo>
                                          <a:pt x="287908" y="0"/>
                                          <a:pt x="288457" y="536"/>
                                          <a:pt x="288457" y="1198"/>
                                        </a:cubicBezTo>
                                        <a:lnTo>
                                          <a:pt x="288457" y="12694"/>
                                        </a:lnTo>
                                        <a:cubicBezTo>
                                          <a:pt x="288444" y="13350"/>
                                          <a:pt x="287903" y="13879"/>
                                          <a:pt x="287232" y="13891"/>
                                        </a:cubicBezTo>
                                        <a:lnTo>
                                          <a:pt x="239282" y="13891"/>
                                        </a:lnTo>
                                        <a:lnTo>
                                          <a:pt x="239282" y="327262"/>
                                        </a:lnTo>
                                        <a:cubicBezTo>
                                          <a:pt x="239282" y="327913"/>
                                          <a:pt x="238748" y="328447"/>
                                          <a:pt x="238082" y="328459"/>
                                        </a:cubicBezTo>
                                        <a:close/>
                                        <a:moveTo>
                                          <a:pt x="231393" y="326064"/>
                                        </a:moveTo>
                                        <a:lnTo>
                                          <a:pt x="236832" y="326064"/>
                                        </a:lnTo>
                                        <a:lnTo>
                                          <a:pt x="236832" y="12694"/>
                                        </a:lnTo>
                                        <a:cubicBezTo>
                                          <a:pt x="236832" y="12033"/>
                                          <a:pt x="237381" y="11496"/>
                                          <a:pt x="238057" y="11496"/>
                                        </a:cubicBezTo>
                                        <a:lnTo>
                                          <a:pt x="285982" y="11496"/>
                                        </a:lnTo>
                                        <a:lnTo>
                                          <a:pt x="285982" y="2395"/>
                                        </a:lnTo>
                                        <a:lnTo>
                                          <a:pt x="239748" y="2395"/>
                                        </a:lnTo>
                                        <a:cubicBezTo>
                                          <a:pt x="234997" y="2395"/>
                                          <a:pt x="231148" y="6158"/>
                                          <a:pt x="231148" y="10802"/>
                                        </a:cubicBezTo>
                                        <a:lnTo>
                                          <a:pt x="231148" y="11975"/>
                                        </a:lnTo>
                                        <a:cubicBezTo>
                                          <a:pt x="231309" y="12181"/>
                                          <a:pt x="231395" y="12435"/>
                                          <a:pt x="231393" y="12694"/>
                                        </a:cubicBezTo>
                                        <a:lnTo>
                                          <a:pt x="231393" y="268702"/>
                                        </a:lnTo>
                                        <a:cubicBezTo>
                                          <a:pt x="231393" y="269363"/>
                                          <a:pt x="230844" y="269900"/>
                                          <a:pt x="230167" y="269900"/>
                                        </a:cubicBezTo>
                                        <a:lnTo>
                                          <a:pt x="2450" y="269900"/>
                                        </a:lnTo>
                                        <a:lnTo>
                                          <a:pt x="2450" y="273708"/>
                                        </a:lnTo>
                                        <a:lnTo>
                                          <a:pt x="230167" y="273708"/>
                                        </a:lnTo>
                                        <a:cubicBezTo>
                                          <a:pt x="230844" y="273708"/>
                                          <a:pt x="231393" y="274244"/>
                                          <a:pt x="231393" y="2749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56" name="Forme libre : forme 798025856"/>
                                <wps:cNvSpPr/>
                                <wps:spPr>
                                  <a:xfrm>
                                    <a:off x="632249" y="656558"/>
                                    <a:ext cx="49958" cy="18226"/>
                                  </a:xfrm>
                                  <a:custGeom>
                                    <a:avLst/>
                                    <a:gdLst>
                                      <a:gd name="connsiteX0" fmla="*/ 0 w 49958"/>
                                      <a:gd name="connsiteY0" fmla="*/ 0 h 18226"/>
                                      <a:gd name="connsiteX1" fmla="*/ 49959 w 49958"/>
                                      <a:gd name="connsiteY1" fmla="*/ 0 h 18226"/>
                                      <a:gd name="connsiteX2" fmla="*/ 49959 w 49958"/>
                                      <a:gd name="connsiteY2" fmla="*/ 18226 h 18226"/>
                                      <a:gd name="connsiteX3" fmla="*/ 0 w 49958"/>
                                      <a:gd name="connsiteY3" fmla="*/ 18226 h 182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9958" h="18226">
                                        <a:moveTo>
                                          <a:pt x="0" y="0"/>
                                        </a:moveTo>
                                        <a:lnTo>
                                          <a:pt x="49959" y="0"/>
                                        </a:lnTo>
                                        <a:lnTo>
                                          <a:pt x="49959" y="18226"/>
                                        </a:lnTo>
                                        <a:lnTo>
                                          <a:pt x="0" y="182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57" name="Forme libre : forme 798025857"/>
                                <wps:cNvSpPr/>
                                <wps:spPr>
                                  <a:xfrm>
                                    <a:off x="630999" y="655361"/>
                                    <a:ext cx="52435" cy="20621"/>
                                  </a:xfrm>
                                  <a:custGeom>
                                    <a:avLst/>
                                    <a:gdLst>
                                      <a:gd name="connsiteX0" fmla="*/ 51208 w 52435"/>
                                      <a:gd name="connsiteY0" fmla="*/ 20622 h 20621"/>
                                      <a:gd name="connsiteX1" fmla="*/ 1225 w 52435"/>
                                      <a:gd name="connsiteY1" fmla="*/ 20622 h 20621"/>
                                      <a:gd name="connsiteX2" fmla="*/ 0 w 52435"/>
                                      <a:gd name="connsiteY2" fmla="*/ 19424 h 20621"/>
                                      <a:gd name="connsiteX3" fmla="*/ 0 w 52435"/>
                                      <a:gd name="connsiteY3" fmla="*/ 1198 h 20621"/>
                                      <a:gd name="connsiteX4" fmla="*/ 1225 w 52435"/>
                                      <a:gd name="connsiteY4" fmla="*/ 0 h 20621"/>
                                      <a:gd name="connsiteX5" fmla="*/ 51208 w 52435"/>
                                      <a:gd name="connsiteY5" fmla="*/ 0 h 20621"/>
                                      <a:gd name="connsiteX6" fmla="*/ 52433 w 52435"/>
                                      <a:gd name="connsiteY6" fmla="*/ 1198 h 20621"/>
                                      <a:gd name="connsiteX7" fmla="*/ 52433 w 52435"/>
                                      <a:gd name="connsiteY7" fmla="*/ 19328 h 20621"/>
                                      <a:gd name="connsiteX8" fmla="*/ 51260 w 52435"/>
                                      <a:gd name="connsiteY8" fmla="*/ 20619 h 20621"/>
                                      <a:gd name="connsiteX9" fmla="*/ 51208 w 52435"/>
                                      <a:gd name="connsiteY9" fmla="*/ 20622 h 20621"/>
                                      <a:gd name="connsiteX10" fmla="*/ 2450 w 52435"/>
                                      <a:gd name="connsiteY10" fmla="*/ 18226 h 20621"/>
                                      <a:gd name="connsiteX11" fmla="*/ 49983 w 52435"/>
                                      <a:gd name="connsiteY11" fmla="*/ 18226 h 20621"/>
                                      <a:gd name="connsiteX12" fmla="*/ 49983 w 52435"/>
                                      <a:gd name="connsiteY12" fmla="*/ 2395 h 20621"/>
                                      <a:gd name="connsiteX13" fmla="*/ 2450 w 52435"/>
                                      <a:gd name="connsiteY13" fmla="*/ 2395 h 2062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52435" h="20621">
                                        <a:moveTo>
                                          <a:pt x="51208" y="20622"/>
                                        </a:moveTo>
                                        <a:lnTo>
                                          <a:pt x="1225" y="20622"/>
                                        </a:lnTo>
                                        <a:cubicBezTo>
                                          <a:pt x="554" y="20610"/>
                                          <a:pt x="12" y="20080"/>
                                          <a:pt x="0" y="19424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51208" y="0"/>
                                        </a:lnTo>
                                        <a:cubicBezTo>
                                          <a:pt x="51884" y="0"/>
                                          <a:pt x="52433" y="536"/>
                                          <a:pt x="52433" y="1198"/>
                                        </a:cubicBezTo>
                                        <a:lnTo>
                                          <a:pt x="52433" y="19328"/>
                                        </a:lnTo>
                                        <a:cubicBezTo>
                                          <a:pt x="52475" y="20001"/>
                                          <a:pt x="51948" y="20581"/>
                                          <a:pt x="51260" y="20619"/>
                                        </a:cubicBezTo>
                                        <a:cubicBezTo>
                                          <a:pt x="51243" y="20622"/>
                                          <a:pt x="51225" y="20622"/>
                                          <a:pt x="51208" y="20622"/>
                                        </a:cubicBezTo>
                                        <a:close/>
                                        <a:moveTo>
                                          <a:pt x="2450" y="18226"/>
                                        </a:moveTo>
                                        <a:lnTo>
                                          <a:pt x="49983" y="18226"/>
                                        </a:lnTo>
                                        <a:lnTo>
                                          <a:pt x="49983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58" name="Forme libre : forme 798025858"/>
                                <wps:cNvSpPr/>
                                <wps:spPr>
                                  <a:xfrm rot="1015800">
                                    <a:off x="113182" y="1080096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59" name="Forme libre : forme 798025859"/>
                                <wps:cNvSpPr/>
                                <wps:spPr>
                                  <a:xfrm>
                                    <a:off x="112275" y="1067215"/>
                                    <a:ext cx="85520" cy="36190"/>
                                  </a:xfrm>
                                  <a:custGeom>
                                    <a:avLst/>
                                    <a:gdLst>
                                      <a:gd name="connsiteX0" fmla="*/ 81151 w 85520"/>
                                      <a:gd name="connsiteY0" fmla="*/ 36190 h 36190"/>
                                      <a:gd name="connsiteX1" fmla="*/ 80808 w 85520"/>
                                      <a:gd name="connsiteY1" fmla="*/ 36190 h 36190"/>
                                      <a:gd name="connsiteX2" fmla="*/ 860 w 85520"/>
                                      <a:gd name="connsiteY2" fmla="*/ 12240 h 36190"/>
                                      <a:gd name="connsiteX3" fmla="*/ 51 w 85520"/>
                                      <a:gd name="connsiteY3" fmla="*/ 10755 h 36190"/>
                                      <a:gd name="connsiteX4" fmla="*/ 3114 w 85520"/>
                                      <a:gd name="connsiteY4" fmla="*/ 863 h 36190"/>
                                      <a:gd name="connsiteX5" fmla="*/ 4658 w 85520"/>
                                      <a:gd name="connsiteY5" fmla="*/ 49 h 36190"/>
                                      <a:gd name="connsiteX6" fmla="*/ 84631 w 85520"/>
                                      <a:gd name="connsiteY6" fmla="*/ 23856 h 36190"/>
                                      <a:gd name="connsiteX7" fmla="*/ 85473 w 85520"/>
                                      <a:gd name="connsiteY7" fmla="*/ 25336 h 36190"/>
                                      <a:gd name="connsiteX8" fmla="*/ 85464 w 85520"/>
                                      <a:gd name="connsiteY8" fmla="*/ 25365 h 36190"/>
                                      <a:gd name="connsiteX9" fmla="*/ 82376 w 85520"/>
                                      <a:gd name="connsiteY9" fmla="*/ 35256 h 36190"/>
                                      <a:gd name="connsiteX10" fmla="*/ 81788 w 85520"/>
                                      <a:gd name="connsiteY10" fmla="*/ 35951 h 36190"/>
                                      <a:gd name="connsiteX11" fmla="*/ 81151 w 85520"/>
                                      <a:gd name="connsiteY11" fmla="*/ 36190 h 36190"/>
                                      <a:gd name="connsiteX12" fmla="*/ 2746 w 85520"/>
                                      <a:gd name="connsiteY12" fmla="*/ 10420 h 36190"/>
                                      <a:gd name="connsiteX13" fmla="*/ 80343 w 85520"/>
                                      <a:gd name="connsiteY13" fmla="*/ 33508 h 36190"/>
                                      <a:gd name="connsiteX14" fmla="*/ 82793 w 85520"/>
                                      <a:gd name="connsiteY14" fmla="*/ 25892 h 36190"/>
                                      <a:gd name="connsiteX15" fmla="*/ 5123 w 85520"/>
                                      <a:gd name="connsiteY15" fmla="*/ 2660 h 361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520" h="36190">
                                        <a:moveTo>
                                          <a:pt x="81151" y="36190"/>
                                        </a:moveTo>
                                        <a:lnTo>
                                          <a:pt x="80808" y="36190"/>
                                        </a:lnTo>
                                        <a:lnTo>
                                          <a:pt x="860" y="12240"/>
                                        </a:lnTo>
                                        <a:cubicBezTo>
                                          <a:pt x="220" y="12043"/>
                                          <a:pt x="-140" y="11382"/>
                                          <a:pt x="51" y="10755"/>
                                        </a:cubicBezTo>
                                        <a:lnTo>
                                          <a:pt x="3114" y="863"/>
                                        </a:lnTo>
                                        <a:cubicBezTo>
                                          <a:pt x="3314" y="226"/>
                                          <a:pt x="4002" y="-138"/>
                                          <a:pt x="4658" y="49"/>
                                        </a:cubicBezTo>
                                        <a:lnTo>
                                          <a:pt x="84631" y="23856"/>
                                        </a:lnTo>
                                        <a:cubicBezTo>
                                          <a:pt x="85282" y="24038"/>
                                          <a:pt x="85657" y="24699"/>
                                          <a:pt x="85473" y="25336"/>
                                        </a:cubicBezTo>
                                        <a:cubicBezTo>
                                          <a:pt x="85469" y="25346"/>
                                          <a:pt x="85466" y="25355"/>
                                          <a:pt x="85464" y="25365"/>
                                        </a:cubicBezTo>
                                        <a:lnTo>
                                          <a:pt x="82376" y="35256"/>
                                        </a:lnTo>
                                        <a:cubicBezTo>
                                          <a:pt x="82283" y="35556"/>
                                          <a:pt x="82070" y="35805"/>
                                          <a:pt x="81788" y="35951"/>
                                        </a:cubicBezTo>
                                        <a:cubicBezTo>
                                          <a:pt x="81602" y="36085"/>
                                          <a:pt x="81382" y="36167"/>
                                          <a:pt x="81151" y="36190"/>
                                        </a:cubicBezTo>
                                        <a:close/>
                                        <a:moveTo>
                                          <a:pt x="2746" y="10420"/>
                                        </a:moveTo>
                                        <a:lnTo>
                                          <a:pt x="80343" y="33508"/>
                                        </a:lnTo>
                                        <a:lnTo>
                                          <a:pt x="82793" y="25892"/>
                                        </a:lnTo>
                                        <a:lnTo>
                                          <a:pt x="5123" y="2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0" name="Forme libre : forme 798025860"/>
                                <wps:cNvSpPr/>
                                <wps:spPr>
                                  <a:xfrm>
                                    <a:off x="126557" y="806863"/>
                                    <a:ext cx="267022" cy="294015"/>
                                  </a:xfrm>
                                  <a:custGeom>
                                    <a:avLst/>
                                    <a:gdLst>
                                      <a:gd name="connsiteX0" fmla="*/ 139786 w 267022"/>
                                      <a:gd name="connsiteY0" fmla="*/ 7961 h 294015"/>
                                      <a:gd name="connsiteX1" fmla="*/ 86887 w 267022"/>
                                      <a:gd name="connsiteY1" fmla="*/ 5087 h 294015"/>
                                      <a:gd name="connsiteX2" fmla="*/ 70740 w 267022"/>
                                      <a:gd name="connsiteY2" fmla="*/ 91310 h 294015"/>
                                      <a:gd name="connsiteX3" fmla="*/ 61185 w 267022"/>
                                      <a:gd name="connsiteY3" fmla="*/ 229936 h 294015"/>
                                      <a:gd name="connsiteX4" fmla="*/ 53834 w 267022"/>
                                      <a:gd name="connsiteY4" fmla="*/ 232091 h 294015"/>
                                      <a:gd name="connsiteX5" fmla="*/ 47954 w 267022"/>
                                      <a:gd name="connsiteY5" fmla="*/ 243564 h 294015"/>
                                      <a:gd name="connsiteX6" fmla="*/ 20782 w 267022"/>
                                      <a:gd name="connsiteY6" fmla="*/ 244282 h 294015"/>
                                      <a:gd name="connsiteX7" fmla="*/ 3141 w 267022"/>
                                      <a:gd name="connsiteY7" fmla="*/ 259371 h 294015"/>
                                      <a:gd name="connsiteX8" fmla="*/ 36193 w 267022"/>
                                      <a:gd name="connsiteY8" fmla="*/ 278053 h 294015"/>
                                      <a:gd name="connsiteX9" fmla="*/ 86152 w 267022"/>
                                      <a:gd name="connsiteY9" fmla="*/ 290986 h 294015"/>
                                      <a:gd name="connsiteX10" fmla="*/ 100118 w 267022"/>
                                      <a:gd name="connsiteY10" fmla="*/ 292423 h 294015"/>
                                      <a:gd name="connsiteX11" fmla="*/ 103058 w 267022"/>
                                      <a:gd name="connsiteY11" fmla="*/ 273023 h 294015"/>
                                      <a:gd name="connsiteX12" fmla="*/ 105998 w 267022"/>
                                      <a:gd name="connsiteY12" fmla="*/ 243564 h 294015"/>
                                      <a:gd name="connsiteX13" fmla="*/ 118494 w 267022"/>
                                      <a:gd name="connsiteY13" fmla="*/ 201195 h 294015"/>
                                      <a:gd name="connsiteX14" fmla="*/ 121434 w 267022"/>
                                      <a:gd name="connsiteY14" fmla="*/ 166012 h 294015"/>
                                      <a:gd name="connsiteX15" fmla="*/ 134052 w 267022"/>
                                      <a:gd name="connsiteY15" fmla="*/ 83382 h 294015"/>
                                      <a:gd name="connsiteX16" fmla="*/ 243501 w 267022"/>
                                      <a:gd name="connsiteY16" fmla="*/ 97752 h 294015"/>
                                      <a:gd name="connsiteX17" fmla="*/ 267022 w 267022"/>
                                      <a:gd name="connsiteY17" fmla="*/ 96315 h 2940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267022" h="294015">
                                        <a:moveTo>
                                          <a:pt x="139786" y="7961"/>
                                        </a:moveTo>
                                        <a:cubicBezTo>
                                          <a:pt x="139786" y="7961"/>
                                          <a:pt x="110384" y="-7846"/>
                                          <a:pt x="86887" y="5087"/>
                                        </a:cubicBezTo>
                                        <a:cubicBezTo>
                                          <a:pt x="74293" y="12033"/>
                                          <a:pt x="72186" y="66856"/>
                                          <a:pt x="70740" y="91310"/>
                                        </a:cubicBezTo>
                                        <a:cubicBezTo>
                                          <a:pt x="69295" y="115763"/>
                                          <a:pt x="61185" y="229936"/>
                                          <a:pt x="61185" y="229936"/>
                                        </a:cubicBezTo>
                                        <a:cubicBezTo>
                                          <a:pt x="58654" y="230360"/>
                                          <a:pt x="56185" y="231083"/>
                                          <a:pt x="53834" y="232091"/>
                                        </a:cubicBezTo>
                                        <a:cubicBezTo>
                                          <a:pt x="50894" y="233528"/>
                                          <a:pt x="47954" y="243564"/>
                                          <a:pt x="47954" y="243564"/>
                                        </a:cubicBezTo>
                                        <a:cubicBezTo>
                                          <a:pt x="47954" y="243564"/>
                                          <a:pt x="38398" y="245719"/>
                                          <a:pt x="20782" y="244282"/>
                                        </a:cubicBezTo>
                                        <a:cubicBezTo>
                                          <a:pt x="3165" y="242845"/>
                                          <a:pt x="-4945" y="248593"/>
                                          <a:pt x="3141" y="259371"/>
                                        </a:cubicBezTo>
                                        <a:cubicBezTo>
                                          <a:pt x="11226" y="270149"/>
                                          <a:pt x="3876" y="267993"/>
                                          <a:pt x="36193" y="278053"/>
                                        </a:cubicBezTo>
                                        <a:cubicBezTo>
                                          <a:pt x="52547" y="283398"/>
                                          <a:pt x="69233" y="287719"/>
                                          <a:pt x="86152" y="290986"/>
                                        </a:cubicBezTo>
                                        <a:cubicBezTo>
                                          <a:pt x="86152" y="290986"/>
                                          <a:pt x="95707" y="296710"/>
                                          <a:pt x="100118" y="292423"/>
                                        </a:cubicBezTo>
                                        <a:cubicBezTo>
                                          <a:pt x="104528" y="288136"/>
                                          <a:pt x="103793" y="280927"/>
                                          <a:pt x="103058" y="273023"/>
                                        </a:cubicBezTo>
                                        <a:cubicBezTo>
                                          <a:pt x="102323" y="265119"/>
                                          <a:pt x="105998" y="245719"/>
                                          <a:pt x="105998" y="243564"/>
                                        </a:cubicBezTo>
                                        <a:cubicBezTo>
                                          <a:pt x="105998" y="241408"/>
                                          <a:pt x="117024" y="227062"/>
                                          <a:pt x="118494" y="201195"/>
                                        </a:cubicBezTo>
                                        <a:cubicBezTo>
                                          <a:pt x="119964" y="175328"/>
                                          <a:pt x="120699" y="171760"/>
                                          <a:pt x="121434" y="166012"/>
                                        </a:cubicBezTo>
                                        <a:cubicBezTo>
                                          <a:pt x="122169" y="160263"/>
                                          <a:pt x="134052" y="83382"/>
                                          <a:pt x="134052" y="83382"/>
                                        </a:cubicBezTo>
                                        <a:cubicBezTo>
                                          <a:pt x="134052" y="83382"/>
                                          <a:pt x="227477" y="96531"/>
                                          <a:pt x="243501" y="97752"/>
                                        </a:cubicBezTo>
                                        <a:cubicBezTo>
                                          <a:pt x="259525" y="98974"/>
                                          <a:pt x="267022" y="96315"/>
                                          <a:pt x="267022" y="9631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1" name="Forme libre : forme 798025861"/>
                                <wps:cNvSpPr/>
                                <wps:spPr>
                                  <a:xfrm>
                                    <a:off x="125344" y="805553"/>
                                    <a:ext cx="269345" cy="296474"/>
                                  </a:xfrm>
                                  <a:custGeom>
                                    <a:avLst/>
                                    <a:gdLst>
                                      <a:gd name="connsiteX0" fmla="*/ 96896 w 269345"/>
                                      <a:gd name="connsiteY0" fmla="*/ 296463 h 296474"/>
                                      <a:gd name="connsiteX1" fmla="*/ 86948 w 269345"/>
                                      <a:gd name="connsiteY1" fmla="*/ 293373 h 296474"/>
                                      <a:gd name="connsiteX2" fmla="*/ 37039 w 269345"/>
                                      <a:gd name="connsiteY2" fmla="*/ 280440 h 296474"/>
                                      <a:gd name="connsiteX3" fmla="*/ 6583 w 269345"/>
                                      <a:gd name="connsiteY3" fmla="*/ 266070 h 296474"/>
                                      <a:gd name="connsiteX4" fmla="*/ 3374 w 269345"/>
                                      <a:gd name="connsiteY4" fmla="*/ 261279 h 296474"/>
                                      <a:gd name="connsiteX5" fmla="*/ 923 w 269345"/>
                                      <a:gd name="connsiteY5" fmla="*/ 249663 h 296474"/>
                                      <a:gd name="connsiteX6" fmla="*/ 22142 w 269345"/>
                                      <a:gd name="connsiteY6" fmla="*/ 244298 h 296474"/>
                                      <a:gd name="connsiteX7" fmla="*/ 48260 w 269345"/>
                                      <a:gd name="connsiteY7" fmla="*/ 243724 h 296474"/>
                                      <a:gd name="connsiteX8" fmla="*/ 54557 w 269345"/>
                                      <a:gd name="connsiteY8" fmla="*/ 232203 h 296474"/>
                                      <a:gd name="connsiteX9" fmla="*/ 61295 w 269345"/>
                                      <a:gd name="connsiteY9" fmla="*/ 230120 h 296474"/>
                                      <a:gd name="connsiteX10" fmla="*/ 70777 w 269345"/>
                                      <a:gd name="connsiteY10" fmla="*/ 92427 h 296474"/>
                                      <a:gd name="connsiteX11" fmla="*/ 71120 w 269345"/>
                                      <a:gd name="connsiteY11" fmla="*/ 86248 h 296474"/>
                                      <a:gd name="connsiteX12" fmla="*/ 87561 w 269345"/>
                                      <a:gd name="connsiteY12" fmla="*/ 5295 h 296474"/>
                                      <a:gd name="connsiteX13" fmla="*/ 141660 w 269345"/>
                                      <a:gd name="connsiteY13" fmla="*/ 8145 h 296474"/>
                                      <a:gd name="connsiteX14" fmla="*/ 141660 w 269345"/>
                                      <a:gd name="connsiteY14" fmla="*/ 8145 h 296474"/>
                                      <a:gd name="connsiteX15" fmla="*/ 268823 w 269345"/>
                                      <a:gd name="connsiteY15" fmla="*/ 96667 h 296474"/>
                                      <a:gd name="connsiteX16" fmla="*/ 269338 w 269345"/>
                                      <a:gd name="connsiteY16" fmla="*/ 97792 h 296474"/>
                                      <a:gd name="connsiteX17" fmla="*/ 268529 w 269345"/>
                                      <a:gd name="connsiteY17" fmla="*/ 98750 h 296474"/>
                                      <a:gd name="connsiteX18" fmla="*/ 244518 w 269345"/>
                                      <a:gd name="connsiteY18" fmla="*/ 100259 h 296474"/>
                                      <a:gd name="connsiteX19" fmla="*/ 136172 w 269345"/>
                                      <a:gd name="connsiteY19" fmla="*/ 86056 h 296474"/>
                                      <a:gd name="connsiteX20" fmla="*/ 123921 w 269345"/>
                                      <a:gd name="connsiteY20" fmla="*/ 167489 h 296474"/>
                                      <a:gd name="connsiteX21" fmla="*/ 123676 w 269345"/>
                                      <a:gd name="connsiteY21" fmla="*/ 169405 h 296474"/>
                                      <a:gd name="connsiteX22" fmla="*/ 121005 w 269345"/>
                                      <a:gd name="connsiteY22" fmla="*/ 202600 h 296474"/>
                                      <a:gd name="connsiteX23" fmla="*/ 109931 w 269345"/>
                                      <a:gd name="connsiteY23" fmla="*/ 241927 h 296474"/>
                                      <a:gd name="connsiteX24" fmla="*/ 108510 w 269345"/>
                                      <a:gd name="connsiteY24" fmla="*/ 244945 h 296474"/>
                                      <a:gd name="connsiteX25" fmla="*/ 107775 w 269345"/>
                                      <a:gd name="connsiteY25" fmla="*/ 250621 h 296474"/>
                                      <a:gd name="connsiteX26" fmla="*/ 105569 w 269345"/>
                                      <a:gd name="connsiteY26" fmla="*/ 274237 h 296474"/>
                                      <a:gd name="connsiteX27" fmla="*/ 105569 w 269345"/>
                                      <a:gd name="connsiteY27" fmla="*/ 274572 h 296474"/>
                                      <a:gd name="connsiteX28" fmla="*/ 102262 w 269345"/>
                                      <a:gd name="connsiteY28" fmla="*/ 294595 h 296474"/>
                                      <a:gd name="connsiteX29" fmla="*/ 96896 w 269345"/>
                                      <a:gd name="connsiteY29" fmla="*/ 296463 h 296474"/>
                                      <a:gd name="connsiteX30" fmla="*/ 16874 w 269345"/>
                                      <a:gd name="connsiteY30" fmla="*/ 246526 h 296474"/>
                                      <a:gd name="connsiteX31" fmla="*/ 3031 w 269345"/>
                                      <a:gd name="connsiteY31" fmla="*/ 250909 h 296474"/>
                                      <a:gd name="connsiteX32" fmla="*/ 5334 w 269345"/>
                                      <a:gd name="connsiteY32" fmla="*/ 259938 h 296474"/>
                                      <a:gd name="connsiteX33" fmla="*/ 8690 w 269345"/>
                                      <a:gd name="connsiteY33" fmla="*/ 264872 h 296474"/>
                                      <a:gd name="connsiteX34" fmla="*/ 37798 w 269345"/>
                                      <a:gd name="connsiteY34" fmla="*/ 278165 h 296474"/>
                                      <a:gd name="connsiteX35" fmla="*/ 87585 w 269345"/>
                                      <a:gd name="connsiteY35" fmla="*/ 291050 h 296474"/>
                                      <a:gd name="connsiteX36" fmla="*/ 88026 w 269345"/>
                                      <a:gd name="connsiteY36" fmla="*/ 291218 h 296474"/>
                                      <a:gd name="connsiteX37" fmla="*/ 100473 w 269345"/>
                                      <a:gd name="connsiteY37" fmla="*/ 292822 h 296474"/>
                                      <a:gd name="connsiteX38" fmla="*/ 103095 w 269345"/>
                                      <a:gd name="connsiteY38" fmla="*/ 274716 h 296474"/>
                                      <a:gd name="connsiteX39" fmla="*/ 103095 w 269345"/>
                                      <a:gd name="connsiteY39" fmla="*/ 274380 h 296474"/>
                                      <a:gd name="connsiteX40" fmla="*/ 105324 w 269345"/>
                                      <a:gd name="connsiteY40" fmla="*/ 250214 h 296474"/>
                                      <a:gd name="connsiteX41" fmla="*/ 106035 w 269345"/>
                                      <a:gd name="connsiteY41" fmla="*/ 244849 h 296474"/>
                                      <a:gd name="connsiteX42" fmla="*/ 107726 w 269345"/>
                                      <a:gd name="connsiteY42" fmla="*/ 240778 h 296474"/>
                                      <a:gd name="connsiteX43" fmla="*/ 118531 w 269345"/>
                                      <a:gd name="connsiteY43" fmla="*/ 202457 h 296474"/>
                                      <a:gd name="connsiteX44" fmla="*/ 121226 w 269345"/>
                                      <a:gd name="connsiteY44" fmla="*/ 169069 h 296474"/>
                                      <a:gd name="connsiteX45" fmla="*/ 121471 w 269345"/>
                                      <a:gd name="connsiteY45" fmla="*/ 167177 h 296474"/>
                                      <a:gd name="connsiteX46" fmla="*/ 133967 w 269345"/>
                                      <a:gd name="connsiteY46" fmla="*/ 84548 h 296474"/>
                                      <a:gd name="connsiteX47" fmla="*/ 135363 w 269345"/>
                                      <a:gd name="connsiteY47" fmla="*/ 83542 h 296474"/>
                                      <a:gd name="connsiteX48" fmla="*/ 244738 w 269345"/>
                                      <a:gd name="connsiteY48" fmla="*/ 97912 h 296474"/>
                                      <a:gd name="connsiteX49" fmla="*/ 265295 w 269345"/>
                                      <a:gd name="connsiteY49" fmla="*/ 97146 h 296474"/>
                                      <a:gd name="connsiteX50" fmla="*/ 140337 w 269345"/>
                                      <a:gd name="connsiteY50" fmla="*/ 10372 h 296474"/>
                                      <a:gd name="connsiteX51" fmla="*/ 88688 w 269345"/>
                                      <a:gd name="connsiteY51" fmla="*/ 7522 h 296474"/>
                                      <a:gd name="connsiteX52" fmla="*/ 73497 w 269345"/>
                                      <a:gd name="connsiteY52" fmla="*/ 86559 h 296474"/>
                                      <a:gd name="connsiteX53" fmla="*/ 73154 w 269345"/>
                                      <a:gd name="connsiteY53" fmla="*/ 92739 h 296474"/>
                                      <a:gd name="connsiteX54" fmla="*/ 63598 w 269345"/>
                                      <a:gd name="connsiteY54" fmla="*/ 231365 h 296474"/>
                                      <a:gd name="connsiteX55" fmla="*/ 62569 w 269345"/>
                                      <a:gd name="connsiteY55" fmla="*/ 232467 h 296474"/>
                                      <a:gd name="connsiteX56" fmla="*/ 55562 w 269345"/>
                                      <a:gd name="connsiteY56" fmla="*/ 234503 h 296474"/>
                                      <a:gd name="connsiteX57" fmla="*/ 50319 w 269345"/>
                                      <a:gd name="connsiteY57" fmla="*/ 245256 h 296474"/>
                                      <a:gd name="connsiteX58" fmla="*/ 49412 w 269345"/>
                                      <a:gd name="connsiteY58" fmla="*/ 246095 h 296474"/>
                                      <a:gd name="connsiteX59" fmla="*/ 21872 w 269345"/>
                                      <a:gd name="connsiteY59" fmla="*/ 246837 h 296474"/>
                                      <a:gd name="connsiteX60" fmla="*/ 16874 w 269345"/>
                                      <a:gd name="connsiteY60" fmla="*/ 246526 h 29647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</a:cxnLst>
                                    <a:rect l="l" t="t" r="r" b="b"/>
                                    <a:pathLst>
                                      <a:path w="269345" h="296474">
                                        <a:moveTo>
                                          <a:pt x="96896" y="296463"/>
                                        </a:moveTo>
                                        <a:cubicBezTo>
                                          <a:pt x="93378" y="296211"/>
                                          <a:pt x="89969" y="295153"/>
                                          <a:pt x="86948" y="293373"/>
                                        </a:cubicBezTo>
                                        <a:cubicBezTo>
                                          <a:pt x="70057" y="290068"/>
                                          <a:pt x="53388" y="285750"/>
                                          <a:pt x="37039" y="280440"/>
                                        </a:cubicBezTo>
                                        <a:cubicBezTo>
                                          <a:pt x="10577" y="272225"/>
                                          <a:pt x="10308" y="272081"/>
                                          <a:pt x="6583" y="266070"/>
                                        </a:cubicBezTo>
                                        <a:cubicBezTo>
                                          <a:pt x="5824" y="264824"/>
                                          <a:pt x="4844" y="263267"/>
                                          <a:pt x="3374" y="261279"/>
                                        </a:cubicBezTo>
                                        <a:cubicBezTo>
                                          <a:pt x="-914" y="255579"/>
                                          <a:pt x="-351" y="251819"/>
                                          <a:pt x="923" y="249663"/>
                                        </a:cubicBezTo>
                                        <a:cubicBezTo>
                                          <a:pt x="3374" y="245280"/>
                                          <a:pt x="10969" y="243364"/>
                                          <a:pt x="22142" y="244298"/>
                                        </a:cubicBezTo>
                                        <a:cubicBezTo>
                                          <a:pt x="30838" y="245182"/>
                                          <a:pt x="39614" y="244990"/>
                                          <a:pt x="48260" y="243724"/>
                                        </a:cubicBezTo>
                                        <a:cubicBezTo>
                                          <a:pt x="49093" y="241017"/>
                                          <a:pt x="51617" y="233640"/>
                                          <a:pt x="54557" y="232203"/>
                                        </a:cubicBezTo>
                                        <a:cubicBezTo>
                                          <a:pt x="56706" y="231238"/>
                                          <a:pt x="58970" y="230539"/>
                                          <a:pt x="61295" y="230120"/>
                                        </a:cubicBezTo>
                                        <a:cubicBezTo>
                                          <a:pt x="62055" y="219198"/>
                                          <a:pt x="69381" y="115420"/>
                                          <a:pt x="70777" y="92427"/>
                                        </a:cubicBezTo>
                                        <a:lnTo>
                                          <a:pt x="71120" y="86248"/>
                                        </a:lnTo>
                                        <a:cubicBezTo>
                                          <a:pt x="73178" y="50322"/>
                                          <a:pt x="76290" y="11474"/>
                                          <a:pt x="87561" y="5295"/>
                                        </a:cubicBezTo>
                                        <a:cubicBezTo>
                                          <a:pt x="111401" y="-7830"/>
                                          <a:pt x="140435" y="7498"/>
                                          <a:pt x="141660" y="8145"/>
                                        </a:cubicBezTo>
                                        <a:lnTo>
                                          <a:pt x="141660" y="8145"/>
                                        </a:lnTo>
                                        <a:lnTo>
                                          <a:pt x="268823" y="96667"/>
                                        </a:lnTo>
                                        <a:cubicBezTo>
                                          <a:pt x="269191" y="96923"/>
                                          <a:pt x="269387" y="97354"/>
                                          <a:pt x="269338" y="97792"/>
                                        </a:cubicBezTo>
                                        <a:cubicBezTo>
                                          <a:pt x="269277" y="98235"/>
                                          <a:pt x="268963" y="98609"/>
                                          <a:pt x="268529" y="98750"/>
                                        </a:cubicBezTo>
                                        <a:cubicBezTo>
                                          <a:pt x="268211" y="98870"/>
                                          <a:pt x="260640" y="101457"/>
                                          <a:pt x="244518" y="100259"/>
                                        </a:cubicBezTo>
                                        <a:cubicBezTo>
                                          <a:pt x="229621" y="99157"/>
                                          <a:pt x="147173" y="87613"/>
                                          <a:pt x="136172" y="86056"/>
                                        </a:cubicBezTo>
                                        <a:cubicBezTo>
                                          <a:pt x="134677" y="95780"/>
                                          <a:pt x="124534" y="162172"/>
                                          <a:pt x="123921" y="167489"/>
                                        </a:cubicBezTo>
                                        <a:lnTo>
                                          <a:pt x="123676" y="169405"/>
                                        </a:lnTo>
                                        <a:cubicBezTo>
                                          <a:pt x="123039" y="174195"/>
                                          <a:pt x="122304" y="179727"/>
                                          <a:pt x="121005" y="202600"/>
                                        </a:cubicBezTo>
                                        <a:cubicBezTo>
                                          <a:pt x="120290" y="216341"/>
                                          <a:pt x="116512" y="229765"/>
                                          <a:pt x="109931" y="241927"/>
                                        </a:cubicBezTo>
                                        <a:cubicBezTo>
                                          <a:pt x="109387" y="242900"/>
                                          <a:pt x="108912" y="243908"/>
                                          <a:pt x="108510" y="244945"/>
                                        </a:cubicBezTo>
                                        <a:cubicBezTo>
                                          <a:pt x="108510" y="245592"/>
                                          <a:pt x="108265" y="247340"/>
                                          <a:pt x="107775" y="250621"/>
                                        </a:cubicBezTo>
                                        <a:cubicBezTo>
                                          <a:pt x="106746" y="257423"/>
                                          <a:pt x="105055" y="268776"/>
                                          <a:pt x="105569" y="274237"/>
                                        </a:cubicBezTo>
                                        <a:lnTo>
                                          <a:pt x="105569" y="274572"/>
                                        </a:lnTo>
                                        <a:cubicBezTo>
                                          <a:pt x="106305" y="282476"/>
                                          <a:pt x="107015" y="289948"/>
                                          <a:pt x="102262" y="294595"/>
                                        </a:cubicBezTo>
                                        <a:cubicBezTo>
                                          <a:pt x="100804" y="295898"/>
                                          <a:pt x="98868" y="296571"/>
                                          <a:pt x="96896" y="296463"/>
                                        </a:cubicBezTo>
                                        <a:close/>
                                        <a:moveTo>
                                          <a:pt x="16874" y="246526"/>
                                        </a:moveTo>
                                        <a:cubicBezTo>
                                          <a:pt x="9523" y="246526"/>
                                          <a:pt x="4623" y="248059"/>
                                          <a:pt x="3031" y="250909"/>
                                        </a:cubicBezTo>
                                        <a:cubicBezTo>
                                          <a:pt x="1438" y="253759"/>
                                          <a:pt x="3398" y="257351"/>
                                          <a:pt x="5334" y="259938"/>
                                        </a:cubicBezTo>
                                        <a:cubicBezTo>
                                          <a:pt x="6877" y="261998"/>
                                          <a:pt x="7784" y="263579"/>
                                          <a:pt x="8690" y="264872"/>
                                        </a:cubicBezTo>
                                        <a:cubicBezTo>
                                          <a:pt x="11900" y="270045"/>
                                          <a:pt x="11949" y="270141"/>
                                          <a:pt x="37798" y="278165"/>
                                        </a:cubicBezTo>
                                        <a:cubicBezTo>
                                          <a:pt x="54097" y="283491"/>
                                          <a:pt x="70726" y="287795"/>
                                          <a:pt x="87585" y="291050"/>
                                        </a:cubicBezTo>
                                        <a:cubicBezTo>
                                          <a:pt x="87740" y="291086"/>
                                          <a:pt x="87889" y="291141"/>
                                          <a:pt x="88026" y="291218"/>
                                        </a:cubicBezTo>
                                        <a:cubicBezTo>
                                          <a:pt x="90477" y="292679"/>
                                          <a:pt x="97435" y="295816"/>
                                          <a:pt x="100473" y="292822"/>
                                        </a:cubicBezTo>
                                        <a:cubicBezTo>
                                          <a:pt x="104418" y="288966"/>
                                          <a:pt x="103805" y="282356"/>
                                          <a:pt x="103095" y="274716"/>
                                        </a:cubicBezTo>
                                        <a:lnTo>
                                          <a:pt x="103095" y="274380"/>
                                        </a:lnTo>
                                        <a:cubicBezTo>
                                          <a:pt x="102580" y="268656"/>
                                          <a:pt x="104295" y="257112"/>
                                          <a:pt x="105324" y="250214"/>
                                        </a:cubicBezTo>
                                        <a:cubicBezTo>
                                          <a:pt x="105692" y="247604"/>
                                          <a:pt x="106035" y="245424"/>
                                          <a:pt x="106035" y="244849"/>
                                        </a:cubicBezTo>
                                        <a:cubicBezTo>
                                          <a:pt x="106336" y="243403"/>
                                          <a:pt x="106910" y="242021"/>
                                          <a:pt x="107726" y="240778"/>
                                        </a:cubicBezTo>
                                        <a:cubicBezTo>
                                          <a:pt x="114135" y="228924"/>
                                          <a:pt x="117823" y="215847"/>
                                          <a:pt x="118531" y="202457"/>
                                        </a:cubicBezTo>
                                        <a:cubicBezTo>
                                          <a:pt x="119829" y="179488"/>
                                          <a:pt x="120564" y="173955"/>
                                          <a:pt x="121226" y="169069"/>
                                        </a:cubicBezTo>
                                        <a:lnTo>
                                          <a:pt x="121471" y="167177"/>
                                        </a:lnTo>
                                        <a:cubicBezTo>
                                          <a:pt x="122206" y="161477"/>
                                          <a:pt x="133844" y="85314"/>
                                          <a:pt x="133967" y="84548"/>
                                        </a:cubicBezTo>
                                        <a:cubicBezTo>
                                          <a:pt x="134080" y="83899"/>
                                          <a:pt x="134697" y="83455"/>
                                          <a:pt x="135363" y="83542"/>
                                        </a:cubicBezTo>
                                        <a:cubicBezTo>
                                          <a:pt x="136294" y="83685"/>
                                          <a:pt x="228935" y="96714"/>
                                          <a:pt x="244738" y="97912"/>
                                        </a:cubicBezTo>
                                        <a:cubicBezTo>
                                          <a:pt x="251594" y="98580"/>
                                          <a:pt x="258511" y="98324"/>
                                          <a:pt x="265295" y="97146"/>
                                        </a:cubicBezTo>
                                        <a:lnTo>
                                          <a:pt x="140337" y="10372"/>
                                        </a:lnTo>
                                        <a:cubicBezTo>
                                          <a:pt x="138867" y="9606"/>
                                          <a:pt x="110935" y="-4669"/>
                                          <a:pt x="88688" y="7522"/>
                                        </a:cubicBezTo>
                                        <a:cubicBezTo>
                                          <a:pt x="77638" y="13582"/>
                                          <a:pt x="74943" y="61028"/>
                                          <a:pt x="73497" y="86559"/>
                                        </a:cubicBezTo>
                                        <a:lnTo>
                                          <a:pt x="73154" y="92739"/>
                                        </a:lnTo>
                                        <a:cubicBezTo>
                                          <a:pt x="71684" y="116881"/>
                                          <a:pt x="63672" y="230239"/>
                                          <a:pt x="63598" y="231365"/>
                                        </a:cubicBezTo>
                                        <a:cubicBezTo>
                                          <a:pt x="63552" y="231918"/>
                                          <a:pt x="63128" y="232371"/>
                                          <a:pt x="62569" y="232467"/>
                                        </a:cubicBezTo>
                                        <a:cubicBezTo>
                                          <a:pt x="60160" y="232871"/>
                                          <a:pt x="57807" y="233556"/>
                                          <a:pt x="55562" y="234503"/>
                                        </a:cubicBezTo>
                                        <a:cubicBezTo>
                                          <a:pt x="53871" y="235341"/>
                                          <a:pt x="51495" y="241305"/>
                                          <a:pt x="50319" y="245256"/>
                                        </a:cubicBezTo>
                                        <a:cubicBezTo>
                                          <a:pt x="50200" y="245680"/>
                                          <a:pt x="49851" y="246004"/>
                                          <a:pt x="49412" y="246095"/>
                                        </a:cubicBezTo>
                                        <a:cubicBezTo>
                                          <a:pt x="49020" y="246095"/>
                                          <a:pt x="39611" y="248274"/>
                                          <a:pt x="21872" y="246837"/>
                                        </a:cubicBezTo>
                                        <a:cubicBezTo>
                                          <a:pt x="20108" y="246598"/>
                                          <a:pt x="18442" y="246526"/>
                                          <a:pt x="16874" y="2465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2" name="Forme libre : forme 798025862"/>
                                <wps:cNvSpPr/>
                                <wps:spPr>
                                  <a:xfrm>
                                    <a:off x="225744" y="897885"/>
                                    <a:ext cx="17984" cy="83012"/>
                                  </a:xfrm>
                                  <a:custGeom>
                                    <a:avLst/>
                                    <a:gdLst>
                                      <a:gd name="connsiteX0" fmla="*/ 15681 w 17984"/>
                                      <a:gd name="connsiteY0" fmla="*/ 83013 h 83012"/>
                                      <a:gd name="connsiteX1" fmla="*/ 0 w 17984"/>
                                      <a:gd name="connsiteY1" fmla="*/ 216 h 83012"/>
                                      <a:gd name="connsiteX2" fmla="*/ 2450 w 17984"/>
                                      <a:gd name="connsiteY2" fmla="*/ 0 h 83012"/>
                                      <a:gd name="connsiteX3" fmla="*/ 17984 w 17984"/>
                                      <a:gd name="connsiteY3" fmla="*/ 82175 h 830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7984" h="83012">
                                        <a:moveTo>
                                          <a:pt x="15681" y="83013"/>
                                        </a:moveTo>
                                        <a:cubicBezTo>
                                          <a:pt x="6909" y="60164"/>
                                          <a:pt x="2328" y="25364"/>
                                          <a:pt x="0" y="216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4337" y="20478"/>
                                          <a:pt x="8845" y="58368"/>
                                          <a:pt x="17984" y="821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3" name="Forme libre : forme 798025863"/>
                                <wps:cNvSpPr/>
                                <wps:spPr>
                                  <a:xfrm>
                                    <a:off x="224225" y="877383"/>
                                    <a:ext cx="3136" cy="10466"/>
                                  </a:xfrm>
                                  <a:custGeom>
                                    <a:avLst/>
                                    <a:gdLst>
                                      <a:gd name="connsiteX0" fmla="*/ 662 w 3136"/>
                                      <a:gd name="connsiteY0" fmla="*/ 10466 h 10466"/>
                                      <a:gd name="connsiteX1" fmla="*/ 0 w 3136"/>
                                      <a:gd name="connsiteY1" fmla="*/ 120 h 10466"/>
                                      <a:gd name="connsiteX2" fmla="*/ 2450 w 3136"/>
                                      <a:gd name="connsiteY2" fmla="*/ 0 h 10466"/>
                                      <a:gd name="connsiteX3" fmla="*/ 3136 w 3136"/>
                                      <a:gd name="connsiteY3" fmla="*/ 10275 h 10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136" h="10466">
                                        <a:moveTo>
                                          <a:pt x="662" y="10466"/>
                                        </a:moveTo>
                                        <a:cubicBezTo>
                                          <a:pt x="172" y="4024"/>
                                          <a:pt x="0" y="120"/>
                                          <a:pt x="0" y="120"/>
                                        </a:cubicBezTo>
                                        <a:lnTo>
                                          <a:pt x="2450" y="0"/>
                                        </a:lnTo>
                                        <a:cubicBezTo>
                                          <a:pt x="2450" y="0"/>
                                          <a:pt x="2646" y="3880"/>
                                          <a:pt x="3136" y="102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4" name="Forme libre : forme 798025864"/>
                                <wps:cNvSpPr/>
                                <wps:spPr>
                                  <a:xfrm>
                                    <a:off x="126554" y="1050378"/>
                                    <a:ext cx="103619" cy="50452"/>
                                  </a:xfrm>
                                  <a:custGeom>
                                    <a:avLst/>
                                    <a:gdLst>
                                      <a:gd name="connsiteX0" fmla="*/ 20785 w 103619"/>
                                      <a:gd name="connsiteY0" fmla="*/ 719 h 50452"/>
                                      <a:gd name="connsiteX1" fmla="*/ 3144 w 103619"/>
                                      <a:gd name="connsiteY1" fmla="*/ 15807 h 50452"/>
                                      <a:gd name="connsiteX2" fmla="*/ 36197 w 103619"/>
                                      <a:gd name="connsiteY2" fmla="*/ 34489 h 50452"/>
                                      <a:gd name="connsiteX3" fmla="*/ 86156 w 103619"/>
                                      <a:gd name="connsiteY3" fmla="*/ 47422 h 50452"/>
                                      <a:gd name="connsiteX4" fmla="*/ 100121 w 103619"/>
                                      <a:gd name="connsiteY4" fmla="*/ 48859 h 50452"/>
                                      <a:gd name="connsiteX5" fmla="*/ 103233 w 103619"/>
                                      <a:gd name="connsiteY5" fmla="*/ 31423 h 50452"/>
                                      <a:gd name="connsiteX6" fmla="*/ 80373 w 103619"/>
                                      <a:gd name="connsiteY6" fmla="*/ 22346 h 50452"/>
                                      <a:gd name="connsiteX7" fmla="*/ 47958 w 103619"/>
                                      <a:gd name="connsiteY7" fmla="*/ 0 h 50452"/>
                                      <a:gd name="connsiteX8" fmla="*/ 20785 w 103619"/>
                                      <a:gd name="connsiteY8" fmla="*/ 719 h 504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03619" h="50452">
                                        <a:moveTo>
                                          <a:pt x="20785" y="719"/>
                                        </a:moveTo>
                                        <a:cubicBezTo>
                                          <a:pt x="3144" y="-695"/>
                                          <a:pt x="-4941" y="5030"/>
                                          <a:pt x="3144" y="15807"/>
                                        </a:cubicBezTo>
                                        <a:cubicBezTo>
                                          <a:pt x="11230" y="26585"/>
                                          <a:pt x="3879" y="24430"/>
                                          <a:pt x="36197" y="34489"/>
                                        </a:cubicBezTo>
                                        <a:cubicBezTo>
                                          <a:pt x="52551" y="39835"/>
                                          <a:pt x="69237" y="44155"/>
                                          <a:pt x="86156" y="47422"/>
                                        </a:cubicBezTo>
                                        <a:cubicBezTo>
                                          <a:pt x="86156" y="47422"/>
                                          <a:pt x="95711" y="53146"/>
                                          <a:pt x="100121" y="48859"/>
                                        </a:cubicBezTo>
                                        <a:cubicBezTo>
                                          <a:pt x="104164" y="44907"/>
                                          <a:pt x="103895" y="38537"/>
                                          <a:pt x="103233" y="31423"/>
                                        </a:cubicBezTo>
                                        <a:cubicBezTo>
                                          <a:pt x="95111" y="29785"/>
                                          <a:pt x="87363" y="26710"/>
                                          <a:pt x="80373" y="22346"/>
                                        </a:cubicBezTo>
                                        <a:cubicBezTo>
                                          <a:pt x="69568" y="14778"/>
                                          <a:pt x="47958" y="0"/>
                                          <a:pt x="47958" y="0"/>
                                        </a:cubicBezTo>
                                        <a:cubicBezTo>
                                          <a:pt x="47958" y="0"/>
                                          <a:pt x="38500" y="2156"/>
                                          <a:pt x="20785" y="7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5" name="Forme libre : forme 798025865"/>
                                <wps:cNvSpPr/>
                                <wps:spPr>
                                  <a:xfrm>
                                    <a:off x="125344" y="1049131"/>
                                    <a:ext cx="106092" cy="52889"/>
                                  </a:xfrm>
                                  <a:custGeom>
                                    <a:avLst/>
                                    <a:gdLst>
                                      <a:gd name="connsiteX0" fmla="*/ 96896 w 106092"/>
                                      <a:gd name="connsiteY0" fmla="*/ 52885 h 52889"/>
                                      <a:gd name="connsiteX1" fmla="*/ 86948 w 106092"/>
                                      <a:gd name="connsiteY1" fmla="*/ 49796 h 52889"/>
                                      <a:gd name="connsiteX2" fmla="*/ 37039 w 106092"/>
                                      <a:gd name="connsiteY2" fmla="*/ 36862 h 52889"/>
                                      <a:gd name="connsiteX3" fmla="*/ 6583 w 106092"/>
                                      <a:gd name="connsiteY3" fmla="*/ 22492 h 52889"/>
                                      <a:gd name="connsiteX4" fmla="*/ 3374 w 106092"/>
                                      <a:gd name="connsiteY4" fmla="*/ 17702 h 52889"/>
                                      <a:gd name="connsiteX5" fmla="*/ 923 w 106092"/>
                                      <a:gd name="connsiteY5" fmla="*/ 6086 h 52889"/>
                                      <a:gd name="connsiteX6" fmla="*/ 22142 w 106092"/>
                                      <a:gd name="connsiteY6" fmla="*/ 721 h 52889"/>
                                      <a:gd name="connsiteX7" fmla="*/ 48946 w 106092"/>
                                      <a:gd name="connsiteY7" fmla="*/ 26 h 52889"/>
                                      <a:gd name="connsiteX8" fmla="*/ 49926 w 106092"/>
                                      <a:gd name="connsiteY8" fmla="*/ 218 h 52889"/>
                                      <a:gd name="connsiteX9" fmla="*/ 82342 w 106092"/>
                                      <a:gd name="connsiteY9" fmla="*/ 22540 h 52889"/>
                                      <a:gd name="connsiteX10" fmla="*/ 104785 w 106092"/>
                                      <a:gd name="connsiteY10" fmla="*/ 31450 h 52889"/>
                                      <a:gd name="connsiteX11" fmla="*/ 105717 w 106092"/>
                                      <a:gd name="connsiteY11" fmla="*/ 32503 h 52889"/>
                                      <a:gd name="connsiteX12" fmla="*/ 102262 w 106092"/>
                                      <a:gd name="connsiteY12" fmla="*/ 50873 h 52889"/>
                                      <a:gd name="connsiteX13" fmla="*/ 96896 w 106092"/>
                                      <a:gd name="connsiteY13" fmla="*/ 52885 h 52889"/>
                                      <a:gd name="connsiteX14" fmla="*/ 16874 w 106092"/>
                                      <a:gd name="connsiteY14" fmla="*/ 2948 h 52889"/>
                                      <a:gd name="connsiteX15" fmla="*/ 3031 w 106092"/>
                                      <a:gd name="connsiteY15" fmla="*/ 7331 h 52889"/>
                                      <a:gd name="connsiteX16" fmla="*/ 5334 w 106092"/>
                                      <a:gd name="connsiteY16" fmla="*/ 16361 h 52889"/>
                                      <a:gd name="connsiteX17" fmla="*/ 8690 w 106092"/>
                                      <a:gd name="connsiteY17" fmla="*/ 21294 h 52889"/>
                                      <a:gd name="connsiteX18" fmla="*/ 37798 w 106092"/>
                                      <a:gd name="connsiteY18" fmla="*/ 34587 h 52889"/>
                                      <a:gd name="connsiteX19" fmla="*/ 87585 w 106092"/>
                                      <a:gd name="connsiteY19" fmla="*/ 47473 h 52889"/>
                                      <a:gd name="connsiteX20" fmla="*/ 88026 w 106092"/>
                                      <a:gd name="connsiteY20" fmla="*/ 47640 h 52889"/>
                                      <a:gd name="connsiteX21" fmla="*/ 100473 w 106092"/>
                                      <a:gd name="connsiteY21" fmla="*/ 49245 h 52889"/>
                                      <a:gd name="connsiteX22" fmla="*/ 103315 w 106092"/>
                                      <a:gd name="connsiteY22" fmla="*/ 33653 h 52889"/>
                                      <a:gd name="connsiteX23" fmla="*/ 80872 w 106092"/>
                                      <a:gd name="connsiteY23" fmla="*/ 24552 h 52889"/>
                                      <a:gd name="connsiteX24" fmla="*/ 49020 w 106092"/>
                                      <a:gd name="connsiteY24" fmla="*/ 2541 h 52889"/>
                                      <a:gd name="connsiteX25" fmla="*/ 22068 w 106092"/>
                                      <a:gd name="connsiteY25" fmla="*/ 3164 h 52889"/>
                                      <a:gd name="connsiteX26" fmla="*/ 16874 w 106092"/>
                                      <a:gd name="connsiteY26" fmla="*/ 2948 h 5288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06092" h="52889">
                                        <a:moveTo>
                                          <a:pt x="96896" y="52885"/>
                                        </a:moveTo>
                                        <a:cubicBezTo>
                                          <a:pt x="93378" y="52634"/>
                                          <a:pt x="89969" y="51575"/>
                                          <a:pt x="86948" y="49796"/>
                                        </a:cubicBezTo>
                                        <a:cubicBezTo>
                                          <a:pt x="70057" y="46491"/>
                                          <a:pt x="53388" y="42172"/>
                                          <a:pt x="37039" y="36862"/>
                                        </a:cubicBezTo>
                                        <a:cubicBezTo>
                                          <a:pt x="10577" y="28647"/>
                                          <a:pt x="10308" y="28504"/>
                                          <a:pt x="6583" y="22492"/>
                                        </a:cubicBezTo>
                                        <a:cubicBezTo>
                                          <a:pt x="5824" y="21247"/>
                                          <a:pt x="4844" y="19690"/>
                                          <a:pt x="3374" y="17702"/>
                                        </a:cubicBezTo>
                                        <a:cubicBezTo>
                                          <a:pt x="-914" y="12002"/>
                                          <a:pt x="-351" y="8241"/>
                                          <a:pt x="923" y="6086"/>
                                        </a:cubicBezTo>
                                        <a:cubicBezTo>
                                          <a:pt x="3374" y="1703"/>
                                          <a:pt x="10969" y="-213"/>
                                          <a:pt x="22142" y="721"/>
                                        </a:cubicBezTo>
                                        <a:cubicBezTo>
                                          <a:pt x="31067" y="1691"/>
                                          <a:pt x="40086" y="1456"/>
                                          <a:pt x="48946" y="26"/>
                                        </a:cubicBezTo>
                                        <a:cubicBezTo>
                                          <a:pt x="49286" y="-43"/>
                                          <a:pt x="49640" y="26"/>
                                          <a:pt x="49926" y="218"/>
                                        </a:cubicBezTo>
                                        <a:cubicBezTo>
                                          <a:pt x="50147" y="362"/>
                                          <a:pt x="71659" y="15067"/>
                                          <a:pt x="82342" y="22540"/>
                                        </a:cubicBezTo>
                                        <a:cubicBezTo>
                                          <a:pt x="89212" y="26810"/>
                                          <a:pt x="96815" y="29830"/>
                                          <a:pt x="104785" y="31450"/>
                                        </a:cubicBezTo>
                                        <a:cubicBezTo>
                                          <a:pt x="105298" y="31565"/>
                                          <a:pt x="105675" y="31991"/>
                                          <a:pt x="105717" y="32503"/>
                                        </a:cubicBezTo>
                                        <a:cubicBezTo>
                                          <a:pt x="106403" y="40024"/>
                                          <a:pt x="106599" y="46610"/>
                                          <a:pt x="102262" y="50873"/>
                                        </a:cubicBezTo>
                                        <a:cubicBezTo>
                                          <a:pt x="100826" y="52229"/>
                                          <a:pt x="98890" y="52955"/>
                                          <a:pt x="96896" y="52885"/>
                                        </a:cubicBezTo>
                                        <a:close/>
                                        <a:moveTo>
                                          <a:pt x="16874" y="2948"/>
                                        </a:moveTo>
                                        <a:cubicBezTo>
                                          <a:pt x="9523" y="2948"/>
                                          <a:pt x="4623" y="4481"/>
                                          <a:pt x="3031" y="7331"/>
                                        </a:cubicBezTo>
                                        <a:cubicBezTo>
                                          <a:pt x="1438" y="10181"/>
                                          <a:pt x="3398" y="13774"/>
                                          <a:pt x="5334" y="16361"/>
                                        </a:cubicBezTo>
                                        <a:cubicBezTo>
                                          <a:pt x="6877" y="18420"/>
                                          <a:pt x="7784" y="20001"/>
                                          <a:pt x="8690" y="21294"/>
                                        </a:cubicBezTo>
                                        <a:cubicBezTo>
                                          <a:pt x="11900" y="26468"/>
                                          <a:pt x="11949" y="26564"/>
                                          <a:pt x="37798" y="34587"/>
                                        </a:cubicBezTo>
                                        <a:cubicBezTo>
                                          <a:pt x="54097" y="39914"/>
                                          <a:pt x="70726" y="44218"/>
                                          <a:pt x="87585" y="47473"/>
                                        </a:cubicBezTo>
                                        <a:cubicBezTo>
                                          <a:pt x="87740" y="47508"/>
                                          <a:pt x="87889" y="47564"/>
                                          <a:pt x="88026" y="47640"/>
                                        </a:cubicBezTo>
                                        <a:cubicBezTo>
                                          <a:pt x="90477" y="49101"/>
                                          <a:pt x="97435" y="52239"/>
                                          <a:pt x="100473" y="49245"/>
                                        </a:cubicBezTo>
                                        <a:cubicBezTo>
                                          <a:pt x="103928" y="45868"/>
                                          <a:pt x="103879" y="40215"/>
                                          <a:pt x="103315" y="33653"/>
                                        </a:cubicBezTo>
                                        <a:cubicBezTo>
                                          <a:pt x="95328" y="31984"/>
                                          <a:pt x="87723" y="28899"/>
                                          <a:pt x="80872" y="24552"/>
                                        </a:cubicBezTo>
                                        <a:cubicBezTo>
                                          <a:pt x="71071" y="17702"/>
                                          <a:pt x="52009" y="4673"/>
                                          <a:pt x="49020" y="2541"/>
                                        </a:cubicBezTo>
                                        <a:cubicBezTo>
                                          <a:pt x="40103" y="3899"/>
                                          <a:pt x="31041" y="4110"/>
                                          <a:pt x="22068" y="3164"/>
                                        </a:cubicBezTo>
                                        <a:cubicBezTo>
                                          <a:pt x="20108" y="3020"/>
                                          <a:pt x="18442" y="2948"/>
                                          <a:pt x="16874" y="29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6" name="Forme libre : forme 798025866"/>
                                <wps:cNvSpPr/>
                                <wps:spPr>
                                  <a:xfrm>
                                    <a:off x="157568" y="806903"/>
                                    <a:ext cx="395050" cy="307818"/>
                                  </a:xfrm>
                                  <a:custGeom>
                                    <a:avLst/>
                                    <a:gdLst>
                                      <a:gd name="connsiteX0" fmla="*/ 395050 w 395050"/>
                                      <a:gd name="connsiteY0" fmla="*/ 42314 h 307818"/>
                                      <a:gd name="connsiteX1" fmla="*/ 202101 w 395050"/>
                                      <a:gd name="connsiteY1" fmla="*/ 7202 h 307818"/>
                                      <a:gd name="connsiteX2" fmla="*/ 97773 w 395050"/>
                                      <a:gd name="connsiteY2" fmla="*/ 11513 h 307818"/>
                                      <a:gd name="connsiteX3" fmla="*/ 85277 w 395050"/>
                                      <a:gd name="connsiteY3" fmla="*/ 222662 h 307818"/>
                                      <a:gd name="connsiteX4" fmla="*/ 67636 w 395050"/>
                                      <a:gd name="connsiteY4" fmla="*/ 227692 h 307818"/>
                                      <a:gd name="connsiteX5" fmla="*/ 62491 w 395050"/>
                                      <a:gd name="connsiteY5" fmla="*/ 249247 h 307818"/>
                                      <a:gd name="connsiteX6" fmla="*/ 19883 w 395050"/>
                                      <a:gd name="connsiteY6" fmla="*/ 252121 h 307818"/>
                                      <a:gd name="connsiteX7" fmla="*/ 61 w 395050"/>
                                      <a:gd name="connsiteY7" fmla="*/ 256432 h 307818"/>
                                      <a:gd name="connsiteX8" fmla="*/ 41934 w 395050"/>
                                      <a:gd name="connsiteY8" fmla="*/ 285173 h 307818"/>
                                      <a:gd name="connsiteX9" fmla="*/ 109583 w 395050"/>
                                      <a:gd name="connsiteY9" fmla="*/ 307088 h 307818"/>
                                      <a:gd name="connsiteX10" fmla="*/ 114483 w 395050"/>
                                      <a:gd name="connsiteY10" fmla="*/ 281317 h 307818"/>
                                      <a:gd name="connsiteX11" fmla="*/ 128645 w 395050"/>
                                      <a:gd name="connsiteY11" fmla="*/ 252840 h 307818"/>
                                      <a:gd name="connsiteX12" fmla="*/ 132320 w 395050"/>
                                      <a:gd name="connsiteY12" fmla="*/ 231284 h 307818"/>
                                      <a:gd name="connsiteX13" fmla="*/ 147021 w 395050"/>
                                      <a:gd name="connsiteY13" fmla="*/ 157301 h 307818"/>
                                      <a:gd name="connsiteX14" fmla="*/ 167578 w 395050"/>
                                      <a:gd name="connsiteY14" fmla="*/ 74719 h 307818"/>
                                      <a:gd name="connsiteX15" fmla="*/ 220477 w 395050"/>
                                      <a:gd name="connsiteY15" fmla="*/ 94095 h 307818"/>
                                      <a:gd name="connsiteX16" fmla="*/ 228440 w 395050"/>
                                      <a:gd name="connsiteY16" fmla="*/ 98885 h 307818"/>
                                      <a:gd name="connsiteX17" fmla="*/ 368907 w 395050"/>
                                      <a:gd name="connsiteY17" fmla="*/ 88347 h 307818"/>
                                      <a:gd name="connsiteX18" fmla="*/ 395050 w 395050"/>
                                      <a:gd name="connsiteY18" fmla="*/ 42314 h 3078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395050" h="307818">
                                        <a:moveTo>
                                          <a:pt x="395050" y="42314"/>
                                        </a:moveTo>
                                        <a:cubicBezTo>
                                          <a:pt x="395050" y="42314"/>
                                          <a:pt x="285847" y="18698"/>
                                          <a:pt x="202101" y="7202"/>
                                        </a:cubicBezTo>
                                        <a:cubicBezTo>
                                          <a:pt x="118355" y="-4294"/>
                                          <a:pt x="101448" y="-1420"/>
                                          <a:pt x="97773" y="11513"/>
                                        </a:cubicBezTo>
                                        <a:cubicBezTo>
                                          <a:pt x="94098" y="24446"/>
                                          <a:pt x="85277" y="222662"/>
                                          <a:pt x="85277" y="222662"/>
                                        </a:cubicBezTo>
                                        <a:cubicBezTo>
                                          <a:pt x="85277" y="222662"/>
                                          <a:pt x="68371" y="223380"/>
                                          <a:pt x="67636" y="227692"/>
                                        </a:cubicBezTo>
                                        <a:cubicBezTo>
                                          <a:pt x="66901" y="232003"/>
                                          <a:pt x="62491" y="249247"/>
                                          <a:pt x="62491" y="249247"/>
                                        </a:cubicBezTo>
                                        <a:cubicBezTo>
                                          <a:pt x="62491" y="249247"/>
                                          <a:pt x="34584" y="254277"/>
                                          <a:pt x="19883" y="252121"/>
                                        </a:cubicBezTo>
                                        <a:cubicBezTo>
                                          <a:pt x="5182" y="249966"/>
                                          <a:pt x="-674" y="247092"/>
                                          <a:pt x="61" y="256432"/>
                                        </a:cubicBezTo>
                                        <a:cubicBezTo>
                                          <a:pt x="796" y="265773"/>
                                          <a:pt x="13267" y="272240"/>
                                          <a:pt x="41934" y="285173"/>
                                        </a:cubicBezTo>
                                        <a:cubicBezTo>
                                          <a:pt x="70601" y="298107"/>
                                          <a:pt x="103017" y="311064"/>
                                          <a:pt x="109583" y="307088"/>
                                        </a:cubicBezTo>
                                        <a:cubicBezTo>
                                          <a:pt x="116149" y="303112"/>
                                          <a:pt x="110563" y="281772"/>
                                          <a:pt x="114483" y="281317"/>
                                        </a:cubicBezTo>
                                        <a:cubicBezTo>
                                          <a:pt x="118404" y="280862"/>
                                          <a:pt x="124970" y="259306"/>
                                          <a:pt x="128645" y="252840"/>
                                        </a:cubicBezTo>
                                        <a:cubicBezTo>
                                          <a:pt x="132320" y="246373"/>
                                          <a:pt x="132320" y="233464"/>
                                          <a:pt x="132320" y="231284"/>
                                        </a:cubicBezTo>
                                        <a:cubicBezTo>
                                          <a:pt x="132320" y="229105"/>
                                          <a:pt x="141141" y="173803"/>
                                          <a:pt x="147021" y="157301"/>
                                        </a:cubicBezTo>
                                        <a:cubicBezTo>
                                          <a:pt x="152902" y="140799"/>
                                          <a:pt x="167578" y="74719"/>
                                          <a:pt x="167578" y="74719"/>
                                        </a:cubicBezTo>
                                        <a:cubicBezTo>
                                          <a:pt x="167578" y="74719"/>
                                          <a:pt x="212538" y="89305"/>
                                          <a:pt x="220477" y="94095"/>
                                        </a:cubicBezTo>
                                        <a:lnTo>
                                          <a:pt x="228440" y="98885"/>
                                        </a:lnTo>
                                        <a:cubicBezTo>
                                          <a:pt x="228440" y="98885"/>
                                          <a:pt x="343916" y="107747"/>
                                          <a:pt x="368907" y="88347"/>
                                        </a:cubicBezTo>
                                        <a:cubicBezTo>
                                          <a:pt x="383628" y="77085"/>
                                          <a:pt x="393056" y="60480"/>
                                          <a:pt x="395050" y="423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7" name="Forme libre : forme 798025867"/>
                                <wps:cNvSpPr/>
                                <wps:spPr>
                                  <a:xfrm>
                                    <a:off x="156335" y="805774"/>
                                    <a:ext cx="397484" cy="310066"/>
                                  </a:xfrm>
                                  <a:custGeom>
                                    <a:avLst/>
                                    <a:gdLst>
                                      <a:gd name="connsiteX0" fmla="*/ 107312 w 397484"/>
                                      <a:gd name="connsiteY0" fmla="*/ 310061 h 310066"/>
                                      <a:gd name="connsiteX1" fmla="*/ 42653 w 397484"/>
                                      <a:gd name="connsiteY1" fmla="*/ 287356 h 310066"/>
                                      <a:gd name="connsiteX2" fmla="*/ 69 w 397484"/>
                                      <a:gd name="connsiteY2" fmla="*/ 257633 h 310066"/>
                                      <a:gd name="connsiteX3" fmla="*/ 1686 w 397484"/>
                                      <a:gd name="connsiteY3" fmla="*/ 251167 h 310066"/>
                                      <a:gd name="connsiteX4" fmla="*/ 14672 w 397484"/>
                                      <a:gd name="connsiteY4" fmla="*/ 250975 h 310066"/>
                                      <a:gd name="connsiteX5" fmla="*/ 21312 w 397484"/>
                                      <a:gd name="connsiteY5" fmla="*/ 252053 h 310066"/>
                                      <a:gd name="connsiteX6" fmla="*/ 62744 w 397484"/>
                                      <a:gd name="connsiteY6" fmla="*/ 249322 h 310066"/>
                                      <a:gd name="connsiteX7" fmla="*/ 67644 w 397484"/>
                                      <a:gd name="connsiteY7" fmla="*/ 228629 h 310066"/>
                                      <a:gd name="connsiteX8" fmla="*/ 85310 w 397484"/>
                                      <a:gd name="connsiteY8" fmla="*/ 222641 h 310066"/>
                                      <a:gd name="connsiteX9" fmla="*/ 97781 w 397484"/>
                                      <a:gd name="connsiteY9" fmla="*/ 12331 h 310066"/>
                                      <a:gd name="connsiteX10" fmla="*/ 203481 w 397484"/>
                                      <a:gd name="connsiteY10" fmla="*/ 7157 h 310066"/>
                                      <a:gd name="connsiteX11" fmla="*/ 396504 w 397484"/>
                                      <a:gd name="connsiteY11" fmla="*/ 42269 h 310066"/>
                                      <a:gd name="connsiteX12" fmla="*/ 397484 w 397484"/>
                                      <a:gd name="connsiteY12" fmla="*/ 43491 h 310066"/>
                                      <a:gd name="connsiteX13" fmla="*/ 370851 w 397484"/>
                                      <a:gd name="connsiteY13" fmla="*/ 90434 h 310066"/>
                                      <a:gd name="connsiteX14" fmla="*/ 229526 w 397484"/>
                                      <a:gd name="connsiteY14" fmla="*/ 101212 h 310066"/>
                                      <a:gd name="connsiteX15" fmla="*/ 228987 w 397484"/>
                                      <a:gd name="connsiteY15" fmla="*/ 101044 h 310066"/>
                                      <a:gd name="connsiteX16" fmla="*/ 221024 w 397484"/>
                                      <a:gd name="connsiteY16" fmla="*/ 96254 h 310066"/>
                                      <a:gd name="connsiteX17" fmla="*/ 169571 w 397484"/>
                                      <a:gd name="connsiteY17" fmla="*/ 77405 h 310066"/>
                                      <a:gd name="connsiteX18" fmla="*/ 149259 w 397484"/>
                                      <a:gd name="connsiteY18" fmla="*/ 158837 h 310066"/>
                                      <a:gd name="connsiteX19" fmla="*/ 134558 w 397484"/>
                                      <a:gd name="connsiteY19" fmla="*/ 232413 h 310066"/>
                                      <a:gd name="connsiteX20" fmla="*/ 130736 w 397484"/>
                                      <a:gd name="connsiteY20" fmla="*/ 254544 h 310066"/>
                                      <a:gd name="connsiteX21" fmla="*/ 126081 w 397484"/>
                                      <a:gd name="connsiteY21" fmla="*/ 265226 h 310066"/>
                                      <a:gd name="connsiteX22" fmla="*/ 115643 w 397484"/>
                                      <a:gd name="connsiteY22" fmla="*/ 283596 h 310066"/>
                                      <a:gd name="connsiteX23" fmla="*/ 115226 w 397484"/>
                                      <a:gd name="connsiteY23" fmla="*/ 291643 h 310066"/>
                                      <a:gd name="connsiteX24" fmla="*/ 111257 w 397484"/>
                                      <a:gd name="connsiteY24" fmla="*/ 309223 h 310066"/>
                                      <a:gd name="connsiteX25" fmla="*/ 107312 w 397484"/>
                                      <a:gd name="connsiteY25" fmla="*/ 310061 h 310066"/>
                                      <a:gd name="connsiteX26" fmla="*/ 6047 w 397484"/>
                                      <a:gd name="connsiteY26" fmla="*/ 252268 h 310066"/>
                                      <a:gd name="connsiteX27" fmla="*/ 3328 w 397484"/>
                                      <a:gd name="connsiteY27" fmla="*/ 252939 h 310066"/>
                                      <a:gd name="connsiteX28" fmla="*/ 2495 w 397484"/>
                                      <a:gd name="connsiteY28" fmla="*/ 257442 h 310066"/>
                                      <a:gd name="connsiteX29" fmla="*/ 43682 w 397484"/>
                                      <a:gd name="connsiteY29" fmla="*/ 285176 h 310066"/>
                                      <a:gd name="connsiteX30" fmla="*/ 110155 w 397484"/>
                                      <a:gd name="connsiteY30" fmla="*/ 307187 h 310066"/>
                                      <a:gd name="connsiteX31" fmla="*/ 112972 w 397484"/>
                                      <a:gd name="connsiteY31" fmla="*/ 291715 h 310066"/>
                                      <a:gd name="connsiteX32" fmla="*/ 115422 w 397484"/>
                                      <a:gd name="connsiteY32" fmla="*/ 281225 h 310066"/>
                                      <a:gd name="connsiteX33" fmla="*/ 123875 w 397484"/>
                                      <a:gd name="connsiteY33" fmla="*/ 264459 h 310066"/>
                                      <a:gd name="connsiteX34" fmla="*/ 128653 w 397484"/>
                                      <a:gd name="connsiteY34" fmla="*/ 253490 h 310066"/>
                                      <a:gd name="connsiteX35" fmla="*/ 132181 w 397484"/>
                                      <a:gd name="connsiteY35" fmla="*/ 232533 h 310066"/>
                                      <a:gd name="connsiteX36" fmla="*/ 146882 w 397484"/>
                                      <a:gd name="connsiteY36" fmla="*/ 158286 h 310066"/>
                                      <a:gd name="connsiteX37" fmla="*/ 167415 w 397484"/>
                                      <a:gd name="connsiteY37" fmla="*/ 75824 h 310066"/>
                                      <a:gd name="connsiteX38" fmla="*/ 168027 w 397484"/>
                                      <a:gd name="connsiteY38" fmla="*/ 75034 h 310066"/>
                                      <a:gd name="connsiteX39" fmla="*/ 169007 w 397484"/>
                                      <a:gd name="connsiteY39" fmla="*/ 75034 h 310066"/>
                                      <a:gd name="connsiteX40" fmla="*/ 222176 w 397484"/>
                                      <a:gd name="connsiteY40" fmla="*/ 94553 h 310066"/>
                                      <a:gd name="connsiteX41" fmla="*/ 229869 w 397484"/>
                                      <a:gd name="connsiteY41" fmla="*/ 99176 h 310066"/>
                                      <a:gd name="connsiteX42" fmla="*/ 369160 w 397484"/>
                                      <a:gd name="connsiteY42" fmla="*/ 88877 h 310066"/>
                                      <a:gd name="connsiteX43" fmla="*/ 394789 w 397484"/>
                                      <a:gd name="connsiteY43" fmla="*/ 44736 h 310066"/>
                                      <a:gd name="connsiteX44" fmla="*/ 202991 w 397484"/>
                                      <a:gd name="connsiteY44" fmla="*/ 9864 h 310066"/>
                                      <a:gd name="connsiteX45" fmla="*/ 100084 w 397484"/>
                                      <a:gd name="connsiteY45" fmla="*/ 13289 h 310066"/>
                                      <a:gd name="connsiteX46" fmla="*/ 87638 w 397484"/>
                                      <a:gd name="connsiteY46" fmla="*/ 224174 h 310066"/>
                                      <a:gd name="connsiteX47" fmla="*/ 86462 w 397484"/>
                                      <a:gd name="connsiteY47" fmla="*/ 225324 h 310066"/>
                                      <a:gd name="connsiteX48" fmla="*/ 69997 w 397484"/>
                                      <a:gd name="connsiteY48" fmla="*/ 229347 h 310066"/>
                                      <a:gd name="connsiteX49" fmla="*/ 64827 w 397484"/>
                                      <a:gd name="connsiteY49" fmla="*/ 250903 h 310066"/>
                                      <a:gd name="connsiteX50" fmla="*/ 63847 w 397484"/>
                                      <a:gd name="connsiteY50" fmla="*/ 251813 h 310066"/>
                                      <a:gd name="connsiteX51" fmla="*/ 20846 w 397484"/>
                                      <a:gd name="connsiteY51" fmla="*/ 254687 h 310066"/>
                                      <a:gd name="connsiteX52" fmla="*/ 14133 w 397484"/>
                                      <a:gd name="connsiteY52" fmla="*/ 253586 h 310066"/>
                                      <a:gd name="connsiteX53" fmla="*/ 6047 w 397484"/>
                                      <a:gd name="connsiteY53" fmla="*/ 252268 h 3100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397484" h="310066">
                                        <a:moveTo>
                                          <a:pt x="107312" y="310061"/>
                                        </a:moveTo>
                                        <a:cubicBezTo>
                                          <a:pt x="97781" y="310061"/>
                                          <a:pt x="76097" y="302445"/>
                                          <a:pt x="42653" y="287356"/>
                                        </a:cubicBezTo>
                                        <a:cubicBezTo>
                                          <a:pt x="13006" y="273968"/>
                                          <a:pt x="829" y="267549"/>
                                          <a:pt x="69" y="257633"/>
                                        </a:cubicBezTo>
                                        <a:cubicBezTo>
                                          <a:pt x="-200" y="254376"/>
                                          <a:pt x="314" y="252388"/>
                                          <a:pt x="1686" y="251167"/>
                                        </a:cubicBezTo>
                                        <a:cubicBezTo>
                                          <a:pt x="3989" y="249131"/>
                                          <a:pt x="8008" y="249825"/>
                                          <a:pt x="14672" y="250975"/>
                                        </a:cubicBezTo>
                                        <a:cubicBezTo>
                                          <a:pt x="16632" y="251310"/>
                                          <a:pt x="18837" y="251693"/>
                                          <a:pt x="21312" y="252053"/>
                                        </a:cubicBezTo>
                                        <a:cubicBezTo>
                                          <a:pt x="34273" y="253945"/>
                                          <a:pt x="58064" y="250089"/>
                                          <a:pt x="62744" y="249322"/>
                                        </a:cubicBezTo>
                                        <a:cubicBezTo>
                                          <a:pt x="63602" y="245945"/>
                                          <a:pt x="67032" y="232317"/>
                                          <a:pt x="67644" y="228629"/>
                                        </a:cubicBezTo>
                                        <a:cubicBezTo>
                                          <a:pt x="68404" y="224102"/>
                                          <a:pt x="80214" y="222953"/>
                                          <a:pt x="85310" y="222641"/>
                                        </a:cubicBezTo>
                                        <a:cubicBezTo>
                                          <a:pt x="86094" y="205205"/>
                                          <a:pt x="94229" y="24881"/>
                                          <a:pt x="97781" y="12331"/>
                                        </a:cubicBezTo>
                                        <a:cubicBezTo>
                                          <a:pt x="101579" y="-1034"/>
                                          <a:pt x="117113" y="-4698"/>
                                          <a:pt x="203481" y="7157"/>
                                        </a:cubicBezTo>
                                        <a:cubicBezTo>
                                          <a:pt x="286321" y="18510"/>
                                          <a:pt x="395426" y="42054"/>
                                          <a:pt x="396504" y="42269"/>
                                        </a:cubicBezTo>
                                        <a:cubicBezTo>
                                          <a:pt x="397087" y="42396"/>
                                          <a:pt x="397499" y="42906"/>
                                          <a:pt x="397484" y="43491"/>
                                        </a:cubicBezTo>
                                        <a:cubicBezTo>
                                          <a:pt x="395384" y="61990"/>
                                          <a:pt x="385792" y="78897"/>
                                          <a:pt x="370851" y="90434"/>
                                        </a:cubicBezTo>
                                        <a:cubicBezTo>
                                          <a:pt x="345761" y="109882"/>
                                          <a:pt x="234255" y="101571"/>
                                          <a:pt x="229526" y="101212"/>
                                        </a:cubicBezTo>
                                        <a:cubicBezTo>
                                          <a:pt x="229332" y="101207"/>
                                          <a:pt x="229146" y="101149"/>
                                          <a:pt x="228987" y="101044"/>
                                        </a:cubicBezTo>
                                        <a:lnTo>
                                          <a:pt x="221024" y="96254"/>
                                        </a:lnTo>
                                        <a:cubicBezTo>
                                          <a:pt x="214041" y="92038"/>
                                          <a:pt x="177093" y="79824"/>
                                          <a:pt x="169571" y="77405"/>
                                        </a:cubicBezTo>
                                        <a:cubicBezTo>
                                          <a:pt x="167439" y="86985"/>
                                          <a:pt x="154698" y="143508"/>
                                          <a:pt x="149259" y="158837"/>
                                        </a:cubicBezTo>
                                        <a:cubicBezTo>
                                          <a:pt x="143281" y="175602"/>
                                          <a:pt x="134681" y="230497"/>
                                          <a:pt x="134558" y="232413"/>
                                        </a:cubicBezTo>
                                        <a:cubicBezTo>
                                          <a:pt x="134558" y="238161"/>
                                          <a:pt x="134068" y="248676"/>
                                          <a:pt x="130736" y="254544"/>
                                        </a:cubicBezTo>
                                        <a:cubicBezTo>
                                          <a:pt x="128986" y="258019"/>
                                          <a:pt x="127433" y="261585"/>
                                          <a:pt x="126081" y="265226"/>
                                        </a:cubicBezTo>
                                        <a:cubicBezTo>
                                          <a:pt x="121180" y="277464"/>
                                          <a:pt x="118559" y="283260"/>
                                          <a:pt x="115643" y="283596"/>
                                        </a:cubicBezTo>
                                        <a:cubicBezTo>
                                          <a:pt x="115055" y="284218"/>
                                          <a:pt x="115177" y="288697"/>
                                          <a:pt x="115226" y="291643"/>
                                        </a:cubicBezTo>
                                        <a:cubicBezTo>
                                          <a:pt x="115398" y="298661"/>
                                          <a:pt x="115569" y="306612"/>
                                          <a:pt x="111257" y="309223"/>
                                        </a:cubicBezTo>
                                        <a:cubicBezTo>
                                          <a:pt x="110037" y="309824"/>
                                          <a:pt x="108680" y="310111"/>
                                          <a:pt x="107312" y="310061"/>
                                        </a:cubicBezTo>
                                        <a:close/>
                                        <a:moveTo>
                                          <a:pt x="6047" y="252268"/>
                                        </a:moveTo>
                                        <a:cubicBezTo>
                                          <a:pt x="5088" y="252170"/>
                                          <a:pt x="4124" y="252407"/>
                                          <a:pt x="3328" y="252939"/>
                                        </a:cubicBezTo>
                                        <a:cubicBezTo>
                                          <a:pt x="2593" y="253586"/>
                                          <a:pt x="2323" y="255071"/>
                                          <a:pt x="2495" y="257442"/>
                                        </a:cubicBezTo>
                                        <a:cubicBezTo>
                                          <a:pt x="3181" y="266040"/>
                                          <a:pt x="15579" y="272507"/>
                                          <a:pt x="43682" y="285176"/>
                                        </a:cubicBezTo>
                                        <a:cubicBezTo>
                                          <a:pt x="96875" y="309127"/>
                                          <a:pt x="107900" y="308552"/>
                                          <a:pt x="110155" y="307187"/>
                                        </a:cubicBezTo>
                                        <a:cubicBezTo>
                                          <a:pt x="113291" y="305295"/>
                                          <a:pt x="113119" y="297439"/>
                                          <a:pt x="112972" y="291715"/>
                                        </a:cubicBezTo>
                                        <a:cubicBezTo>
                                          <a:pt x="112850" y="285584"/>
                                          <a:pt x="112752" y="281560"/>
                                          <a:pt x="115422" y="281225"/>
                                        </a:cubicBezTo>
                                        <a:cubicBezTo>
                                          <a:pt x="117284" y="280793"/>
                                          <a:pt x="121572" y="270088"/>
                                          <a:pt x="123875" y="264459"/>
                                        </a:cubicBezTo>
                                        <a:cubicBezTo>
                                          <a:pt x="125277" y="260725"/>
                                          <a:pt x="126872" y="257066"/>
                                          <a:pt x="128653" y="253490"/>
                                        </a:cubicBezTo>
                                        <a:cubicBezTo>
                                          <a:pt x="131838" y="247909"/>
                                          <a:pt x="132181" y="236964"/>
                                          <a:pt x="132181" y="232533"/>
                                        </a:cubicBezTo>
                                        <a:cubicBezTo>
                                          <a:pt x="132181" y="229539"/>
                                          <a:pt x="141149" y="174429"/>
                                          <a:pt x="146882" y="158286"/>
                                        </a:cubicBezTo>
                                        <a:cubicBezTo>
                                          <a:pt x="152616" y="142143"/>
                                          <a:pt x="167268" y="76495"/>
                                          <a:pt x="167415" y="75824"/>
                                        </a:cubicBezTo>
                                        <a:cubicBezTo>
                                          <a:pt x="167488" y="75484"/>
                                          <a:pt x="167714" y="75196"/>
                                          <a:pt x="168027" y="75034"/>
                                        </a:cubicBezTo>
                                        <a:cubicBezTo>
                                          <a:pt x="168341" y="74904"/>
                                          <a:pt x="168694" y="74904"/>
                                          <a:pt x="169007" y="75034"/>
                                        </a:cubicBezTo>
                                        <a:cubicBezTo>
                                          <a:pt x="170845" y="75632"/>
                                          <a:pt x="214188" y="89739"/>
                                          <a:pt x="222176" y="94553"/>
                                        </a:cubicBezTo>
                                        <a:lnTo>
                                          <a:pt x="229869" y="99176"/>
                                        </a:lnTo>
                                        <a:cubicBezTo>
                                          <a:pt x="236337" y="99655"/>
                                          <a:pt x="345467" y="107295"/>
                                          <a:pt x="369160" y="88877"/>
                                        </a:cubicBezTo>
                                        <a:cubicBezTo>
                                          <a:pt x="383276" y="78001"/>
                                          <a:pt x="392474" y="62158"/>
                                          <a:pt x="394789" y="44736"/>
                                        </a:cubicBezTo>
                                        <a:cubicBezTo>
                                          <a:pt x="383371" y="42341"/>
                                          <a:pt x="281396" y="20618"/>
                                          <a:pt x="202991" y="9864"/>
                                        </a:cubicBezTo>
                                        <a:cubicBezTo>
                                          <a:pt x="118975" y="-1680"/>
                                          <a:pt x="103319" y="1601"/>
                                          <a:pt x="100084" y="13289"/>
                                        </a:cubicBezTo>
                                        <a:cubicBezTo>
                                          <a:pt x="96483" y="25935"/>
                                          <a:pt x="87711" y="222186"/>
                                          <a:pt x="87638" y="224174"/>
                                        </a:cubicBezTo>
                                        <a:cubicBezTo>
                                          <a:pt x="87613" y="224799"/>
                                          <a:pt x="87101" y="225300"/>
                                          <a:pt x="86462" y="225324"/>
                                        </a:cubicBezTo>
                                        <a:cubicBezTo>
                                          <a:pt x="78793" y="225659"/>
                                          <a:pt x="70315" y="227336"/>
                                          <a:pt x="69997" y="229347"/>
                                        </a:cubicBezTo>
                                        <a:cubicBezTo>
                                          <a:pt x="69261" y="233659"/>
                                          <a:pt x="65096" y="250280"/>
                                          <a:pt x="64827" y="250903"/>
                                        </a:cubicBezTo>
                                        <a:cubicBezTo>
                                          <a:pt x="64716" y="251370"/>
                                          <a:pt x="64329" y="251729"/>
                                          <a:pt x="63847" y="251813"/>
                                        </a:cubicBezTo>
                                        <a:cubicBezTo>
                                          <a:pt x="62720" y="252005"/>
                                          <a:pt x="35572" y="256843"/>
                                          <a:pt x="20846" y="254687"/>
                                        </a:cubicBezTo>
                                        <a:cubicBezTo>
                                          <a:pt x="18396" y="254328"/>
                                          <a:pt x="16118" y="253945"/>
                                          <a:pt x="14133" y="253586"/>
                                        </a:cubicBezTo>
                                        <a:cubicBezTo>
                                          <a:pt x="11475" y="252953"/>
                                          <a:pt x="8772" y="252513"/>
                                          <a:pt x="6047" y="2522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8" name="Forme libre : forme 798025868"/>
                                <wps:cNvSpPr/>
                                <wps:spPr>
                                  <a:xfrm>
                                    <a:off x="312847" y="859971"/>
                                    <a:ext cx="13500" cy="21819"/>
                                  </a:xfrm>
                                  <a:custGeom>
                                    <a:avLst/>
                                    <a:gdLst>
                                      <a:gd name="connsiteX0" fmla="*/ 11075 w 13500"/>
                                      <a:gd name="connsiteY0" fmla="*/ 21819 h 21819"/>
                                      <a:gd name="connsiteX1" fmla="*/ 0 w 13500"/>
                                      <a:gd name="connsiteY1" fmla="*/ 1533 h 21819"/>
                                      <a:gd name="connsiteX2" fmla="*/ 1862 w 13500"/>
                                      <a:gd name="connsiteY2" fmla="*/ 0 h 21819"/>
                                      <a:gd name="connsiteX3" fmla="*/ 13500 w 13500"/>
                                      <a:gd name="connsiteY3" fmla="*/ 21556 h 21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3500" h="21819">
                                        <a:moveTo>
                                          <a:pt x="11075" y="21819"/>
                                        </a:moveTo>
                                        <a:cubicBezTo>
                                          <a:pt x="10144" y="15879"/>
                                          <a:pt x="6321" y="8862"/>
                                          <a:pt x="0" y="1533"/>
                                        </a:cubicBezTo>
                                        <a:lnTo>
                                          <a:pt x="1862" y="0"/>
                                        </a:lnTo>
                                        <a:cubicBezTo>
                                          <a:pt x="8576" y="7760"/>
                                          <a:pt x="12471" y="14993"/>
                                          <a:pt x="13500" y="2155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69" name="Forme libre : forme 798025869"/>
                                <wps:cNvSpPr/>
                                <wps:spPr>
                                  <a:xfrm>
                                    <a:off x="301772" y="848762"/>
                                    <a:ext cx="7472" cy="7041"/>
                                  </a:xfrm>
                                  <a:custGeom>
                                    <a:avLst/>
                                    <a:gdLst>
                                      <a:gd name="connsiteX0" fmla="*/ 5733 w 7472"/>
                                      <a:gd name="connsiteY0" fmla="*/ 7041 h 7041"/>
                                      <a:gd name="connsiteX1" fmla="*/ 0 w 7472"/>
                                      <a:gd name="connsiteY1" fmla="*/ 1844 h 7041"/>
                                      <a:gd name="connsiteX2" fmla="*/ 1568 w 7472"/>
                                      <a:gd name="connsiteY2" fmla="*/ 0 h 7041"/>
                                      <a:gd name="connsiteX3" fmla="*/ 7473 w 7472"/>
                                      <a:gd name="connsiteY3" fmla="*/ 5365 h 704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472" h="7041">
                                        <a:moveTo>
                                          <a:pt x="5733" y="7041"/>
                                        </a:moveTo>
                                        <a:cubicBezTo>
                                          <a:pt x="2475" y="3856"/>
                                          <a:pt x="24" y="1868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568" y="0"/>
                                          <a:pt x="4018" y="2084"/>
                                          <a:pt x="7473" y="53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0" name="Forme libre : forme 798025870"/>
                                <wps:cNvSpPr/>
                                <wps:spPr>
                                  <a:xfrm>
                                    <a:off x="307701" y="835876"/>
                                    <a:ext cx="15141" cy="25100"/>
                                  </a:xfrm>
                                  <a:custGeom>
                                    <a:avLst/>
                                    <a:gdLst>
                                      <a:gd name="connsiteX0" fmla="*/ 12790 w 15141"/>
                                      <a:gd name="connsiteY0" fmla="*/ 25100 h 25100"/>
                                      <a:gd name="connsiteX1" fmla="*/ 0 w 15141"/>
                                      <a:gd name="connsiteY1" fmla="*/ 1844 h 25100"/>
                                      <a:gd name="connsiteX2" fmla="*/ 1568 w 15141"/>
                                      <a:gd name="connsiteY2" fmla="*/ 0 h 25100"/>
                                      <a:gd name="connsiteX3" fmla="*/ 15142 w 15141"/>
                                      <a:gd name="connsiteY3" fmla="*/ 24430 h 25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141" h="25100">
                                        <a:moveTo>
                                          <a:pt x="12790" y="25100"/>
                                        </a:moveTo>
                                        <a:cubicBezTo>
                                          <a:pt x="7718" y="8335"/>
                                          <a:pt x="74" y="1916"/>
                                          <a:pt x="0" y="1844"/>
                                        </a:cubicBezTo>
                                        <a:lnTo>
                                          <a:pt x="1568" y="0"/>
                                        </a:lnTo>
                                        <a:cubicBezTo>
                                          <a:pt x="1911" y="287"/>
                                          <a:pt x="9825" y="6874"/>
                                          <a:pt x="15142" y="244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1" name="Forme libre : forme 798025871"/>
                                <wps:cNvSpPr/>
                                <wps:spPr>
                                  <a:xfrm>
                                    <a:off x="157568" y="1056175"/>
                                    <a:ext cx="114483" cy="58523"/>
                                  </a:xfrm>
                                  <a:custGeom>
                                    <a:avLst/>
                                    <a:gdLst>
                                      <a:gd name="connsiteX0" fmla="*/ 19883 w 114483"/>
                                      <a:gd name="connsiteY0" fmla="*/ 2826 h 58523"/>
                                      <a:gd name="connsiteX1" fmla="*/ 61 w 114483"/>
                                      <a:gd name="connsiteY1" fmla="*/ 7137 h 58523"/>
                                      <a:gd name="connsiteX2" fmla="*/ 41934 w 114483"/>
                                      <a:gd name="connsiteY2" fmla="*/ 35878 h 58523"/>
                                      <a:gd name="connsiteX3" fmla="*/ 109583 w 114483"/>
                                      <a:gd name="connsiteY3" fmla="*/ 57793 h 58523"/>
                                      <a:gd name="connsiteX4" fmla="*/ 114483 w 114483"/>
                                      <a:gd name="connsiteY4" fmla="*/ 32022 h 58523"/>
                                      <a:gd name="connsiteX5" fmla="*/ 83636 w 114483"/>
                                      <a:gd name="connsiteY5" fmla="*/ 23951 h 58523"/>
                                      <a:gd name="connsiteX6" fmla="*/ 62516 w 114483"/>
                                      <a:gd name="connsiteY6" fmla="*/ 0 h 58523"/>
                                      <a:gd name="connsiteX7" fmla="*/ 19883 w 114483"/>
                                      <a:gd name="connsiteY7" fmla="*/ 2826 h 5852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14483" h="58523">
                                        <a:moveTo>
                                          <a:pt x="19883" y="2826"/>
                                        </a:moveTo>
                                        <a:cubicBezTo>
                                          <a:pt x="5182" y="671"/>
                                          <a:pt x="-674" y="-2203"/>
                                          <a:pt x="61" y="7137"/>
                                        </a:cubicBezTo>
                                        <a:cubicBezTo>
                                          <a:pt x="796" y="16478"/>
                                          <a:pt x="13267" y="22945"/>
                                          <a:pt x="41934" y="35878"/>
                                        </a:cubicBezTo>
                                        <a:cubicBezTo>
                                          <a:pt x="70601" y="48811"/>
                                          <a:pt x="103017" y="61769"/>
                                          <a:pt x="109583" y="57793"/>
                                        </a:cubicBezTo>
                                        <a:cubicBezTo>
                                          <a:pt x="116149" y="53817"/>
                                          <a:pt x="110563" y="32477"/>
                                          <a:pt x="114483" y="32022"/>
                                        </a:cubicBezTo>
                                        <a:cubicBezTo>
                                          <a:pt x="103507" y="33521"/>
                                          <a:pt x="92378" y="30609"/>
                                          <a:pt x="83636" y="23951"/>
                                        </a:cubicBezTo>
                                        <a:cubicBezTo>
                                          <a:pt x="75002" y="17455"/>
                                          <a:pt x="67815" y="9305"/>
                                          <a:pt x="62516" y="0"/>
                                        </a:cubicBezTo>
                                        <a:cubicBezTo>
                                          <a:pt x="62516" y="0"/>
                                          <a:pt x="34584" y="4982"/>
                                          <a:pt x="19883" y="282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2" name="Forme libre : forme 798025872"/>
                                <wps:cNvSpPr/>
                                <wps:spPr>
                                  <a:xfrm>
                                    <a:off x="156335" y="1054933"/>
                                    <a:ext cx="116908" cy="60926"/>
                                  </a:xfrm>
                                  <a:custGeom>
                                    <a:avLst/>
                                    <a:gdLst>
                                      <a:gd name="connsiteX0" fmla="*/ 107312 w 116908"/>
                                      <a:gd name="connsiteY0" fmla="*/ 60903 h 60926"/>
                                      <a:gd name="connsiteX1" fmla="*/ 42653 w 116908"/>
                                      <a:gd name="connsiteY1" fmla="*/ 38198 h 60926"/>
                                      <a:gd name="connsiteX2" fmla="*/ 69 w 116908"/>
                                      <a:gd name="connsiteY2" fmla="*/ 8475 h 60926"/>
                                      <a:gd name="connsiteX3" fmla="*/ 1686 w 116908"/>
                                      <a:gd name="connsiteY3" fmla="*/ 2008 h 60926"/>
                                      <a:gd name="connsiteX4" fmla="*/ 14672 w 116908"/>
                                      <a:gd name="connsiteY4" fmla="*/ 1817 h 60926"/>
                                      <a:gd name="connsiteX5" fmla="*/ 21312 w 116908"/>
                                      <a:gd name="connsiteY5" fmla="*/ 2894 h 60926"/>
                                      <a:gd name="connsiteX6" fmla="*/ 21312 w 116908"/>
                                      <a:gd name="connsiteY6" fmla="*/ 2894 h 60926"/>
                                      <a:gd name="connsiteX7" fmla="*/ 63504 w 116908"/>
                                      <a:gd name="connsiteY7" fmla="*/ 20 h 60926"/>
                                      <a:gd name="connsiteX8" fmla="*/ 64827 w 116908"/>
                                      <a:gd name="connsiteY8" fmla="*/ 667 h 60926"/>
                                      <a:gd name="connsiteX9" fmla="*/ 85604 w 116908"/>
                                      <a:gd name="connsiteY9" fmla="*/ 24234 h 60926"/>
                                      <a:gd name="connsiteX10" fmla="*/ 115300 w 116908"/>
                                      <a:gd name="connsiteY10" fmla="*/ 32114 h 60926"/>
                                      <a:gd name="connsiteX11" fmla="*/ 115545 w 116908"/>
                                      <a:gd name="connsiteY11" fmla="*/ 32114 h 60926"/>
                                      <a:gd name="connsiteX12" fmla="*/ 116892 w 116908"/>
                                      <a:gd name="connsiteY12" fmla="*/ 33120 h 60926"/>
                                      <a:gd name="connsiteX13" fmla="*/ 115937 w 116908"/>
                                      <a:gd name="connsiteY13" fmla="*/ 34485 h 60926"/>
                                      <a:gd name="connsiteX14" fmla="*/ 115937 w 116908"/>
                                      <a:gd name="connsiteY14" fmla="*/ 34485 h 60926"/>
                                      <a:gd name="connsiteX15" fmla="*/ 115520 w 116908"/>
                                      <a:gd name="connsiteY15" fmla="*/ 42509 h 60926"/>
                                      <a:gd name="connsiteX16" fmla="*/ 111551 w 116908"/>
                                      <a:gd name="connsiteY16" fmla="*/ 60089 h 60926"/>
                                      <a:gd name="connsiteX17" fmla="*/ 107312 w 116908"/>
                                      <a:gd name="connsiteY17" fmla="*/ 60903 h 60926"/>
                                      <a:gd name="connsiteX18" fmla="*/ 6047 w 116908"/>
                                      <a:gd name="connsiteY18" fmla="*/ 3110 h 60926"/>
                                      <a:gd name="connsiteX19" fmla="*/ 3328 w 116908"/>
                                      <a:gd name="connsiteY19" fmla="*/ 3781 h 60926"/>
                                      <a:gd name="connsiteX20" fmla="*/ 2495 w 116908"/>
                                      <a:gd name="connsiteY20" fmla="*/ 8283 h 60926"/>
                                      <a:gd name="connsiteX21" fmla="*/ 43682 w 116908"/>
                                      <a:gd name="connsiteY21" fmla="*/ 36018 h 60926"/>
                                      <a:gd name="connsiteX22" fmla="*/ 110155 w 116908"/>
                                      <a:gd name="connsiteY22" fmla="*/ 58029 h 60926"/>
                                      <a:gd name="connsiteX23" fmla="*/ 112972 w 116908"/>
                                      <a:gd name="connsiteY23" fmla="*/ 42557 h 60926"/>
                                      <a:gd name="connsiteX24" fmla="*/ 113242 w 116908"/>
                                      <a:gd name="connsiteY24" fmla="*/ 34773 h 60926"/>
                                      <a:gd name="connsiteX25" fmla="*/ 84085 w 116908"/>
                                      <a:gd name="connsiteY25" fmla="*/ 26127 h 60926"/>
                                      <a:gd name="connsiteX26" fmla="*/ 63063 w 116908"/>
                                      <a:gd name="connsiteY26" fmla="*/ 2535 h 60926"/>
                                      <a:gd name="connsiteX27" fmla="*/ 20944 w 116908"/>
                                      <a:gd name="connsiteY27" fmla="*/ 5266 h 60926"/>
                                      <a:gd name="connsiteX28" fmla="*/ 14231 w 116908"/>
                                      <a:gd name="connsiteY28" fmla="*/ 4164 h 60926"/>
                                      <a:gd name="connsiteX29" fmla="*/ 6047 w 116908"/>
                                      <a:gd name="connsiteY29" fmla="*/ 3110 h 6092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</a:cxnLst>
                                    <a:rect l="l" t="t" r="r" b="b"/>
                                    <a:pathLst>
                                      <a:path w="116908" h="60926">
                                        <a:moveTo>
                                          <a:pt x="107312" y="60903"/>
                                        </a:moveTo>
                                        <a:cubicBezTo>
                                          <a:pt x="97781" y="60903"/>
                                          <a:pt x="76097" y="53287"/>
                                          <a:pt x="42653" y="38198"/>
                                        </a:cubicBezTo>
                                        <a:cubicBezTo>
                                          <a:pt x="13006" y="24809"/>
                                          <a:pt x="829" y="18391"/>
                                          <a:pt x="69" y="8475"/>
                                        </a:cubicBezTo>
                                        <a:cubicBezTo>
                                          <a:pt x="-200" y="5218"/>
                                          <a:pt x="314" y="3230"/>
                                          <a:pt x="1686" y="2008"/>
                                        </a:cubicBezTo>
                                        <a:cubicBezTo>
                                          <a:pt x="3989" y="-28"/>
                                          <a:pt x="8008" y="667"/>
                                          <a:pt x="14672" y="1817"/>
                                        </a:cubicBezTo>
                                        <a:cubicBezTo>
                                          <a:pt x="16632" y="2152"/>
                                          <a:pt x="18837" y="2535"/>
                                          <a:pt x="21312" y="2894"/>
                                        </a:cubicBezTo>
                                        <a:lnTo>
                                          <a:pt x="21312" y="2894"/>
                                        </a:lnTo>
                                        <a:cubicBezTo>
                                          <a:pt x="35621" y="5002"/>
                                          <a:pt x="63234" y="68"/>
                                          <a:pt x="63504" y="20"/>
                                        </a:cubicBezTo>
                                        <a:cubicBezTo>
                                          <a:pt x="64043" y="-78"/>
                                          <a:pt x="64584" y="186"/>
                                          <a:pt x="64827" y="667"/>
                                        </a:cubicBezTo>
                                        <a:cubicBezTo>
                                          <a:pt x="70070" y="9802"/>
                                          <a:pt x="77136" y="17816"/>
                                          <a:pt x="85604" y="24234"/>
                                        </a:cubicBezTo>
                                        <a:cubicBezTo>
                                          <a:pt x="94037" y="30613"/>
                                          <a:pt x="104723" y="33448"/>
                                          <a:pt x="115300" y="32114"/>
                                        </a:cubicBezTo>
                                        <a:lnTo>
                                          <a:pt x="115545" y="32114"/>
                                        </a:lnTo>
                                        <a:cubicBezTo>
                                          <a:pt x="116202" y="32028"/>
                                          <a:pt x="116804" y="32478"/>
                                          <a:pt x="116892" y="33120"/>
                                        </a:cubicBezTo>
                                        <a:cubicBezTo>
                                          <a:pt x="116998" y="33752"/>
                                          <a:pt x="116576" y="34354"/>
                                          <a:pt x="115937" y="34485"/>
                                        </a:cubicBezTo>
                                        <a:lnTo>
                                          <a:pt x="115937" y="34485"/>
                                        </a:lnTo>
                                        <a:cubicBezTo>
                                          <a:pt x="115415" y="37127"/>
                                          <a:pt x="115275" y="39829"/>
                                          <a:pt x="115520" y="42509"/>
                                        </a:cubicBezTo>
                                        <a:cubicBezTo>
                                          <a:pt x="115692" y="49526"/>
                                          <a:pt x="115863" y="57478"/>
                                          <a:pt x="111551" y="60089"/>
                                        </a:cubicBezTo>
                                        <a:cubicBezTo>
                                          <a:pt x="110240" y="60730"/>
                                          <a:pt x="108775" y="61013"/>
                                          <a:pt x="107312" y="60903"/>
                                        </a:cubicBezTo>
                                        <a:close/>
                                        <a:moveTo>
                                          <a:pt x="6047" y="3110"/>
                                        </a:moveTo>
                                        <a:cubicBezTo>
                                          <a:pt x="5088" y="3012"/>
                                          <a:pt x="4124" y="3249"/>
                                          <a:pt x="3328" y="3781"/>
                                        </a:cubicBezTo>
                                        <a:cubicBezTo>
                                          <a:pt x="2593" y="4427"/>
                                          <a:pt x="2323" y="5912"/>
                                          <a:pt x="2495" y="8283"/>
                                        </a:cubicBezTo>
                                        <a:cubicBezTo>
                                          <a:pt x="3181" y="16882"/>
                                          <a:pt x="15579" y="23348"/>
                                          <a:pt x="43682" y="36018"/>
                                        </a:cubicBezTo>
                                        <a:cubicBezTo>
                                          <a:pt x="96875" y="59969"/>
                                          <a:pt x="107900" y="59394"/>
                                          <a:pt x="110155" y="58029"/>
                                        </a:cubicBezTo>
                                        <a:cubicBezTo>
                                          <a:pt x="113291" y="56137"/>
                                          <a:pt x="113119" y="48281"/>
                                          <a:pt x="112972" y="42557"/>
                                        </a:cubicBezTo>
                                        <a:cubicBezTo>
                                          <a:pt x="112798" y="39961"/>
                                          <a:pt x="112889" y="37352"/>
                                          <a:pt x="113242" y="34773"/>
                                        </a:cubicBezTo>
                                        <a:cubicBezTo>
                                          <a:pt x="102762" y="35527"/>
                                          <a:pt x="92369" y="32445"/>
                                          <a:pt x="84085" y="26127"/>
                                        </a:cubicBezTo>
                                        <a:cubicBezTo>
                                          <a:pt x="75573" y="19674"/>
                                          <a:pt x="68433" y="11660"/>
                                          <a:pt x="63063" y="2535"/>
                                        </a:cubicBezTo>
                                        <a:cubicBezTo>
                                          <a:pt x="58162" y="3397"/>
                                          <a:pt x="34371" y="7325"/>
                                          <a:pt x="20944" y="5266"/>
                                        </a:cubicBezTo>
                                        <a:cubicBezTo>
                                          <a:pt x="18494" y="4906"/>
                                          <a:pt x="16216" y="4523"/>
                                          <a:pt x="14231" y="4164"/>
                                        </a:cubicBezTo>
                                        <a:cubicBezTo>
                                          <a:pt x="11534" y="3615"/>
                                          <a:pt x="8798" y="3263"/>
                                          <a:pt x="6047" y="31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3" name="Forme libre : forme 798025873"/>
                                <wps:cNvSpPr/>
                                <wps:spPr>
                                  <a:xfrm>
                                    <a:off x="385984" y="819820"/>
                                    <a:ext cx="226786" cy="85968"/>
                                  </a:xfrm>
                                  <a:custGeom>
                                    <a:avLst/>
                                    <a:gdLst>
                                      <a:gd name="connsiteX0" fmla="*/ 0 w 226786"/>
                                      <a:gd name="connsiteY0" fmla="*/ 85968 h 85968"/>
                                      <a:gd name="connsiteX1" fmla="*/ 226786 w 226786"/>
                                      <a:gd name="connsiteY1" fmla="*/ 85968 h 85968"/>
                                      <a:gd name="connsiteX2" fmla="*/ 226786 w 226786"/>
                                      <a:gd name="connsiteY2" fmla="*/ 824 h 85968"/>
                                      <a:gd name="connsiteX3" fmla="*/ 735 w 226786"/>
                                      <a:gd name="connsiteY3" fmla="*/ 54401 h 8596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6786" h="85968">
                                        <a:moveTo>
                                          <a:pt x="0" y="85968"/>
                                        </a:moveTo>
                                        <a:lnTo>
                                          <a:pt x="226786" y="85968"/>
                                        </a:lnTo>
                                        <a:lnTo>
                                          <a:pt x="226786" y="824"/>
                                        </a:lnTo>
                                        <a:cubicBezTo>
                                          <a:pt x="226786" y="824"/>
                                          <a:pt x="81100" y="-10936"/>
                                          <a:pt x="735" y="544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49494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4" name="Forme libre : forme 798025874"/>
                                <wps:cNvSpPr/>
                                <wps:spPr>
                                  <a:xfrm>
                                    <a:off x="384759" y="818708"/>
                                    <a:ext cx="229236" cy="88302"/>
                                  </a:xfrm>
                                  <a:custGeom>
                                    <a:avLst/>
                                    <a:gdLst>
                                      <a:gd name="connsiteX0" fmla="*/ 228012 w 229236"/>
                                      <a:gd name="connsiteY0" fmla="*/ 88302 h 88302"/>
                                      <a:gd name="connsiteX1" fmla="*/ 1225 w 229236"/>
                                      <a:gd name="connsiteY1" fmla="*/ 88302 h 88302"/>
                                      <a:gd name="connsiteX2" fmla="*/ 343 w 229236"/>
                                      <a:gd name="connsiteY2" fmla="*/ 87943 h 88302"/>
                                      <a:gd name="connsiteX3" fmla="*/ 0 w 229236"/>
                                      <a:gd name="connsiteY3" fmla="*/ 87080 h 88302"/>
                                      <a:gd name="connsiteX4" fmla="*/ 735 w 229236"/>
                                      <a:gd name="connsiteY4" fmla="*/ 55513 h 88302"/>
                                      <a:gd name="connsiteX5" fmla="*/ 1176 w 229236"/>
                                      <a:gd name="connsiteY5" fmla="*/ 54627 h 88302"/>
                                      <a:gd name="connsiteX6" fmla="*/ 228134 w 229236"/>
                                      <a:gd name="connsiteY6" fmla="*/ 762 h 88302"/>
                                      <a:gd name="connsiteX7" fmla="*/ 229237 w 229236"/>
                                      <a:gd name="connsiteY7" fmla="*/ 1960 h 88302"/>
                                      <a:gd name="connsiteX8" fmla="*/ 229237 w 229236"/>
                                      <a:gd name="connsiteY8" fmla="*/ 87104 h 88302"/>
                                      <a:gd name="connsiteX9" fmla="*/ 228012 w 229236"/>
                                      <a:gd name="connsiteY9" fmla="*/ 88302 h 88302"/>
                                      <a:gd name="connsiteX10" fmla="*/ 2475 w 229236"/>
                                      <a:gd name="connsiteY10" fmla="*/ 85907 h 88302"/>
                                      <a:gd name="connsiteX11" fmla="*/ 226786 w 229236"/>
                                      <a:gd name="connsiteY11" fmla="*/ 85907 h 88302"/>
                                      <a:gd name="connsiteX12" fmla="*/ 226786 w 229236"/>
                                      <a:gd name="connsiteY12" fmla="*/ 3038 h 88302"/>
                                      <a:gd name="connsiteX13" fmla="*/ 3185 w 229236"/>
                                      <a:gd name="connsiteY13" fmla="*/ 56088 h 88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29236" h="88302">
                                        <a:moveTo>
                                          <a:pt x="228012" y="88302"/>
                                        </a:moveTo>
                                        <a:lnTo>
                                          <a:pt x="1225" y="88302"/>
                                        </a:lnTo>
                                        <a:cubicBezTo>
                                          <a:pt x="892" y="88309"/>
                                          <a:pt x="571" y="88180"/>
                                          <a:pt x="343" y="87943"/>
                                        </a:cubicBezTo>
                                        <a:cubicBezTo>
                                          <a:pt x="118" y="87710"/>
                                          <a:pt x="-5" y="87401"/>
                                          <a:pt x="0" y="87080"/>
                                        </a:cubicBezTo>
                                        <a:lnTo>
                                          <a:pt x="735" y="55513"/>
                                        </a:lnTo>
                                        <a:cubicBezTo>
                                          <a:pt x="755" y="55171"/>
                                          <a:pt x="914" y="54852"/>
                                          <a:pt x="1176" y="54627"/>
                                        </a:cubicBezTo>
                                        <a:cubicBezTo>
                                          <a:pt x="81002" y="-10279"/>
                                          <a:pt x="226590" y="643"/>
                                          <a:pt x="228134" y="762"/>
                                        </a:cubicBezTo>
                                        <a:cubicBezTo>
                                          <a:pt x="228761" y="825"/>
                                          <a:pt x="229239" y="1342"/>
                                          <a:pt x="229237" y="1960"/>
                                        </a:cubicBezTo>
                                        <a:lnTo>
                                          <a:pt x="229237" y="87104"/>
                                        </a:lnTo>
                                        <a:cubicBezTo>
                                          <a:pt x="229237" y="87765"/>
                                          <a:pt x="228688" y="88302"/>
                                          <a:pt x="228012" y="88302"/>
                                        </a:cubicBezTo>
                                        <a:close/>
                                        <a:moveTo>
                                          <a:pt x="2475" y="85907"/>
                                        </a:moveTo>
                                        <a:lnTo>
                                          <a:pt x="226786" y="85907"/>
                                        </a:lnTo>
                                        <a:lnTo>
                                          <a:pt x="226786" y="3038"/>
                                        </a:lnTo>
                                        <a:cubicBezTo>
                                          <a:pt x="213090" y="2151"/>
                                          <a:pt x="78601" y="-4794"/>
                                          <a:pt x="3185" y="560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5" name="Forme libre : forme 798025875"/>
                                <wps:cNvSpPr/>
                                <wps:spPr>
                                  <a:xfrm>
                                    <a:off x="461449" y="845409"/>
                                    <a:ext cx="261921" cy="287407"/>
                                  </a:xfrm>
                                  <a:custGeom>
                                    <a:avLst/>
                                    <a:gdLst>
                                      <a:gd name="connsiteX0" fmla="*/ 130961 w 261921"/>
                                      <a:gd name="connsiteY0" fmla="*/ 0 h 287407"/>
                                      <a:gd name="connsiteX1" fmla="*/ 0 w 261921"/>
                                      <a:gd name="connsiteY1" fmla="*/ 143704 h 287407"/>
                                      <a:gd name="connsiteX2" fmla="*/ 130961 w 261921"/>
                                      <a:gd name="connsiteY2" fmla="*/ 287408 h 287407"/>
                                      <a:gd name="connsiteX3" fmla="*/ 261921 w 261921"/>
                                      <a:gd name="connsiteY3" fmla="*/ 143704 h 287407"/>
                                      <a:gd name="connsiteX4" fmla="*/ 130961 w 261921"/>
                                      <a:gd name="connsiteY4" fmla="*/ 0 h 287407"/>
                                      <a:gd name="connsiteX5" fmla="*/ 130961 w 261921"/>
                                      <a:gd name="connsiteY5" fmla="*/ 271936 h 287407"/>
                                      <a:gd name="connsiteX6" fmla="*/ 13941 w 261921"/>
                                      <a:gd name="connsiteY6" fmla="*/ 143608 h 287407"/>
                                      <a:gd name="connsiteX7" fmla="*/ 130961 w 261921"/>
                                      <a:gd name="connsiteY7" fmla="*/ 15281 h 287407"/>
                                      <a:gd name="connsiteX8" fmla="*/ 247980 w 261921"/>
                                      <a:gd name="connsiteY8" fmla="*/ 143608 h 287407"/>
                                      <a:gd name="connsiteX9" fmla="*/ 130961 w 261921"/>
                                      <a:gd name="connsiteY9" fmla="*/ 271936 h 2874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</a:cxnLst>
                                    <a:rect l="l" t="t" r="r" b="b"/>
                                    <a:pathLst>
                                      <a:path w="261921" h="287407">
                                        <a:moveTo>
                                          <a:pt x="130961" y="0"/>
                                        </a:moveTo>
                                        <a:cubicBezTo>
                                          <a:pt x="58632" y="0"/>
                                          <a:pt x="0" y="64284"/>
                                          <a:pt x="0" y="143704"/>
                                        </a:cubicBezTo>
                                        <a:cubicBezTo>
                                          <a:pt x="0" y="223124"/>
                                          <a:pt x="58632" y="287408"/>
                                          <a:pt x="130961" y="287408"/>
                                        </a:cubicBezTo>
                                        <a:cubicBezTo>
                                          <a:pt x="203289" y="287408"/>
                                          <a:pt x="261921" y="223100"/>
                                          <a:pt x="261921" y="143704"/>
                                        </a:cubicBezTo>
                                        <a:cubicBezTo>
                                          <a:pt x="261921" y="64307"/>
                                          <a:pt x="203289" y="0"/>
                                          <a:pt x="130961" y="0"/>
                                        </a:cubicBezTo>
                                        <a:close/>
                                        <a:moveTo>
                                          <a:pt x="130961" y="271936"/>
                                        </a:moveTo>
                                        <a:cubicBezTo>
                                          <a:pt x="66326" y="271936"/>
                                          <a:pt x="13941" y="214454"/>
                                          <a:pt x="13941" y="143608"/>
                                        </a:cubicBezTo>
                                        <a:cubicBezTo>
                                          <a:pt x="13941" y="72762"/>
                                          <a:pt x="66326" y="15281"/>
                                          <a:pt x="130961" y="15281"/>
                                        </a:cubicBezTo>
                                        <a:cubicBezTo>
                                          <a:pt x="195596" y="15281"/>
                                          <a:pt x="247980" y="72762"/>
                                          <a:pt x="247980" y="143608"/>
                                        </a:cubicBezTo>
                                        <a:cubicBezTo>
                                          <a:pt x="247980" y="214454"/>
                                          <a:pt x="195596" y="271936"/>
                                          <a:pt x="130961" y="2719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6" name="Forme libre : forme 798025876"/>
                                <wps:cNvSpPr/>
                                <wps:spPr>
                                  <a:xfrm>
                                    <a:off x="460101" y="844211"/>
                                    <a:ext cx="264494" cy="289635"/>
                                  </a:xfrm>
                                  <a:custGeom>
                                    <a:avLst/>
                                    <a:gdLst>
                                      <a:gd name="connsiteX0" fmla="*/ 132308 w 264494"/>
                                      <a:gd name="connsiteY0" fmla="*/ 289635 h 289635"/>
                                      <a:gd name="connsiteX1" fmla="*/ 0 w 264494"/>
                                      <a:gd name="connsiteY1" fmla="*/ 144806 h 289635"/>
                                      <a:gd name="connsiteX2" fmla="*/ 132308 w 264494"/>
                                      <a:gd name="connsiteY2" fmla="*/ 0 h 289635"/>
                                      <a:gd name="connsiteX3" fmla="*/ 264494 w 264494"/>
                                      <a:gd name="connsiteY3" fmla="*/ 144806 h 289635"/>
                                      <a:gd name="connsiteX4" fmla="*/ 132308 w 264494"/>
                                      <a:gd name="connsiteY4" fmla="*/ 289635 h 289635"/>
                                      <a:gd name="connsiteX5" fmla="*/ 132308 w 264494"/>
                                      <a:gd name="connsiteY5" fmla="*/ 2395 h 289635"/>
                                      <a:gd name="connsiteX6" fmla="*/ 2450 w 264494"/>
                                      <a:gd name="connsiteY6" fmla="*/ 144806 h 289635"/>
                                      <a:gd name="connsiteX7" fmla="*/ 132308 w 264494"/>
                                      <a:gd name="connsiteY7" fmla="*/ 287240 h 289635"/>
                                      <a:gd name="connsiteX8" fmla="*/ 262044 w 264494"/>
                                      <a:gd name="connsiteY8" fmla="*/ 144806 h 289635"/>
                                      <a:gd name="connsiteX9" fmla="*/ 132308 w 264494"/>
                                      <a:gd name="connsiteY9" fmla="*/ 2395 h 289635"/>
                                      <a:gd name="connsiteX10" fmla="*/ 132308 w 264494"/>
                                      <a:gd name="connsiteY10" fmla="*/ 274331 h 289635"/>
                                      <a:gd name="connsiteX11" fmla="*/ 14064 w 264494"/>
                                      <a:gd name="connsiteY11" fmla="*/ 144806 h 289635"/>
                                      <a:gd name="connsiteX12" fmla="*/ 132308 w 264494"/>
                                      <a:gd name="connsiteY12" fmla="*/ 15281 h 289635"/>
                                      <a:gd name="connsiteX13" fmla="*/ 250553 w 264494"/>
                                      <a:gd name="connsiteY13" fmla="*/ 144806 h 289635"/>
                                      <a:gd name="connsiteX14" fmla="*/ 132308 w 264494"/>
                                      <a:gd name="connsiteY14" fmla="*/ 274331 h 289635"/>
                                      <a:gd name="connsiteX15" fmla="*/ 132308 w 264494"/>
                                      <a:gd name="connsiteY15" fmla="*/ 17676 h 289635"/>
                                      <a:gd name="connsiteX16" fmla="*/ 16514 w 264494"/>
                                      <a:gd name="connsiteY16" fmla="*/ 144806 h 289635"/>
                                      <a:gd name="connsiteX17" fmla="*/ 132308 w 264494"/>
                                      <a:gd name="connsiteY17" fmla="*/ 271936 h 289635"/>
                                      <a:gd name="connsiteX18" fmla="*/ 248103 w 264494"/>
                                      <a:gd name="connsiteY18" fmla="*/ 144806 h 289635"/>
                                      <a:gd name="connsiteX19" fmla="*/ 132308 w 264494"/>
                                      <a:gd name="connsiteY19" fmla="*/ 17676 h 2896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</a:cxnLst>
                                    <a:rect l="l" t="t" r="r" b="b"/>
                                    <a:pathLst>
                                      <a:path w="264494" h="289635">
                                        <a:moveTo>
                                          <a:pt x="132308" y="289635"/>
                                        </a:moveTo>
                                        <a:cubicBezTo>
                                          <a:pt x="59416" y="289635"/>
                                          <a:pt x="0" y="224657"/>
                                          <a:pt x="0" y="144806"/>
                                        </a:cubicBezTo>
                                        <a:cubicBezTo>
                                          <a:pt x="0" y="64954"/>
                                          <a:pt x="59294" y="0"/>
                                          <a:pt x="132308" y="0"/>
                                        </a:cubicBezTo>
                                        <a:cubicBezTo>
                                          <a:pt x="205323" y="0"/>
                                          <a:pt x="264494" y="64954"/>
                                          <a:pt x="264494" y="144806"/>
                                        </a:cubicBezTo>
                                        <a:cubicBezTo>
                                          <a:pt x="264494" y="224657"/>
                                          <a:pt x="205200" y="289635"/>
                                          <a:pt x="132308" y="289635"/>
                                        </a:cubicBezTo>
                                        <a:close/>
                                        <a:moveTo>
                                          <a:pt x="132308" y="2395"/>
                                        </a:moveTo>
                                        <a:cubicBezTo>
                                          <a:pt x="60788" y="2395"/>
                                          <a:pt x="2450" y="66271"/>
                                          <a:pt x="2450" y="144806"/>
                                        </a:cubicBezTo>
                                        <a:cubicBezTo>
                                          <a:pt x="2450" y="223340"/>
                                          <a:pt x="60666" y="287240"/>
                                          <a:pt x="132308" y="287240"/>
                                        </a:cubicBezTo>
                                        <a:cubicBezTo>
                                          <a:pt x="203951" y="287240"/>
                                          <a:pt x="262044" y="223340"/>
                                          <a:pt x="262044" y="144806"/>
                                        </a:cubicBezTo>
                                        <a:cubicBezTo>
                                          <a:pt x="262044" y="66271"/>
                                          <a:pt x="203853" y="2395"/>
                                          <a:pt x="132308" y="2395"/>
                                        </a:cubicBezTo>
                                        <a:close/>
                                        <a:moveTo>
                                          <a:pt x="132308" y="274331"/>
                                        </a:moveTo>
                                        <a:cubicBezTo>
                                          <a:pt x="67110" y="274331"/>
                                          <a:pt x="14064" y="216226"/>
                                          <a:pt x="14064" y="144806"/>
                                        </a:cubicBezTo>
                                        <a:cubicBezTo>
                                          <a:pt x="14064" y="73385"/>
                                          <a:pt x="67110" y="15281"/>
                                          <a:pt x="132308" y="15281"/>
                                        </a:cubicBezTo>
                                        <a:cubicBezTo>
                                          <a:pt x="197507" y="15281"/>
                                          <a:pt x="250553" y="73385"/>
                                          <a:pt x="250553" y="144806"/>
                                        </a:cubicBezTo>
                                        <a:cubicBezTo>
                                          <a:pt x="250553" y="216226"/>
                                          <a:pt x="197433" y="274331"/>
                                          <a:pt x="132308" y="274331"/>
                                        </a:cubicBezTo>
                                        <a:close/>
                                        <a:moveTo>
                                          <a:pt x="132308" y="17676"/>
                                        </a:moveTo>
                                        <a:cubicBezTo>
                                          <a:pt x="68457" y="17676"/>
                                          <a:pt x="16514" y="74702"/>
                                          <a:pt x="16514" y="144806"/>
                                        </a:cubicBezTo>
                                        <a:cubicBezTo>
                                          <a:pt x="16514" y="214909"/>
                                          <a:pt x="68457" y="271936"/>
                                          <a:pt x="132308" y="271936"/>
                                        </a:cubicBezTo>
                                        <a:cubicBezTo>
                                          <a:pt x="196159" y="271936"/>
                                          <a:pt x="248103" y="214909"/>
                                          <a:pt x="248103" y="144806"/>
                                        </a:cubicBezTo>
                                        <a:cubicBezTo>
                                          <a:pt x="248103" y="74702"/>
                                          <a:pt x="196159" y="17676"/>
                                          <a:pt x="132308" y="176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7" name="Forme libre : forme 798025877"/>
                                <wps:cNvSpPr/>
                                <wps:spPr>
                                  <a:xfrm>
                                    <a:off x="497490" y="876042"/>
                                    <a:ext cx="210002" cy="225950"/>
                                  </a:xfrm>
                                  <a:custGeom>
                                    <a:avLst/>
                                    <a:gdLst>
                                      <a:gd name="connsiteX0" fmla="*/ 210003 w 210002"/>
                                      <a:gd name="connsiteY0" fmla="*/ 168301 h 225950"/>
                                      <a:gd name="connsiteX1" fmla="*/ 195718 w 210002"/>
                                      <a:gd name="connsiteY1" fmla="*/ 168301 h 225950"/>
                                      <a:gd name="connsiteX2" fmla="*/ 208925 w 210002"/>
                                      <a:gd name="connsiteY2" fmla="*/ 112975 h 225950"/>
                                      <a:gd name="connsiteX3" fmla="*/ 105896 w 210002"/>
                                      <a:gd name="connsiteY3" fmla="*/ 0 h 225950"/>
                                      <a:gd name="connsiteX4" fmla="*/ 41212 w 210002"/>
                                      <a:gd name="connsiteY4" fmla="*/ 25076 h 225950"/>
                                      <a:gd name="connsiteX5" fmla="*/ 0 w 210002"/>
                                      <a:gd name="connsiteY5" fmla="*/ 25076 h 225950"/>
                                      <a:gd name="connsiteX6" fmla="*/ 0 w 210002"/>
                                      <a:gd name="connsiteY6" fmla="*/ 30082 h 225950"/>
                                      <a:gd name="connsiteX7" fmla="*/ 35944 w 210002"/>
                                      <a:gd name="connsiteY7" fmla="*/ 30082 h 225950"/>
                                      <a:gd name="connsiteX8" fmla="*/ 2867 w 210002"/>
                                      <a:gd name="connsiteY8" fmla="*/ 112975 h 225950"/>
                                      <a:gd name="connsiteX9" fmla="*/ 45279 w 210002"/>
                                      <a:gd name="connsiteY9" fmla="*/ 204299 h 225950"/>
                                      <a:gd name="connsiteX10" fmla="*/ 6272 w 210002"/>
                                      <a:gd name="connsiteY10" fmla="*/ 204299 h 225950"/>
                                      <a:gd name="connsiteX11" fmla="*/ 6272 w 210002"/>
                                      <a:gd name="connsiteY11" fmla="*/ 209305 h 225950"/>
                                      <a:gd name="connsiteX12" fmla="*/ 50939 w 210002"/>
                                      <a:gd name="connsiteY12" fmla="*/ 209305 h 225950"/>
                                      <a:gd name="connsiteX13" fmla="*/ 50939 w 210002"/>
                                      <a:gd name="connsiteY13" fmla="*/ 208514 h 225950"/>
                                      <a:gd name="connsiteX14" fmla="*/ 105896 w 210002"/>
                                      <a:gd name="connsiteY14" fmla="*/ 225950 h 225950"/>
                                      <a:gd name="connsiteX15" fmla="*/ 192974 w 210002"/>
                                      <a:gd name="connsiteY15" fmla="*/ 173259 h 225950"/>
                                      <a:gd name="connsiteX16" fmla="*/ 210003 w 210002"/>
                                      <a:gd name="connsiteY16" fmla="*/ 173259 h 225950"/>
                                      <a:gd name="connsiteX17" fmla="*/ 201697 w 210002"/>
                                      <a:gd name="connsiteY17" fmla="*/ 112975 h 225950"/>
                                      <a:gd name="connsiteX18" fmla="*/ 178347 w 210002"/>
                                      <a:gd name="connsiteY18" fmla="*/ 181690 h 225950"/>
                                      <a:gd name="connsiteX19" fmla="*/ 138238 w 210002"/>
                                      <a:gd name="connsiteY19" fmla="*/ 122867 h 225950"/>
                                      <a:gd name="connsiteX20" fmla="*/ 140247 w 210002"/>
                                      <a:gd name="connsiteY20" fmla="*/ 112544 h 225950"/>
                                      <a:gd name="connsiteX21" fmla="*/ 130005 w 210002"/>
                                      <a:gd name="connsiteY21" fmla="*/ 91611 h 225950"/>
                                      <a:gd name="connsiteX22" fmla="*/ 141962 w 210002"/>
                                      <a:gd name="connsiteY22" fmla="*/ 15616 h 225950"/>
                                      <a:gd name="connsiteX23" fmla="*/ 201697 w 210002"/>
                                      <a:gd name="connsiteY23" fmla="*/ 112975 h 225950"/>
                                      <a:gd name="connsiteX24" fmla="*/ 105896 w 210002"/>
                                      <a:gd name="connsiteY24" fmla="*/ 7880 h 225950"/>
                                      <a:gd name="connsiteX25" fmla="*/ 130961 w 210002"/>
                                      <a:gd name="connsiteY25" fmla="*/ 11544 h 225950"/>
                                      <a:gd name="connsiteX26" fmla="*/ 113491 w 210002"/>
                                      <a:gd name="connsiteY26" fmla="*/ 88186 h 225950"/>
                                      <a:gd name="connsiteX27" fmla="*/ 95875 w 210002"/>
                                      <a:gd name="connsiteY27" fmla="*/ 110867 h 225950"/>
                                      <a:gd name="connsiteX28" fmla="*/ 12716 w 210002"/>
                                      <a:gd name="connsiteY28" fmla="*/ 137549 h 225950"/>
                                      <a:gd name="connsiteX29" fmla="*/ 10070 w 210002"/>
                                      <a:gd name="connsiteY29" fmla="*/ 112951 h 225950"/>
                                      <a:gd name="connsiteX30" fmla="*/ 105896 w 210002"/>
                                      <a:gd name="connsiteY30" fmla="*/ 7880 h 225950"/>
                                      <a:gd name="connsiteX31" fmla="*/ 16906 w 210002"/>
                                      <a:gd name="connsiteY31" fmla="*/ 151991 h 225950"/>
                                      <a:gd name="connsiteX32" fmla="*/ 102809 w 210002"/>
                                      <a:gd name="connsiteY32" fmla="*/ 130627 h 225950"/>
                                      <a:gd name="connsiteX33" fmla="*/ 118024 w 210002"/>
                                      <a:gd name="connsiteY33" fmla="*/ 137381 h 225950"/>
                                      <a:gd name="connsiteX34" fmla="*/ 125546 w 210002"/>
                                      <a:gd name="connsiteY34" fmla="*/ 135896 h 225950"/>
                                      <a:gd name="connsiteX35" fmla="*/ 168889 w 210002"/>
                                      <a:gd name="connsiteY35" fmla="*/ 192156 h 225950"/>
                                      <a:gd name="connsiteX36" fmla="*/ 105896 w 210002"/>
                                      <a:gd name="connsiteY36" fmla="*/ 218071 h 225950"/>
                                      <a:gd name="connsiteX37" fmla="*/ 16906 w 210002"/>
                                      <a:gd name="connsiteY37" fmla="*/ 151991 h 2259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</a:cxnLst>
                                    <a:rect l="l" t="t" r="r" b="b"/>
                                    <a:pathLst>
                                      <a:path w="210002" h="225950">
                                        <a:moveTo>
                                          <a:pt x="210003" y="168301"/>
                                        </a:moveTo>
                                        <a:lnTo>
                                          <a:pt x="195718" y="168301"/>
                                        </a:lnTo>
                                        <a:cubicBezTo>
                                          <a:pt x="204463" y="151114"/>
                                          <a:pt x="208983" y="132169"/>
                                          <a:pt x="208925" y="112975"/>
                                        </a:cubicBezTo>
                                        <a:cubicBezTo>
                                          <a:pt x="208925" y="50584"/>
                                          <a:pt x="162788" y="0"/>
                                          <a:pt x="105896" y="0"/>
                                        </a:cubicBezTo>
                                        <a:cubicBezTo>
                                          <a:pt x="81884" y="153"/>
                                          <a:pt x="58804" y="9099"/>
                                          <a:pt x="41212" y="25076"/>
                                        </a:cubicBezTo>
                                        <a:lnTo>
                                          <a:pt x="0" y="25076"/>
                                        </a:lnTo>
                                        <a:lnTo>
                                          <a:pt x="0" y="30082"/>
                                        </a:lnTo>
                                        <a:lnTo>
                                          <a:pt x="35944" y="30082"/>
                                        </a:lnTo>
                                        <a:cubicBezTo>
                                          <a:pt x="14390" y="52507"/>
                                          <a:pt x="2538" y="82208"/>
                                          <a:pt x="2867" y="112975"/>
                                        </a:cubicBezTo>
                                        <a:cubicBezTo>
                                          <a:pt x="2867" y="150530"/>
                                          <a:pt x="19577" y="183773"/>
                                          <a:pt x="45279" y="204299"/>
                                        </a:cubicBezTo>
                                        <a:lnTo>
                                          <a:pt x="6272" y="204299"/>
                                        </a:lnTo>
                                        <a:lnTo>
                                          <a:pt x="6272" y="209305"/>
                                        </a:lnTo>
                                        <a:lnTo>
                                          <a:pt x="50939" y="209305"/>
                                        </a:lnTo>
                                        <a:lnTo>
                                          <a:pt x="50939" y="208514"/>
                                        </a:lnTo>
                                        <a:cubicBezTo>
                                          <a:pt x="66943" y="219797"/>
                                          <a:pt x="86162" y="225895"/>
                                          <a:pt x="105896" y="225950"/>
                                        </a:cubicBezTo>
                                        <a:cubicBezTo>
                                          <a:pt x="142648" y="225950"/>
                                          <a:pt x="174720" y="204946"/>
                                          <a:pt x="192974" y="173259"/>
                                        </a:cubicBezTo>
                                        <a:lnTo>
                                          <a:pt x="210003" y="173259"/>
                                        </a:lnTo>
                                        <a:close/>
                                        <a:moveTo>
                                          <a:pt x="201697" y="112975"/>
                                        </a:moveTo>
                                        <a:cubicBezTo>
                                          <a:pt x="201883" y="137771"/>
                                          <a:pt x="193672" y="161930"/>
                                          <a:pt x="178347" y="181690"/>
                                        </a:cubicBezTo>
                                        <a:lnTo>
                                          <a:pt x="138238" y="122867"/>
                                        </a:lnTo>
                                        <a:cubicBezTo>
                                          <a:pt x="139568" y="119581"/>
                                          <a:pt x="140249" y="116079"/>
                                          <a:pt x="140247" y="112544"/>
                                        </a:cubicBezTo>
                                        <a:cubicBezTo>
                                          <a:pt x="140401" y="104377"/>
                                          <a:pt x="136606" y="96619"/>
                                          <a:pt x="130005" y="91611"/>
                                        </a:cubicBezTo>
                                        <a:lnTo>
                                          <a:pt x="141962" y="15616"/>
                                        </a:lnTo>
                                        <a:cubicBezTo>
                                          <a:pt x="177024" y="31256"/>
                                          <a:pt x="201697" y="68930"/>
                                          <a:pt x="201697" y="112975"/>
                                        </a:cubicBezTo>
                                        <a:close/>
                                        <a:moveTo>
                                          <a:pt x="105896" y="7880"/>
                                        </a:moveTo>
                                        <a:cubicBezTo>
                                          <a:pt x="114390" y="7887"/>
                                          <a:pt x="122836" y="9120"/>
                                          <a:pt x="130961" y="11544"/>
                                        </a:cubicBezTo>
                                        <a:cubicBezTo>
                                          <a:pt x="129295" y="18897"/>
                                          <a:pt x="119273" y="63134"/>
                                          <a:pt x="113491" y="88186"/>
                                        </a:cubicBezTo>
                                        <a:cubicBezTo>
                                          <a:pt x="103862" y="90414"/>
                                          <a:pt x="96512" y="99635"/>
                                          <a:pt x="95875" y="110867"/>
                                        </a:cubicBezTo>
                                        <a:cubicBezTo>
                                          <a:pt x="71961" y="119202"/>
                                          <a:pt x="23718" y="134147"/>
                                          <a:pt x="12716" y="137549"/>
                                        </a:cubicBezTo>
                                        <a:cubicBezTo>
                                          <a:pt x="10957" y="129463"/>
                                          <a:pt x="10070" y="121219"/>
                                          <a:pt x="10070" y="112951"/>
                                        </a:cubicBezTo>
                                        <a:cubicBezTo>
                                          <a:pt x="10070" y="54919"/>
                                          <a:pt x="52972" y="7880"/>
                                          <a:pt x="105896" y="7880"/>
                                        </a:cubicBezTo>
                                        <a:close/>
                                        <a:moveTo>
                                          <a:pt x="16906" y="151991"/>
                                        </a:moveTo>
                                        <a:lnTo>
                                          <a:pt x="102809" y="130627"/>
                                        </a:lnTo>
                                        <a:cubicBezTo>
                                          <a:pt x="106687" y="134864"/>
                                          <a:pt x="112207" y="137314"/>
                                          <a:pt x="118024" y="137381"/>
                                        </a:cubicBezTo>
                                        <a:cubicBezTo>
                                          <a:pt x="120606" y="137378"/>
                                          <a:pt x="123164" y="136873"/>
                                          <a:pt x="125546" y="135896"/>
                                        </a:cubicBezTo>
                                        <a:lnTo>
                                          <a:pt x="168889" y="192156"/>
                                        </a:lnTo>
                                        <a:cubicBezTo>
                                          <a:pt x="152208" y="208574"/>
                                          <a:pt x="129567" y="217889"/>
                                          <a:pt x="105896" y="218071"/>
                                        </a:cubicBezTo>
                                        <a:cubicBezTo>
                                          <a:pt x="65542" y="218071"/>
                                          <a:pt x="31043" y="190719"/>
                                          <a:pt x="16906" y="15199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8" name="Forme libre : forme 798025878"/>
                                <wps:cNvSpPr/>
                                <wps:spPr>
                                  <a:xfrm>
                                    <a:off x="223490" y="928613"/>
                                    <a:ext cx="161759" cy="184539"/>
                                  </a:xfrm>
                                  <a:custGeom>
                                    <a:avLst/>
                                    <a:gdLst>
                                      <a:gd name="connsiteX0" fmla="*/ 8404 w 161759"/>
                                      <a:gd name="connsiteY0" fmla="*/ 184540 h 184539"/>
                                      <a:gd name="connsiteX1" fmla="*/ 0 w 161759"/>
                                      <a:gd name="connsiteY1" fmla="*/ 179582 h 184539"/>
                                      <a:gd name="connsiteX2" fmla="*/ 103274 w 161759"/>
                                      <a:gd name="connsiteY2" fmla="*/ 10682 h 184539"/>
                                      <a:gd name="connsiteX3" fmla="*/ 122557 w 161759"/>
                                      <a:gd name="connsiteY3" fmla="*/ 0 h 184539"/>
                                      <a:gd name="connsiteX4" fmla="*/ 161759 w 161759"/>
                                      <a:gd name="connsiteY4" fmla="*/ 0 h 184539"/>
                                      <a:gd name="connsiteX5" fmla="*/ 161759 w 161759"/>
                                      <a:gd name="connsiteY5" fmla="*/ 9580 h 184539"/>
                                      <a:gd name="connsiteX6" fmla="*/ 122557 w 161759"/>
                                      <a:gd name="connsiteY6" fmla="*/ 9580 h 184539"/>
                                      <a:gd name="connsiteX7" fmla="*/ 111703 w 161759"/>
                                      <a:gd name="connsiteY7" fmla="*/ 15592 h 184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61759" h="184539">
                                        <a:moveTo>
                                          <a:pt x="8404" y="184540"/>
                                        </a:moveTo>
                                        <a:lnTo>
                                          <a:pt x="0" y="179582"/>
                                        </a:lnTo>
                                        <a:lnTo>
                                          <a:pt x="103274" y="10682"/>
                                        </a:lnTo>
                                        <a:cubicBezTo>
                                          <a:pt x="107351" y="4072"/>
                                          <a:pt x="114662" y="22"/>
                                          <a:pt x="122557" y="0"/>
                                        </a:cubicBezTo>
                                        <a:lnTo>
                                          <a:pt x="161759" y="0"/>
                                        </a:lnTo>
                                        <a:lnTo>
                                          <a:pt x="161759" y="9580"/>
                                        </a:lnTo>
                                        <a:lnTo>
                                          <a:pt x="122557" y="9580"/>
                                        </a:lnTo>
                                        <a:cubicBezTo>
                                          <a:pt x="118112" y="9587"/>
                                          <a:pt x="113993" y="11868"/>
                                          <a:pt x="111703" y="1559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79" name="Forme libre : forme 798025879"/>
                                <wps:cNvSpPr/>
                                <wps:spPr>
                                  <a:xfrm>
                                    <a:off x="222258" y="927416"/>
                                    <a:ext cx="164118" cy="186935"/>
                                  </a:xfrm>
                                  <a:custGeom>
                                    <a:avLst/>
                                    <a:gdLst>
                                      <a:gd name="connsiteX0" fmla="*/ 9636 w 164118"/>
                                      <a:gd name="connsiteY0" fmla="*/ 186935 h 186935"/>
                                      <a:gd name="connsiteX1" fmla="*/ 9023 w 164118"/>
                                      <a:gd name="connsiteY1" fmla="*/ 186767 h 186935"/>
                                      <a:gd name="connsiteX2" fmla="*/ 595 w 164118"/>
                                      <a:gd name="connsiteY2" fmla="*/ 181857 h 186935"/>
                                      <a:gd name="connsiteX3" fmla="*/ 164 w 164118"/>
                                      <a:gd name="connsiteY3" fmla="*/ 180253 h 186935"/>
                                      <a:gd name="connsiteX4" fmla="*/ 178 w 164118"/>
                                      <a:gd name="connsiteY4" fmla="*/ 180229 h 186935"/>
                                      <a:gd name="connsiteX5" fmla="*/ 103379 w 164118"/>
                                      <a:gd name="connsiteY5" fmla="*/ 11281 h 186935"/>
                                      <a:gd name="connsiteX6" fmla="*/ 123691 w 164118"/>
                                      <a:gd name="connsiteY6" fmla="*/ 0 h 186935"/>
                                      <a:gd name="connsiteX7" fmla="*/ 162893 w 164118"/>
                                      <a:gd name="connsiteY7" fmla="*/ 0 h 186935"/>
                                      <a:gd name="connsiteX8" fmla="*/ 164118 w 164118"/>
                                      <a:gd name="connsiteY8" fmla="*/ 1198 h 186935"/>
                                      <a:gd name="connsiteX9" fmla="*/ 164118 w 164118"/>
                                      <a:gd name="connsiteY9" fmla="*/ 10778 h 186935"/>
                                      <a:gd name="connsiteX10" fmla="*/ 162893 w 164118"/>
                                      <a:gd name="connsiteY10" fmla="*/ 11975 h 186935"/>
                                      <a:gd name="connsiteX11" fmla="*/ 123691 w 164118"/>
                                      <a:gd name="connsiteY11" fmla="*/ 11975 h 186935"/>
                                      <a:gd name="connsiteX12" fmla="*/ 113890 w 164118"/>
                                      <a:gd name="connsiteY12" fmla="*/ 17412 h 186935"/>
                                      <a:gd name="connsiteX13" fmla="*/ 10690 w 164118"/>
                                      <a:gd name="connsiteY13" fmla="*/ 186360 h 186935"/>
                                      <a:gd name="connsiteX14" fmla="*/ 9930 w 164118"/>
                                      <a:gd name="connsiteY14" fmla="*/ 186911 h 186935"/>
                                      <a:gd name="connsiteX15" fmla="*/ 2898 w 164118"/>
                                      <a:gd name="connsiteY15" fmla="*/ 180420 h 186935"/>
                                      <a:gd name="connsiteX16" fmla="*/ 9219 w 164118"/>
                                      <a:gd name="connsiteY16" fmla="*/ 184109 h 186935"/>
                                      <a:gd name="connsiteX17" fmla="*/ 111856 w 164118"/>
                                      <a:gd name="connsiteY17" fmla="*/ 16191 h 186935"/>
                                      <a:gd name="connsiteX18" fmla="*/ 123764 w 164118"/>
                                      <a:gd name="connsiteY18" fmla="*/ 9580 h 186935"/>
                                      <a:gd name="connsiteX19" fmla="*/ 161766 w 164118"/>
                                      <a:gd name="connsiteY19" fmla="*/ 9580 h 186935"/>
                                      <a:gd name="connsiteX20" fmla="*/ 161766 w 164118"/>
                                      <a:gd name="connsiteY20" fmla="*/ 2395 h 186935"/>
                                      <a:gd name="connsiteX21" fmla="*/ 123691 w 164118"/>
                                      <a:gd name="connsiteY21" fmla="*/ 2395 h 186935"/>
                                      <a:gd name="connsiteX22" fmla="*/ 105462 w 164118"/>
                                      <a:gd name="connsiteY22" fmla="*/ 12502 h 18693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</a:cxnLst>
                                    <a:rect l="l" t="t" r="r" b="b"/>
                                    <a:pathLst>
                                      <a:path w="164118" h="186935">
                                        <a:moveTo>
                                          <a:pt x="9636" y="186935"/>
                                        </a:moveTo>
                                        <a:cubicBezTo>
                                          <a:pt x="9418" y="186942"/>
                                          <a:pt x="9205" y="186885"/>
                                          <a:pt x="9023" y="186767"/>
                                        </a:cubicBezTo>
                                        <a:lnTo>
                                          <a:pt x="595" y="181857"/>
                                        </a:lnTo>
                                        <a:cubicBezTo>
                                          <a:pt x="22" y="181529"/>
                                          <a:pt x="-170" y="180811"/>
                                          <a:pt x="164" y="180253"/>
                                        </a:cubicBezTo>
                                        <a:cubicBezTo>
                                          <a:pt x="169" y="180243"/>
                                          <a:pt x="174" y="180236"/>
                                          <a:pt x="178" y="180229"/>
                                        </a:cubicBezTo>
                                        <a:lnTo>
                                          <a:pt x="103379" y="11281"/>
                                        </a:lnTo>
                                        <a:cubicBezTo>
                                          <a:pt x="107657" y="4299"/>
                                          <a:pt x="115365" y="19"/>
                                          <a:pt x="123691" y="0"/>
                                        </a:cubicBezTo>
                                        <a:lnTo>
                                          <a:pt x="162893" y="0"/>
                                        </a:lnTo>
                                        <a:cubicBezTo>
                                          <a:pt x="163569" y="0"/>
                                          <a:pt x="164118" y="536"/>
                                          <a:pt x="164118" y="1198"/>
                                        </a:cubicBezTo>
                                        <a:lnTo>
                                          <a:pt x="164118" y="10778"/>
                                        </a:lnTo>
                                        <a:cubicBezTo>
                                          <a:pt x="164118" y="11439"/>
                                          <a:pt x="163569" y="11975"/>
                                          <a:pt x="162893" y="11975"/>
                                        </a:cubicBezTo>
                                        <a:lnTo>
                                          <a:pt x="123691" y="11975"/>
                                        </a:lnTo>
                                        <a:cubicBezTo>
                                          <a:pt x="119675" y="11985"/>
                                          <a:pt x="115958" y="14047"/>
                                          <a:pt x="113890" y="17412"/>
                                        </a:cubicBezTo>
                                        <a:lnTo>
                                          <a:pt x="10690" y="186360"/>
                                        </a:lnTo>
                                        <a:cubicBezTo>
                                          <a:pt x="10518" y="186633"/>
                                          <a:pt x="10246" y="186829"/>
                                          <a:pt x="9930" y="186911"/>
                                        </a:cubicBezTo>
                                        <a:close/>
                                        <a:moveTo>
                                          <a:pt x="2898" y="180420"/>
                                        </a:moveTo>
                                        <a:lnTo>
                                          <a:pt x="9219" y="184109"/>
                                        </a:lnTo>
                                        <a:lnTo>
                                          <a:pt x="111856" y="16191"/>
                                        </a:lnTo>
                                        <a:cubicBezTo>
                                          <a:pt x="114365" y="12098"/>
                                          <a:pt x="118883" y="9590"/>
                                          <a:pt x="123764" y="9580"/>
                                        </a:cubicBezTo>
                                        <a:lnTo>
                                          <a:pt x="161766" y="9580"/>
                                        </a:lnTo>
                                        <a:lnTo>
                                          <a:pt x="161766" y="2395"/>
                                        </a:lnTo>
                                        <a:lnTo>
                                          <a:pt x="123691" y="2395"/>
                                        </a:lnTo>
                                        <a:cubicBezTo>
                                          <a:pt x="116223" y="2409"/>
                                          <a:pt x="109308" y="6244"/>
                                          <a:pt x="105462" y="1250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0" name="Forme libre : forme 798025880"/>
                                <wps:cNvSpPr/>
                                <wps:spPr>
                                  <a:xfrm>
                                    <a:off x="677944" y="384666"/>
                                    <a:ext cx="194209" cy="366725"/>
                                  </a:xfrm>
                                  <a:custGeom>
                                    <a:avLst/>
                                    <a:gdLst>
                                      <a:gd name="connsiteX0" fmla="*/ 71520 w 194209"/>
                                      <a:gd name="connsiteY0" fmla="*/ 19548 h 366725"/>
                                      <a:gd name="connsiteX1" fmla="*/ 16833 w 194209"/>
                                      <a:gd name="connsiteY1" fmla="*/ 112069 h 366725"/>
                                      <a:gd name="connsiteX2" fmla="*/ 13672 w 194209"/>
                                      <a:gd name="connsiteY2" fmla="*/ 201525 h 366725"/>
                                      <a:gd name="connsiteX3" fmla="*/ 0 w 194209"/>
                                      <a:gd name="connsiteY3" fmla="*/ 364988 h 366725"/>
                                      <a:gd name="connsiteX4" fmla="*/ 113050 w 194209"/>
                                      <a:gd name="connsiteY4" fmla="*/ 366018 h 366725"/>
                                      <a:gd name="connsiteX5" fmla="*/ 191945 w 194209"/>
                                      <a:gd name="connsiteY5" fmla="*/ 360868 h 366725"/>
                                      <a:gd name="connsiteX6" fmla="*/ 186163 w 194209"/>
                                      <a:gd name="connsiteY6" fmla="*/ 281185 h 366725"/>
                                      <a:gd name="connsiteX7" fmla="*/ 151444 w 194209"/>
                                      <a:gd name="connsiteY7" fmla="*/ 173239 h 366725"/>
                                      <a:gd name="connsiteX8" fmla="*/ 154605 w 194209"/>
                                      <a:gd name="connsiteY8" fmla="*/ 55522 h 366725"/>
                                      <a:gd name="connsiteX9" fmla="*/ 117852 w 194209"/>
                                      <a:gd name="connsiteY9" fmla="*/ 4 h 366725"/>
                                      <a:gd name="connsiteX10" fmla="*/ 71520 w 194209"/>
                                      <a:gd name="connsiteY10" fmla="*/ 19548 h 366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94209" h="366725">
                                        <a:moveTo>
                                          <a:pt x="71520" y="19548"/>
                                        </a:moveTo>
                                        <a:cubicBezTo>
                                          <a:pt x="71520" y="19548"/>
                                          <a:pt x="20508" y="97172"/>
                                          <a:pt x="16833" y="112069"/>
                                        </a:cubicBezTo>
                                        <a:cubicBezTo>
                                          <a:pt x="13157" y="126966"/>
                                          <a:pt x="9997" y="181981"/>
                                          <a:pt x="13672" y="201525"/>
                                        </a:cubicBezTo>
                                        <a:cubicBezTo>
                                          <a:pt x="17347" y="221068"/>
                                          <a:pt x="0" y="364988"/>
                                          <a:pt x="0" y="364988"/>
                                        </a:cubicBezTo>
                                        <a:cubicBezTo>
                                          <a:pt x="0" y="364988"/>
                                          <a:pt x="51453" y="368077"/>
                                          <a:pt x="113050" y="366018"/>
                                        </a:cubicBezTo>
                                        <a:cubicBezTo>
                                          <a:pt x="174647" y="363958"/>
                                          <a:pt x="191945" y="360868"/>
                                          <a:pt x="191945" y="360868"/>
                                        </a:cubicBezTo>
                                        <a:cubicBezTo>
                                          <a:pt x="191945" y="360868"/>
                                          <a:pt x="199835" y="335169"/>
                                          <a:pt x="186163" y="281185"/>
                                        </a:cubicBezTo>
                                        <a:cubicBezTo>
                                          <a:pt x="172491" y="227200"/>
                                          <a:pt x="155119" y="206195"/>
                                          <a:pt x="151444" y="173239"/>
                                        </a:cubicBezTo>
                                        <a:cubicBezTo>
                                          <a:pt x="147769" y="140283"/>
                                          <a:pt x="169330" y="112572"/>
                                          <a:pt x="154605" y="55522"/>
                                        </a:cubicBezTo>
                                        <a:cubicBezTo>
                                          <a:pt x="139879" y="-1529"/>
                                          <a:pt x="117852" y="4"/>
                                          <a:pt x="117852" y="4"/>
                                        </a:cubicBezTo>
                                        <a:cubicBezTo>
                                          <a:pt x="117852" y="4"/>
                                          <a:pt x="89847" y="1537"/>
                                          <a:pt x="71520" y="1954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1" name="Forme libre : forme 798025881"/>
                                <wps:cNvSpPr/>
                                <wps:spPr>
                                  <a:xfrm>
                                    <a:off x="676715" y="383464"/>
                                    <a:ext cx="196696" cy="369112"/>
                                  </a:xfrm>
                                  <a:custGeom>
                                    <a:avLst/>
                                    <a:gdLst>
                                      <a:gd name="connsiteX0" fmla="*/ 70887 w 196696"/>
                                      <a:gd name="connsiteY0" fmla="*/ 369113 h 369112"/>
                                      <a:gd name="connsiteX1" fmla="*/ 1155 w 196696"/>
                                      <a:gd name="connsiteY1" fmla="*/ 367388 h 369112"/>
                                      <a:gd name="connsiteX2" fmla="*/ 273 w 196696"/>
                                      <a:gd name="connsiteY2" fmla="*/ 366957 h 369112"/>
                                      <a:gd name="connsiteX3" fmla="*/ 4 w 196696"/>
                                      <a:gd name="connsiteY3" fmla="*/ 366047 h 369112"/>
                                      <a:gd name="connsiteX4" fmla="*/ 13700 w 196696"/>
                                      <a:gd name="connsiteY4" fmla="*/ 202943 h 369112"/>
                                      <a:gd name="connsiteX5" fmla="*/ 16861 w 196696"/>
                                      <a:gd name="connsiteY5" fmla="*/ 112985 h 369112"/>
                                      <a:gd name="connsiteX6" fmla="*/ 71720 w 196696"/>
                                      <a:gd name="connsiteY6" fmla="*/ 20104 h 369112"/>
                                      <a:gd name="connsiteX7" fmla="*/ 71867 w 196696"/>
                                      <a:gd name="connsiteY7" fmla="*/ 19888 h 369112"/>
                                      <a:gd name="connsiteX8" fmla="*/ 118959 w 196696"/>
                                      <a:gd name="connsiteY8" fmla="*/ 9 h 369112"/>
                                      <a:gd name="connsiteX9" fmla="*/ 157010 w 196696"/>
                                      <a:gd name="connsiteY9" fmla="*/ 56437 h 369112"/>
                                      <a:gd name="connsiteX10" fmla="*/ 157328 w 196696"/>
                                      <a:gd name="connsiteY10" fmla="*/ 137031 h 369112"/>
                                      <a:gd name="connsiteX11" fmla="*/ 153898 w 196696"/>
                                      <a:gd name="connsiteY11" fmla="*/ 174322 h 369112"/>
                                      <a:gd name="connsiteX12" fmla="*/ 168256 w 196696"/>
                                      <a:gd name="connsiteY12" fmla="*/ 222104 h 369112"/>
                                      <a:gd name="connsiteX13" fmla="*/ 188568 w 196696"/>
                                      <a:gd name="connsiteY13" fmla="*/ 282100 h 369112"/>
                                      <a:gd name="connsiteX14" fmla="*/ 194350 w 196696"/>
                                      <a:gd name="connsiteY14" fmla="*/ 362406 h 369112"/>
                                      <a:gd name="connsiteX15" fmla="*/ 193394 w 196696"/>
                                      <a:gd name="connsiteY15" fmla="*/ 363245 h 369112"/>
                                      <a:gd name="connsiteX16" fmla="*/ 114328 w 196696"/>
                                      <a:gd name="connsiteY16" fmla="*/ 368418 h 369112"/>
                                      <a:gd name="connsiteX17" fmla="*/ 70887 w 196696"/>
                                      <a:gd name="connsiteY17" fmla="*/ 369113 h 369112"/>
                                      <a:gd name="connsiteX18" fmla="*/ 2601 w 196696"/>
                                      <a:gd name="connsiteY18" fmla="*/ 365065 h 369112"/>
                                      <a:gd name="connsiteX19" fmla="*/ 114254 w 196696"/>
                                      <a:gd name="connsiteY19" fmla="*/ 366023 h 369112"/>
                                      <a:gd name="connsiteX20" fmla="*/ 192194 w 196696"/>
                                      <a:gd name="connsiteY20" fmla="*/ 361017 h 369112"/>
                                      <a:gd name="connsiteX21" fmla="*/ 186191 w 196696"/>
                                      <a:gd name="connsiteY21" fmla="*/ 282675 h 369112"/>
                                      <a:gd name="connsiteX22" fmla="*/ 165977 w 196696"/>
                                      <a:gd name="connsiteY22" fmla="*/ 222990 h 369112"/>
                                      <a:gd name="connsiteX23" fmla="*/ 151448 w 196696"/>
                                      <a:gd name="connsiteY23" fmla="*/ 174562 h 369112"/>
                                      <a:gd name="connsiteX24" fmla="*/ 154927 w 196696"/>
                                      <a:gd name="connsiteY24" fmla="*/ 136576 h 369112"/>
                                      <a:gd name="connsiteX25" fmla="*/ 154658 w 196696"/>
                                      <a:gd name="connsiteY25" fmla="*/ 57012 h 369112"/>
                                      <a:gd name="connsiteX26" fmla="*/ 119106 w 196696"/>
                                      <a:gd name="connsiteY26" fmla="*/ 2404 h 369112"/>
                                      <a:gd name="connsiteX27" fmla="*/ 73704 w 196696"/>
                                      <a:gd name="connsiteY27" fmla="*/ 21565 h 369112"/>
                                      <a:gd name="connsiteX28" fmla="*/ 19237 w 196696"/>
                                      <a:gd name="connsiteY28" fmla="*/ 113631 h 369112"/>
                                      <a:gd name="connsiteX29" fmla="*/ 16101 w 196696"/>
                                      <a:gd name="connsiteY29" fmla="*/ 202608 h 369112"/>
                                      <a:gd name="connsiteX30" fmla="*/ 2601 w 196696"/>
                                      <a:gd name="connsiteY30" fmla="*/ 365065 h 3691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369112">
                                        <a:moveTo>
                                          <a:pt x="70887" y="369113"/>
                                        </a:moveTo>
                                        <a:cubicBezTo>
                                          <a:pt x="30680" y="369113"/>
                                          <a:pt x="1547" y="367412"/>
                                          <a:pt x="1155" y="367388"/>
                                        </a:cubicBezTo>
                                        <a:cubicBezTo>
                                          <a:pt x="815" y="367362"/>
                                          <a:pt x="499" y="367206"/>
                                          <a:pt x="273" y="366957"/>
                                        </a:cubicBezTo>
                                        <a:cubicBezTo>
                                          <a:pt x="75" y="366696"/>
                                          <a:pt x="-21" y="366373"/>
                                          <a:pt x="4" y="366047"/>
                                        </a:cubicBezTo>
                                        <a:cubicBezTo>
                                          <a:pt x="175" y="364610"/>
                                          <a:pt x="17302" y="222080"/>
                                          <a:pt x="13700" y="202943"/>
                                        </a:cubicBezTo>
                                        <a:cubicBezTo>
                                          <a:pt x="9976" y="183256"/>
                                          <a:pt x="13088" y="128265"/>
                                          <a:pt x="16861" y="112985"/>
                                        </a:cubicBezTo>
                                        <a:cubicBezTo>
                                          <a:pt x="20634" y="97704"/>
                                          <a:pt x="69637" y="23265"/>
                                          <a:pt x="71720" y="20104"/>
                                        </a:cubicBezTo>
                                        <a:lnTo>
                                          <a:pt x="71867" y="19888"/>
                                        </a:lnTo>
                                        <a:cubicBezTo>
                                          <a:pt x="90390" y="1782"/>
                                          <a:pt x="117783" y="81"/>
                                          <a:pt x="118959" y="9"/>
                                        </a:cubicBezTo>
                                        <a:cubicBezTo>
                                          <a:pt x="120135" y="-63"/>
                                          <a:pt x="142211" y="-925"/>
                                          <a:pt x="157010" y="56437"/>
                                        </a:cubicBezTo>
                                        <a:cubicBezTo>
                                          <a:pt x="166149" y="91812"/>
                                          <a:pt x="161469" y="115835"/>
                                          <a:pt x="157328" y="137031"/>
                                        </a:cubicBezTo>
                                        <a:cubicBezTo>
                                          <a:pt x="154731" y="150347"/>
                                          <a:pt x="152428" y="161844"/>
                                          <a:pt x="153898" y="174322"/>
                                        </a:cubicBezTo>
                                        <a:cubicBezTo>
                                          <a:pt x="155785" y="191279"/>
                                          <a:pt x="161248" y="204883"/>
                                          <a:pt x="168256" y="222104"/>
                                        </a:cubicBezTo>
                                        <a:cubicBezTo>
                                          <a:pt x="176501" y="241597"/>
                                          <a:pt x="183290" y="261649"/>
                                          <a:pt x="188568" y="282100"/>
                                        </a:cubicBezTo>
                                        <a:cubicBezTo>
                                          <a:pt x="202166" y="335773"/>
                                          <a:pt x="194669" y="361353"/>
                                          <a:pt x="194350" y="362406"/>
                                        </a:cubicBezTo>
                                        <a:cubicBezTo>
                                          <a:pt x="194218" y="362840"/>
                                          <a:pt x="193850" y="363163"/>
                                          <a:pt x="193394" y="363245"/>
                                        </a:cubicBezTo>
                                        <a:cubicBezTo>
                                          <a:pt x="193223" y="363245"/>
                                          <a:pt x="175239" y="366382"/>
                                          <a:pt x="114328" y="368418"/>
                                        </a:cubicBezTo>
                                        <a:cubicBezTo>
                                          <a:pt x="99064" y="368921"/>
                                          <a:pt x="84363" y="369113"/>
                                          <a:pt x="70887" y="369113"/>
                                        </a:cubicBezTo>
                                        <a:close/>
                                        <a:moveTo>
                                          <a:pt x="2601" y="365065"/>
                                        </a:moveTo>
                                        <a:cubicBezTo>
                                          <a:pt x="10956" y="365520"/>
                                          <a:pt x="58832" y="367867"/>
                                          <a:pt x="114254" y="366023"/>
                                        </a:cubicBezTo>
                                        <a:cubicBezTo>
                                          <a:pt x="168158" y="364227"/>
                                          <a:pt x="188200" y="361592"/>
                                          <a:pt x="192194" y="361017"/>
                                        </a:cubicBezTo>
                                        <a:cubicBezTo>
                                          <a:pt x="193272" y="356515"/>
                                          <a:pt x="198368" y="330768"/>
                                          <a:pt x="186191" y="282675"/>
                                        </a:cubicBezTo>
                                        <a:cubicBezTo>
                                          <a:pt x="180943" y="262326"/>
                                          <a:pt x="174188" y="242380"/>
                                          <a:pt x="165977" y="222990"/>
                                        </a:cubicBezTo>
                                        <a:cubicBezTo>
                                          <a:pt x="158945" y="205602"/>
                                          <a:pt x="153383" y="191854"/>
                                          <a:pt x="151448" y="174562"/>
                                        </a:cubicBezTo>
                                        <a:cubicBezTo>
                                          <a:pt x="150027" y="161748"/>
                                          <a:pt x="152403" y="149509"/>
                                          <a:pt x="154927" y="136576"/>
                                        </a:cubicBezTo>
                                        <a:cubicBezTo>
                                          <a:pt x="159019" y="115619"/>
                                          <a:pt x="163650" y="91884"/>
                                          <a:pt x="154658" y="57012"/>
                                        </a:cubicBezTo>
                                        <a:cubicBezTo>
                                          <a:pt x="140447" y="1925"/>
                                          <a:pt x="119277" y="2428"/>
                                          <a:pt x="119106" y="2404"/>
                                        </a:cubicBezTo>
                                        <a:cubicBezTo>
                                          <a:pt x="118934" y="2380"/>
                                          <a:pt x="91542" y="4129"/>
                                          <a:pt x="73704" y="21565"/>
                                        </a:cubicBezTo>
                                        <a:cubicBezTo>
                                          <a:pt x="71524" y="24894"/>
                                          <a:pt x="22766" y="99333"/>
                                          <a:pt x="19237" y="113631"/>
                                        </a:cubicBezTo>
                                        <a:cubicBezTo>
                                          <a:pt x="15611" y="128361"/>
                                          <a:pt x="12524" y="183447"/>
                                          <a:pt x="16101" y="202608"/>
                                        </a:cubicBezTo>
                                        <a:cubicBezTo>
                                          <a:pt x="19678" y="221768"/>
                                          <a:pt x="4414" y="349904"/>
                                          <a:pt x="2601" y="3650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2" name="Forme libre : forme 798025882"/>
                                <wps:cNvSpPr/>
                                <wps:spPr>
                                  <a:xfrm>
                                    <a:off x="683043" y="265890"/>
                                    <a:ext cx="112827" cy="159903"/>
                                  </a:xfrm>
                                  <a:custGeom>
                                    <a:avLst/>
                                    <a:gdLst>
                                      <a:gd name="connsiteX0" fmla="*/ 6466 w 112827"/>
                                      <a:gd name="connsiteY0" fmla="*/ 17852 h 159903"/>
                                      <a:gd name="connsiteX1" fmla="*/ 1174 w 112827"/>
                                      <a:gd name="connsiteY1" fmla="*/ 48341 h 159903"/>
                                      <a:gd name="connsiteX2" fmla="*/ 7838 w 112827"/>
                                      <a:gd name="connsiteY2" fmla="*/ 76914 h 159903"/>
                                      <a:gd name="connsiteX3" fmla="*/ 1198 w 112827"/>
                                      <a:gd name="connsiteY3" fmla="*/ 96075 h 159903"/>
                                      <a:gd name="connsiteX4" fmla="*/ 11244 w 112827"/>
                                      <a:gd name="connsiteY4" fmla="*/ 99835 h 159903"/>
                                      <a:gd name="connsiteX5" fmla="*/ 31923 w 112827"/>
                                      <a:gd name="connsiteY5" fmla="*/ 128576 h 159903"/>
                                      <a:gd name="connsiteX6" fmla="*/ 57552 w 112827"/>
                                      <a:gd name="connsiteY6" fmla="*/ 122828 h 159903"/>
                                      <a:gd name="connsiteX7" fmla="*/ 67597 w 112827"/>
                                      <a:gd name="connsiteY7" fmla="*/ 159903 h 159903"/>
                                      <a:gd name="connsiteX8" fmla="*/ 112827 w 112827"/>
                                      <a:gd name="connsiteY8" fmla="*/ 118780 h 159903"/>
                                      <a:gd name="connsiteX9" fmla="*/ 98224 w 112827"/>
                                      <a:gd name="connsiteY9" fmla="*/ 82591 h 159903"/>
                                      <a:gd name="connsiteX10" fmla="*/ 105428 w 112827"/>
                                      <a:gd name="connsiteY10" fmla="*/ 35935 h 159903"/>
                                      <a:gd name="connsiteX11" fmla="*/ 47261 w 112827"/>
                                      <a:gd name="connsiteY11" fmla="*/ 9 h 159903"/>
                                      <a:gd name="connsiteX12" fmla="*/ 6466 w 112827"/>
                                      <a:gd name="connsiteY12" fmla="*/ 17852 h 15990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12827" h="159903">
                                        <a:moveTo>
                                          <a:pt x="6466" y="17852"/>
                                        </a:moveTo>
                                        <a:cubicBezTo>
                                          <a:pt x="6466" y="17852"/>
                                          <a:pt x="-1914" y="36366"/>
                                          <a:pt x="1174" y="48341"/>
                                        </a:cubicBezTo>
                                        <a:cubicBezTo>
                                          <a:pt x="4261" y="60317"/>
                                          <a:pt x="9112" y="70352"/>
                                          <a:pt x="7838" y="76914"/>
                                        </a:cubicBezTo>
                                        <a:cubicBezTo>
                                          <a:pt x="6564" y="83477"/>
                                          <a:pt x="-3384" y="92339"/>
                                          <a:pt x="1198" y="96075"/>
                                        </a:cubicBezTo>
                                        <a:cubicBezTo>
                                          <a:pt x="4025" y="98384"/>
                                          <a:pt x="7561" y="99708"/>
                                          <a:pt x="11244" y="99835"/>
                                        </a:cubicBezTo>
                                        <a:cubicBezTo>
                                          <a:pt x="11244" y="99835"/>
                                          <a:pt x="28395" y="124672"/>
                                          <a:pt x="31923" y="128576"/>
                                        </a:cubicBezTo>
                                        <a:cubicBezTo>
                                          <a:pt x="35451" y="132480"/>
                                          <a:pt x="57552" y="122828"/>
                                          <a:pt x="57552" y="122828"/>
                                        </a:cubicBezTo>
                                        <a:lnTo>
                                          <a:pt x="67597" y="159903"/>
                                        </a:lnTo>
                                        <a:lnTo>
                                          <a:pt x="112827" y="118780"/>
                                        </a:lnTo>
                                        <a:lnTo>
                                          <a:pt x="98224" y="82591"/>
                                        </a:lnTo>
                                        <a:cubicBezTo>
                                          <a:pt x="98224" y="82591"/>
                                          <a:pt x="115375" y="64388"/>
                                          <a:pt x="105428" y="35935"/>
                                        </a:cubicBezTo>
                                        <a:cubicBezTo>
                                          <a:pt x="95480" y="7482"/>
                                          <a:pt x="64363" y="-302"/>
                                          <a:pt x="47261" y="9"/>
                                        </a:cubicBezTo>
                                        <a:cubicBezTo>
                                          <a:pt x="30159" y="320"/>
                                          <a:pt x="14135" y="11026"/>
                                          <a:pt x="6466" y="178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3" name="Forme libre : forme 798025883"/>
                                <wps:cNvSpPr/>
                                <wps:spPr>
                                  <a:xfrm>
                                    <a:off x="681934" y="264689"/>
                                    <a:ext cx="115206" cy="162302"/>
                                  </a:xfrm>
                                  <a:custGeom>
                                    <a:avLst/>
                                    <a:gdLst>
                                      <a:gd name="connsiteX0" fmla="*/ 68707 w 115206"/>
                                      <a:gd name="connsiteY0" fmla="*/ 162302 h 162302"/>
                                      <a:gd name="connsiteX1" fmla="*/ 68364 w 115206"/>
                                      <a:gd name="connsiteY1" fmla="*/ 162302 h 162302"/>
                                      <a:gd name="connsiteX2" fmla="*/ 67506 w 115206"/>
                                      <a:gd name="connsiteY2" fmla="*/ 161464 h 162302"/>
                                      <a:gd name="connsiteX3" fmla="*/ 57852 w 115206"/>
                                      <a:gd name="connsiteY3" fmla="*/ 125873 h 162302"/>
                                      <a:gd name="connsiteX4" fmla="*/ 32126 w 115206"/>
                                      <a:gd name="connsiteY4" fmla="*/ 130663 h 162302"/>
                                      <a:gd name="connsiteX5" fmla="*/ 11692 w 115206"/>
                                      <a:gd name="connsiteY5" fmla="*/ 102186 h 162302"/>
                                      <a:gd name="connsiteX6" fmla="*/ 1646 w 115206"/>
                                      <a:gd name="connsiteY6" fmla="*/ 98186 h 162302"/>
                                      <a:gd name="connsiteX7" fmla="*/ 3974 w 115206"/>
                                      <a:gd name="connsiteY7" fmla="*/ 85708 h 162302"/>
                                      <a:gd name="connsiteX8" fmla="*/ 7869 w 115206"/>
                                      <a:gd name="connsiteY8" fmla="*/ 77852 h 162302"/>
                                      <a:gd name="connsiteX9" fmla="*/ 4488 w 115206"/>
                                      <a:gd name="connsiteY9" fmla="*/ 60727 h 162302"/>
                                      <a:gd name="connsiteX10" fmla="*/ 1229 w 115206"/>
                                      <a:gd name="connsiteY10" fmla="*/ 49782 h 162302"/>
                                      <a:gd name="connsiteX11" fmla="*/ 6571 w 115206"/>
                                      <a:gd name="connsiteY11" fmla="*/ 18526 h 162302"/>
                                      <a:gd name="connsiteX12" fmla="*/ 6865 w 115206"/>
                                      <a:gd name="connsiteY12" fmla="*/ 18119 h 162302"/>
                                      <a:gd name="connsiteX13" fmla="*/ 48517 w 115206"/>
                                      <a:gd name="connsiteY13" fmla="*/ 12 h 162302"/>
                                      <a:gd name="connsiteX14" fmla="*/ 107885 w 115206"/>
                                      <a:gd name="connsiteY14" fmla="*/ 36705 h 162302"/>
                                      <a:gd name="connsiteX15" fmla="*/ 100926 w 115206"/>
                                      <a:gd name="connsiteY15" fmla="*/ 83959 h 162302"/>
                                      <a:gd name="connsiteX16" fmla="*/ 115113 w 115206"/>
                                      <a:gd name="connsiteY16" fmla="*/ 119502 h 162302"/>
                                      <a:gd name="connsiteX17" fmla="*/ 114819 w 115206"/>
                                      <a:gd name="connsiteY17" fmla="*/ 120820 h 162302"/>
                                      <a:gd name="connsiteX18" fmla="*/ 69589 w 115206"/>
                                      <a:gd name="connsiteY18" fmla="*/ 161943 h 162302"/>
                                      <a:gd name="connsiteX19" fmla="*/ 68707 w 115206"/>
                                      <a:gd name="connsiteY19" fmla="*/ 162302 h 162302"/>
                                      <a:gd name="connsiteX20" fmla="*/ 58685 w 115206"/>
                                      <a:gd name="connsiteY20" fmla="*/ 122975 h 162302"/>
                                      <a:gd name="connsiteX21" fmla="*/ 59862 w 115206"/>
                                      <a:gd name="connsiteY21" fmla="*/ 123861 h 162302"/>
                                      <a:gd name="connsiteX22" fmla="*/ 69368 w 115206"/>
                                      <a:gd name="connsiteY22" fmla="*/ 158877 h 162302"/>
                                      <a:gd name="connsiteX23" fmla="*/ 112491 w 115206"/>
                                      <a:gd name="connsiteY23" fmla="*/ 119670 h 162302"/>
                                      <a:gd name="connsiteX24" fmla="*/ 98108 w 115206"/>
                                      <a:gd name="connsiteY24" fmla="*/ 84271 h 162302"/>
                                      <a:gd name="connsiteX25" fmla="*/ 98329 w 115206"/>
                                      <a:gd name="connsiteY25" fmla="*/ 83025 h 162302"/>
                                      <a:gd name="connsiteX26" fmla="*/ 105287 w 115206"/>
                                      <a:gd name="connsiteY26" fmla="*/ 37519 h 162302"/>
                                      <a:gd name="connsiteX27" fmla="*/ 48297 w 115206"/>
                                      <a:gd name="connsiteY27" fmla="*/ 2455 h 162302"/>
                                      <a:gd name="connsiteX28" fmla="*/ 8506 w 115206"/>
                                      <a:gd name="connsiteY28" fmla="*/ 19772 h 162302"/>
                                      <a:gd name="connsiteX29" fmla="*/ 3385 w 115206"/>
                                      <a:gd name="connsiteY29" fmla="*/ 49255 h 162302"/>
                                      <a:gd name="connsiteX30" fmla="*/ 6620 w 115206"/>
                                      <a:gd name="connsiteY30" fmla="*/ 60057 h 162302"/>
                                      <a:gd name="connsiteX31" fmla="*/ 10050 w 115206"/>
                                      <a:gd name="connsiteY31" fmla="*/ 78331 h 162302"/>
                                      <a:gd name="connsiteX32" fmla="*/ 5836 w 115206"/>
                                      <a:gd name="connsiteY32" fmla="*/ 87001 h 162302"/>
                                      <a:gd name="connsiteX33" fmla="*/ 2993 w 115206"/>
                                      <a:gd name="connsiteY33" fmla="*/ 96414 h 162302"/>
                                      <a:gd name="connsiteX34" fmla="*/ 12133 w 115206"/>
                                      <a:gd name="connsiteY34" fmla="*/ 99887 h 162302"/>
                                      <a:gd name="connsiteX35" fmla="*/ 12133 w 115206"/>
                                      <a:gd name="connsiteY35" fmla="*/ 99887 h 162302"/>
                                      <a:gd name="connsiteX36" fmla="*/ 13137 w 115206"/>
                                      <a:gd name="connsiteY36" fmla="*/ 100414 h 162302"/>
                                      <a:gd name="connsiteX37" fmla="*/ 33743 w 115206"/>
                                      <a:gd name="connsiteY37" fmla="*/ 129154 h 162302"/>
                                      <a:gd name="connsiteX38" fmla="*/ 57926 w 115206"/>
                                      <a:gd name="connsiteY38" fmla="*/ 123071 h 162302"/>
                                      <a:gd name="connsiteX39" fmla="*/ 58563 w 115206"/>
                                      <a:gd name="connsiteY39" fmla="*/ 122975 h 1623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115206" h="162302">
                                        <a:moveTo>
                                          <a:pt x="68707" y="162302"/>
                                        </a:moveTo>
                                        <a:lnTo>
                                          <a:pt x="68364" y="162302"/>
                                        </a:lnTo>
                                        <a:cubicBezTo>
                                          <a:pt x="67950" y="162187"/>
                                          <a:pt x="67624" y="161869"/>
                                          <a:pt x="67506" y="161464"/>
                                        </a:cubicBezTo>
                                        <a:lnTo>
                                          <a:pt x="57852" y="125873"/>
                                        </a:lnTo>
                                        <a:cubicBezTo>
                                          <a:pt x="51360" y="128675"/>
                                          <a:pt x="35801" y="134807"/>
                                          <a:pt x="32126" y="130663"/>
                                        </a:cubicBezTo>
                                        <a:cubicBezTo>
                                          <a:pt x="28451" y="126520"/>
                                          <a:pt x="14215" y="105826"/>
                                          <a:pt x="11692" y="102186"/>
                                        </a:cubicBezTo>
                                        <a:cubicBezTo>
                                          <a:pt x="7997" y="101920"/>
                                          <a:pt x="4481" y="100521"/>
                                          <a:pt x="1646" y="98186"/>
                                        </a:cubicBezTo>
                                        <a:cubicBezTo>
                                          <a:pt x="-1956" y="95216"/>
                                          <a:pt x="1058" y="90378"/>
                                          <a:pt x="3974" y="85708"/>
                                        </a:cubicBezTo>
                                        <a:cubicBezTo>
                                          <a:pt x="5686" y="83306"/>
                                          <a:pt x="6999" y="80654"/>
                                          <a:pt x="7869" y="77852"/>
                                        </a:cubicBezTo>
                                        <a:cubicBezTo>
                                          <a:pt x="8678" y="73685"/>
                                          <a:pt x="6742" y="67673"/>
                                          <a:pt x="4488" y="60727"/>
                                        </a:cubicBezTo>
                                        <a:cubicBezTo>
                                          <a:pt x="3385" y="57255"/>
                                          <a:pt x="2234" y="53542"/>
                                          <a:pt x="1229" y="49782"/>
                                        </a:cubicBezTo>
                                        <a:cubicBezTo>
                                          <a:pt x="-1956" y="37567"/>
                                          <a:pt x="6130" y="19293"/>
                                          <a:pt x="6571" y="18526"/>
                                        </a:cubicBezTo>
                                        <a:cubicBezTo>
                                          <a:pt x="6639" y="18373"/>
                                          <a:pt x="6740" y="18234"/>
                                          <a:pt x="6865" y="18119"/>
                                        </a:cubicBezTo>
                                        <a:cubicBezTo>
                                          <a:pt x="10197" y="15173"/>
                                          <a:pt x="27789" y="420"/>
                                          <a:pt x="48517" y="12"/>
                                        </a:cubicBezTo>
                                        <a:cubicBezTo>
                                          <a:pt x="64566" y="-347"/>
                                          <a:pt x="97520" y="6934"/>
                                          <a:pt x="107885" y="36705"/>
                                        </a:cubicBezTo>
                                        <a:cubicBezTo>
                                          <a:pt x="116877" y="62667"/>
                                          <a:pt x="103719" y="80558"/>
                                          <a:pt x="100926" y="83959"/>
                                        </a:cubicBezTo>
                                        <a:lnTo>
                                          <a:pt x="115113" y="119502"/>
                                        </a:lnTo>
                                        <a:cubicBezTo>
                                          <a:pt x="115309" y="119957"/>
                                          <a:pt x="115191" y="120484"/>
                                          <a:pt x="114819" y="120820"/>
                                        </a:cubicBezTo>
                                        <a:lnTo>
                                          <a:pt x="69589" y="161943"/>
                                        </a:lnTo>
                                        <a:cubicBezTo>
                                          <a:pt x="69349" y="162163"/>
                                          <a:pt x="69035" y="162292"/>
                                          <a:pt x="68707" y="162302"/>
                                        </a:cubicBezTo>
                                        <a:close/>
                                        <a:moveTo>
                                          <a:pt x="58685" y="122975"/>
                                        </a:moveTo>
                                        <a:cubicBezTo>
                                          <a:pt x="59247" y="122951"/>
                                          <a:pt x="59741" y="123325"/>
                                          <a:pt x="59862" y="123861"/>
                                        </a:cubicBezTo>
                                        <a:lnTo>
                                          <a:pt x="69368" y="158877"/>
                                        </a:lnTo>
                                        <a:lnTo>
                                          <a:pt x="112491" y="119670"/>
                                        </a:lnTo>
                                        <a:lnTo>
                                          <a:pt x="98108" y="84271"/>
                                        </a:lnTo>
                                        <a:cubicBezTo>
                                          <a:pt x="97939" y="83847"/>
                                          <a:pt x="98025" y="83368"/>
                                          <a:pt x="98329" y="83025"/>
                                        </a:cubicBezTo>
                                        <a:cubicBezTo>
                                          <a:pt x="98500" y="82834"/>
                                          <a:pt x="114769" y="64967"/>
                                          <a:pt x="105287" y="37519"/>
                                        </a:cubicBezTo>
                                        <a:cubicBezTo>
                                          <a:pt x="95487" y="9066"/>
                                          <a:pt x="63635" y="2120"/>
                                          <a:pt x="48297" y="2455"/>
                                        </a:cubicBezTo>
                                        <a:cubicBezTo>
                                          <a:pt x="28867" y="2839"/>
                                          <a:pt x="12157" y="16562"/>
                                          <a:pt x="8506" y="19772"/>
                                        </a:cubicBezTo>
                                        <a:cubicBezTo>
                                          <a:pt x="7575" y="21903"/>
                                          <a:pt x="592" y="38525"/>
                                          <a:pt x="3385" y="49255"/>
                                        </a:cubicBezTo>
                                        <a:cubicBezTo>
                                          <a:pt x="4366" y="53063"/>
                                          <a:pt x="5517" y="56608"/>
                                          <a:pt x="6620" y="60057"/>
                                        </a:cubicBezTo>
                                        <a:cubicBezTo>
                                          <a:pt x="8947" y="67242"/>
                                          <a:pt x="10981" y="73589"/>
                                          <a:pt x="10050" y="78331"/>
                                        </a:cubicBezTo>
                                        <a:cubicBezTo>
                                          <a:pt x="9153" y="81433"/>
                                          <a:pt x="7727" y="84362"/>
                                          <a:pt x="5836" y="87001"/>
                                        </a:cubicBezTo>
                                        <a:cubicBezTo>
                                          <a:pt x="2920" y="91791"/>
                                          <a:pt x="1156" y="94881"/>
                                          <a:pt x="2993" y="96414"/>
                                        </a:cubicBezTo>
                                        <a:cubicBezTo>
                                          <a:pt x="5556" y="98541"/>
                                          <a:pt x="8773" y="99762"/>
                                          <a:pt x="12133" y="99887"/>
                                        </a:cubicBezTo>
                                        <a:lnTo>
                                          <a:pt x="12133" y="99887"/>
                                        </a:lnTo>
                                        <a:cubicBezTo>
                                          <a:pt x="12537" y="99887"/>
                                          <a:pt x="12914" y="100083"/>
                                          <a:pt x="13137" y="100414"/>
                                        </a:cubicBezTo>
                                        <a:cubicBezTo>
                                          <a:pt x="13309" y="100653"/>
                                          <a:pt x="30288" y="125250"/>
                                          <a:pt x="33743" y="129154"/>
                                        </a:cubicBezTo>
                                        <a:cubicBezTo>
                                          <a:pt x="35556" y="131214"/>
                                          <a:pt x="47709" y="127598"/>
                                          <a:pt x="57926" y="123071"/>
                                        </a:cubicBezTo>
                                        <a:cubicBezTo>
                                          <a:pt x="58127" y="122987"/>
                                          <a:pt x="58345" y="122954"/>
                                          <a:pt x="58563" y="12297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4" name="Forme libre : forme 798025884"/>
                                <wps:cNvSpPr/>
                                <wps:spPr>
                                  <a:xfrm>
                                    <a:off x="670787" y="253058"/>
                                    <a:ext cx="127504" cy="102560"/>
                                  </a:xfrm>
                                  <a:custGeom>
                                    <a:avLst/>
                                    <a:gdLst>
                                      <a:gd name="connsiteX0" fmla="*/ 1302 w 127504"/>
                                      <a:gd name="connsiteY0" fmla="*/ 32145 h 102560"/>
                                      <a:gd name="connsiteX1" fmla="*/ 66059 w 127504"/>
                                      <a:gd name="connsiteY1" fmla="*/ 63545 h 102560"/>
                                      <a:gd name="connsiteX2" fmla="*/ 89483 w 127504"/>
                                      <a:gd name="connsiteY2" fmla="*/ 77651 h 102560"/>
                                      <a:gd name="connsiteX3" fmla="*/ 100484 w 127504"/>
                                      <a:gd name="connsiteY3" fmla="*/ 61221 h 102560"/>
                                      <a:gd name="connsiteX4" fmla="*/ 109966 w 127504"/>
                                      <a:gd name="connsiteY4" fmla="*/ 82921 h 102560"/>
                                      <a:gd name="connsiteX5" fmla="*/ 105948 w 127504"/>
                                      <a:gd name="connsiteY5" fmla="*/ 94249 h 102560"/>
                                      <a:gd name="connsiteX6" fmla="*/ 114156 w 127504"/>
                                      <a:gd name="connsiteY6" fmla="*/ 102536 h 102560"/>
                                      <a:gd name="connsiteX7" fmla="*/ 127436 w 127504"/>
                                      <a:gd name="connsiteY7" fmla="*/ 54132 h 102560"/>
                                      <a:gd name="connsiteX8" fmla="*/ 83725 w 127504"/>
                                      <a:gd name="connsiteY8" fmla="*/ 578 h 102560"/>
                                      <a:gd name="connsiteX9" fmla="*/ 13455 w 127504"/>
                                      <a:gd name="connsiteY9" fmla="*/ 18637 h 102560"/>
                                      <a:gd name="connsiteX10" fmla="*/ 1302 w 127504"/>
                                      <a:gd name="connsiteY10" fmla="*/ 32145 h 102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27504" h="102560">
                                        <a:moveTo>
                                          <a:pt x="1302" y="32145"/>
                                        </a:moveTo>
                                        <a:cubicBezTo>
                                          <a:pt x="21903" y="44449"/>
                                          <a:pt x="43572" y="54956"/>
                                          <a:pt x="66059" y="63545"/>
                                        </a:cubicBezTo>
                                        <a:cubicBezTo>
                                          <a:pt x="66059" y="63545"/>
                                          <a:pt x="87155" y="81795"/>
                                          <a:pt x="89483" y="77651"/>
                                        </a:cubicBezTo>
                                        <a:cubicBezTo>
                                          <a:pt x="91811" y="73508"/>
                                          <a:pt x="90438" y="56982"/>
                                          <a:pt x="100484" y="61221"/>
                                        </a:cubicBezTo>
                                        <a:cubicBezTo>
                                          <a:pt x="108895" y="64982"/>
                                          <a:pt x="113002" y="74380"/>
                                          <a:pt x="109966" y="82921"/>
                                        </a:cubicBezTo>
                                        <a:cubicBezTo>
                                          <a:pt x="107663" y="89699"/>
                                          <a:pt x="105948" y="94249"/>
                                          <a:pt x="105948" y="94249"/>
                                        </a:cubicBezTo>
                                        <a:cubicBezTo>
                                          <a:pt x="105948" y="94249"/>
                                          <a:pt x="111706" y="103087"/>
                                          <a:pt x="114156" y="102536"/>
                                        </a:cubicBezTo>
                                        <a:cubicBezTo>
                                          <a:pt x="116606" y="101985"/>
                                          <a:pt x="128514" y="81747"/>
                                          <a:pt x="127436" y="54132"/>
                                        </a:cubicBezTo>
                                        <a:cubicBezTo>
                                          <a:pt x="126358" y="26517"/>
                                          <a:pt x="109133" y="3836"/>
                                          <a:pt x="83725" y="578"/>
                                        </a:cubicBezTo>
                                        <a:cubicBezTo>
                                          <a:pt x="58317" y="-2679"/>
                                          <a:pt x="27371" y="8434"/>
                                          <a:pt x="13455" y="18637"/>
                                        </a:cubicBezTo>
                                        <a:cubicBezTo>
                                          <a:pt x="-462" y="28840"/>
                                          <a:pt x="-1614" y="28529"/>
                                          <a:pt x="1302" y="3214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5" name="Forme libre : forme 798025885"/>
                                <wps:cNvSpPr/>
                                <wps:spPr>
                                  <a:xfrm>
                                    <a:off x="669687" y="251886"/>
                                    <a:ext cx="129804" cy="104929"/>
                                  </a:xfrm>
                                  <a:custGeom>
                                    <a:avLst/>
                                    <a:gdLst>
                                      <a:gd name="connsiteX0" fmla="*/ 115084 w 129804"/>
                                      <a:gd name="connsiteY0" fmla="*/ 104930 h 104929"/>
                                      <a:gd name="connsiteX1" fmla="*/ 105994 w 129804"/>
                                      <a:gd name="connsiteY1" fmla="*/ 96044 h 104929"/>
                                      <a:gd name="connsiteX2" fmla="*/ 105994 w 129804"/>
                                      <a:gd name="connsiteY2" fmla="*/ 95014 h 104929"/>
                                      <a:gd name="connsiteX3" fmla="*/ 109988 w 129804"/>
                                      <a:gd name="connsiteY3" fmla="*/ 83710 h 104929"/>
                                      <a:gd name="connsiteX4" fmla="*/ 101192 w 129804"/>
                                      <a:gd name="connsiteY4" fmla="*/ 63495 h 104929"/>
                                      <a:gd name="connsiteX5" fmla="*/ 97247 w 129804"/>
                                      <a:gd name="connsiteY5" fmla="*/ 63256 h 104929"/>
                                      <a:gd name="connsiteX6" fmla="*/ 93326 w 129804"/>
                                      <a:gd name="connsiteY6" fmla="*/ 73339 h 104929"/>
                                      <a:gd name="connsiteX7" fmla="*/ 91758 w 129804"/>
                                      <a:gd name="connsiteY7" fmla="*/ 79398 h 104929"/>
                                      <a:gd name="connsiteX8" fmla="*/ 90019 w 129804"/>
                                      <a:gd name="connsiteY8" fmla="*/ 80596 h 104929"/>
                                      <a:gd name="connsiteX9" fmla="*/ 66595 w 129804"/>
                                      <a:gd name="connsiteY9" fmla="*/ 65747 h 104929"/>
                                      <a:gd name="connsiteX10" fmla="*/ 1838 w 129804"/>
                                      <a:gd name="connsiteY10" fmla="*/ 34323 h 104929"/>
                                      <a:gd name="connsiteX11" fmla="*/ 1544 w 129804"/>
                                      <a:gd name="connsiteY11" fmla="*/ 34060 h 104929"/>
                                      <a:gd name="connsiteX12" fmla="*/ 0 w 129804"/>
                                      <a:gd name="connsiteY12" fmla="*/ 30539 h 104929"/>
                                      <a:gd name="connsiteX13" fmla="*/ 8110 w 129804"/>
                                      <a:gd name="connsiteY13" fmla="*/ 23043 h 104929"/>
                                      <a:gd name="connsiteX14" fmla="*/ 13917 w 129804"/>
                                      <a:gd name="connsiteY14" fmla="*/ 18851 h 104929"/>
                                      <a:gd name="connsiteX15" fmla="*/ 84972 w 129804"/>
                                      <a:gd name="connsiteY15" fmla="*/ 553 h 104929"/>
                                      <a:gd name="connsiteX16" fmla="*/ 129736 w 129804"/>
                                      <a:gd name="connsiteY16" fmla="*/ 55256 h 104929"/>
                                      <a:gd name="connsiteX17" fmla="*/ 115500 w 129804"/>
                                      <a:gd name="connsiteY17" fmla="*/ 104882 h 104929"/>
                                      <a:gd name="connsiteX18" fmla="*/ 108395 w 129804"/>
                                      <a:gd name="connsiteY18" fmla="*/ 95350 h 104929"/>
                                      <a:gd name="connsiteX19" fmla="*/ 115035 w 129804"/>
                                      <a:gd name="connsiteY19" fmla="*/ 102535 h 104929"/>
                                      <a:gd name="connsiteX20" fmla="*/ 115035 w 129804"/>
                                      <a:gd name="connsiteY20" fmla="*/ 102535 h 104929"/>
                                      <a:gd name="connsiteX21" fmla="*/ 127286 w 129804"/>
                                      <a:gd name="connsiteY21" fmla="*/ 55352 h 104929"/>
                                      <a:gd name="connsiteX22" fmla="*/ 84653 w 129804"/>
                                      <a:gd name="connsiteY22" fmla="*/ 2924 h 104929"/>
                                      <a:gd name="connsiteX23" fmla="*/ 15265 w 129804"/>
                                      <a:gd name="connsiteY23" fmla="*/ 20767 h 104929"/>
                                      <a:gd name="connsiteX24" fmla="*/ 9433 w 129804"/>
                                      <a:gd name="connsiteY24" fmla="*/ 24983 h 104929"/>
                                      <a:gd name="connsiteX25" fmla="*/ 2303 w 129804"/>
                                      <a:gd name="connsiteY25" fmla="*/ 30874 h 104929"/>
                                      <a:gd name="connsiteX26" fmla="*/ 3210 w 129804"/>
                                      <a:gd name="connsiteY26" fmla="*/ 32407 h 104929"/>
                                      <a:gd name="connsiteX27" fmla="*/ 67575 w 129804"/>
                                      <a:gd name="connsiteY27" fmla="*/ 63543 h 104929"/>
                                      <a:gd name="connsiteX28" fmla="*/ 67943 w 129804"/>
                                      <a:gd name="connsiteY28" fmla="*/ 63759 h 104929"/>
                                      <a:gd name="connsiteX29" fmla="*/ 89529 w 129804"/>
                                      <a:gd name="connsiteY29" fmla="*/ 78129 h 104929"/>
                                      <a:gd name="connsiteX30" fmla="*/ 90778 w 129804"/>
                                      <a:gd name="connsiteY30" fmla="*/ 72884 h 104929"/>
                                      <a:gd name="connsiteX31" fmla="*/ 95948 w 129804"/>
                                      <a:gd name="connsiteY31" fmla="*/ 61076 h 104929"/>
                                      <a:gd name="connsiteX32" fmla="*/ 102049 w 129804"/>
                                      <a:gd name="connsiteY32" fmla="*/ 61220 h 104929"/>
                                      <a:gd name="connsiteX33" fmla="*/ 112193 w 129804"/>
                                      <a:gd name="connsiteY33" fmla="*/ 84404 h 104929"/>
                                      <a:gd name="connsiteX34" fmla="*/ 108395 w 129804"/>
                                      <a:gd name="connsiteY34" fmla="*/ 95278 h 104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</a:cxnLst>
                                    <a:rect l="l" t="t" r="r" b="b"/>
                                    <a:pathLst>
                                      <a:path w="129804" h="104929">
                                        <a:moveTo>
                                          <a:pt x="115084" y="104930"/>
                                        </a:moveTo>
                                        <a:cubicBezTo>
                                          <a:pt x="112144" y="104930"/>
                                          <a:pt x="108174" y="99445"/>
                                          <a:pt x="105994" y="96044"/>
                                        </a:cubicBezTo>
                                        <a:cubicBezTo>
                                          <a:pt x="105825" y="95721"/>
                                          <a:pt x="105825" y="95338"/>
                                          <a:pt x="105994" y="95014"/>
                                        </a:cubicBezTo>
                                        <a:cubicBezTo>
                                          <a:pt x="105994" y="95014"/>
                                          <a:pt x="107709" y="90392"/>
                                          <a:pt x="109988" y="83710"/>
                                        </a:cubicBezTo>
                                        <a:cubicBezTo>
                                          <a:pt x="111899" y="78129"/>
                                          <a:pt x="111188" y="67734"/>
                                          <a:pt x="101192" y="63495"/>
                                        </a:cubicBezTo>
                                        <a:cubicBezTo>
                                          <a:pt x="99991" y="62808"/>
                                          <a:pt x="98526" y="62719"/>
                                          <a:pt x="97247" y="63256"/>
                                        </a:cubicBezTo>
                                        <a:cubicBezTo>
                                          <a:pt x="94797" y="64549"/>
                                          <a:pt x="93988" y="69411"/>
                                          <a:pt x="93326" y="73339"/>
                                        </a:cubicBezTo>
                                        <a:cubicBezTo>
                                          <a:pt x="93108" y="75423"/>
                                          <a:pt x="92579" y="77463"/>
                                          <a:pt x="91758" y="79398"/>
                                        </a:cubicBezTo>
                                        <a:cubicBezTo>
                                          <a:pt x="91396" y="80035"/>
                                          <a:pt x="90754" y="80476"/>
                                          <a:pt x="90019" y="80596"/>
                                        </a:cubicBezTo>
                                        <a:cubicBezTo>
                                          <a:pt x="84996" y="81458"/>
                                          <a:pt x="70026" y="68621"/>
                                          <a:pt x="66595" y="65747"/>
                                        </a:cubicBezTo>
                                        <a:cubicBezTo>
                                          <a:pt x="44120" y="57124"/>
                                          <a:pt x="22453" y="46610"/>
                                          <a:pt x="1838" y="34323"/>
                                        </a:cubicBezTo>
                                        <a:lnTo>
                                          <a:pt x="1544" y="34060"/>
                                        </a:lnTo>
                                        <a:cubicBezTo>
                                          <a:pt x="551" y="33147"/>
                                          <a:pt x="-10" y="31871"/>
                                          <a:pt x="0" y="30539"/>
                                        </a:cubicBezTo>
                                        <a:cubicBezTo>
                                          <a:pt x="245" y="28671"/>
                                          <a:pt x="2230" y="27258"/>
                                          <a:pt x="8110" y="23043"/>
                                        </a:cubicBezTo>
                                        <a:cubicBezTo>
                                          <a:pt x="9727" y="21869"/>
                                          <a:pt x="11663" y="20504"/>
                                          <a:pt x="13917" y="18851"/>
                                        </a:cubicBezTo>
                                        <a:cubicBezTo>
                                          <a:pt x="29206" y="7666"/>
                                          <a:pt x="60764" y="-2513"/>
                                          <a:pt x="84972" y="553"/>
                                        </a:cubicBezTo>
                                        <a:cubicBezTo>
                                          <a:pt x="110208" y="3738"/>
                                          <a:pt x="128609" y="26228"/>
                                          <a:pt x="129736" y="55256"/>
                                        </a:cubicBezTo>
                                        <a:cubicBezTo>
                                          <a:pt x="130789" y="82368"/>
                                          <a:pt x="119372" y="104091"/>
                                          <a:pt x="115500" y="104882"/>
                                        </a:cubicBezTo>
                                        <a:close/>
                                        <a:moveTo>
                                          <a:pt x="108395" y="95350"/>
                                        </a:moveTo>
                                        <a:cubicBezTo>
                                          <a:pt x="110845" y="99206"/>
                                          <a:pt x="114030" y="102535"/>
                                          <a:pt x="115035" y="102535"/>
                                        </a:cubicBezTo>
                                        <a:lnTo>
                                          <a:pt x="115035" y="102535"/>
                                        </a:lnTo>
                                        <a:cubicBezTo>
                                          <a:pt x="117265" y="101409"/>
                                          <a:pt x="128364" y="82153"/>
                                          <a:pt x="127286" y="55352"/>
                                        </a:cubicBezTo>
                                        <a:cubicBezTo>
                                          <a:pt x="126208" y="27521"/>
                                          <a:pt x="108664" y="5966"/>
                                          <a:pt x="84653" y="2924"/>
                                        </a:cubicBezTo>
                                        <a:cubicBezTo>
                                          <a:pt x="58461" y="-381"/>
                                          <a:pt x="27760" y="11618"/>
                                          <a:pt x="15265" y="20767"/>
                                        </a:cubicBezTo>
                                        <a:lnTo>
                                          <a:pt x="9433" y="24983"/>
                                        </a:lnTo>
                                        <a:cubicBezTo>
                                          <a:pt x="5072" y="28120"/>
                                          <a:pt x="2426" y="30012"/>
                                          <a:pt x="2303" y="30874"/>
                                        </a:cubicBezTo>
                                        <a:cubicBezTo>
                                          <a:pt x="2303" y="31162"/>
                                          <a:pt x="2720" y="31808"/>
                                          <a:pt x="3210" y="32407"/>
                                        </a:cubicBezTo>
                                        <a:cubicBezTo>
                                          <a:pt x="23703" y="44589"/>
                                          <a:pt x="45237" y="55007"/>
                                          <a:pt x="67575" y="63543"/>
                                        </a:cubicBezTo>
                                        <a:cubicBezTo>
                                          <a:pt x="67710" y="63591"/>
                                          <a:pt x="67835" y="63665"/>
                                          <a:pt x="67943" y="63759"/>
                                        </a:cubicBezTo>
                                        <a:cubicBezTo>
                                          <a:pt x="77915" y="72405"/>
                                          <a:pt x="87814" y="78991"/>
                                          <a:pt x="89529" y="78129"/>
                                        </a:cubicBezTo>
                                        <a:cubicBezTo>
                                          <a:pt x="90163" y="76438"/>
                                          <a:pt x="90582" y="74675"/>
                                          <a:pt x="90778" y="72884"/>
                                        </a:cubicBezTo>
                                        <a:cubicBezTo>
                                          <a:pt x="91562" y="68094"/>
                                          <a:pt x="92469" y="62920"/>
                                          <a:pt x="95948" y="61076"/>
                                        </a:cubicBezTo>
                                        <a:cubicBezTo>
                                          <a:pt x="97889" y="60166"/>
                                          <a:pt x="100158" y="60219"/>
                                          <a:pt x="102049" y="61220"/>
                                        </a:cubicBezTo>
                                        <a:cubicBezTo>
                                          <a:pt x="111098" y="65181"/>
                                          <a:pt x="115513" y="75272"/>
                                          <a:pt x="112193" y="84404"/>
                                        </a:cubicBezTo>
                                        <a:cubicBezTo>
                                          <a:pt x="110355" y="89889"/>
                                          <a:pt x="108934" y="93841"/>
                                          <a:pt x="108395" y="952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6" name="Forme libre : forme 798025886"/>
                                <wps:cNvSpPr/>
                                <wps:spPr>
                                  <a:xfrm>
                                    <a:off x="790401" y="314804"/>
                                    <a:ext cx="45951" cy="54370"/>
                                  </a:xfrm>
                                  <a:custGeom>
                                    <a:avLst/>
                                    <a:gdLst>
                                      <a:gd name="connsiteX0" fmla="*/ 7674 w 45951"/>
                                      <a:gd name="connsiteY0" fmla="*/ 9223 h 54370"/>
                                      <a:gd name="connsiteX1" fmla="*/ 23159 w 45951"/>
                                      <a:gd name="connsiteY1" fmla="*/ 1319 h 54370"/>
                                      <a:gd name="connsiteX2" fmla="*/ 45357 w 45951"/>
                                      <a:gd name="connsiteY2" fmla="*/ 37245 h 54370"/>
                                      <a:gd name="connsiteX3" fmla="*/ 9806 w 45951"/>
                                      <a:gd name="connsiteY3" fmla="*/ 51879 h 54370"/>
                                      <a:gd name="connsiteX4" fmla="*/ 5 w 45951"/>
                                      <a:gd name="connsiteY4" fmla="*/ 31282 h 54370"/>
                                      <a:gd name="connsiteX5" fmla="*/ 7674 w 45951"/>
                                      <a:gd name="connsiteY5" fmla="*/ 9223 h 54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5951" h="54370">
                                        <a:moveTo>
                                          <a:pt x="7674" y="9223"/>
                                        </a:moveTo>
                                        <a:cubicBezTo>
                                          <a:pt x="7674" y="9223"/>
                                          <a:pt x="6400" y="-4165"/>
                                          <a:pt x="23159" y="1319"/>
                                        </a:cubicBezTo>
                                        <a:cubicBezTo>
                                          <a:pt x="39918" y="6804"/>
                                          <a:pt x="48346" y="26108"/>
                                          <a:pt x="45357" y="37245"/>
                                        </a:cubicBezTo>
                                        <a:cubicBezTo>
                                          <a:pt x="42368" y="48382"/>
                                          <a:pt x="18945" y="59448"/>
                                          <a:pt x="9806" y="51879"/>
                                        </a:cubicBezTo>
                                        <a:cubicBezTo>
                                          <a:pt x="3464" y="46857"/>
                                          <a:pt x="-152" y="39257"/>
                                          <a:pt x="5" y="31282"/>
                                        </a:cubicBezTo>
                                        <a:cubicBezTo>
                                          <a:pt x="519" y="28551"/>
                                          <a:pt x="7674" y="9223"/>
                                          <a:pt x="7674" y="92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7" name="Forme libre : forme 798025887"/>
                                <wps:cNvSpPr/>
                                <wps:spPr>
                                  <a:xfrm>
                                    <a:off x="789101" y="313616"/>
                                    <a:ext cx="48519" cy="56746"/>
                                  </a:xfrm>
                                  <a:custGeom>
                                    <a:avLst/>
                                    <a:gdLst>
                                      <a:gd name="connsiteX0" fmla="*/ 19289 w 48519"/>
                                      <a:gd name="connsiteY0" fmla="*/ 56732 h 56746"/>
                                      <a:gd name="connsiteX1" fmla="*/ 10321 w 48519"/>
                                      <a:gd name="connsiteY1" fmla="*/ 53954 h 56746"/>
                                      <a:gd name="connsiteX2" fmla="*/ 129 w 48519"/>
                                      <a:gd name="connsiteY2" fmla="*/ 32255 h 56746"/>
                                      <a:gd name="connsiteX3" fmla="*/ 7724 w 48519"/>
                                      <a:gd name="connsiteY3" fmla="*/ 10244 h 56746"/>
                                      <a:gd name="connsiteX4" fmla="*/ 11155 w 48519"/>
                                      <a:gd name="connsiteY4" fmla="*/ 1861 h 56746"/>
                                      <a:gd name="connsiteX5" fmla="*/ 24851 w 48519"/>
                                      <a:gd name="connsiteY5" fmla="*/ 1382 h 56746"/>
                                      <a:gd name="connsiteX6" fmla="*/ 47858 w 48519"/>
                                      <a:gd name="connsiteY6" fmla="*/ 38721 h 56746"/>
                                      <a:gd name="connsiteX7" fmla="*/ 27571 w 48519"/>
                                      <a:gd name="connsiteY7" fmla="*/ 55487 h 56746"/>
                                      <a:gd name="connsiteX8" fmla="*/ 19289 w 48519"/>
                                      <a:gd name="connsiteY8" fmla="*/ 56732 h 56746"/>
                                      <a:gd name="connsiteX9" fmla="*/ 17378 w 48519"/>
                                      <a:gd name="connsiteY9" fmla="*/ 2388 h 56746"/>
                                      <a:gd name="connsiteX10" fmla="*/ 12674 w 48519"/>
                                      <a:gd name="connsiteY10" fmla="*/ 3729 h 56746"/>
                                      <a:gd name="connsiteX11" fmla="*/ 10223 w 48519"/>
                                      <a:gd name="connsiteY11" fmla="*/ 10292 h 56746"/>
                                      <a:gd name="connsiteX12" fmla="*/ 10223 w 48519"/>
                                      <a:gd name="connsiteY12" fmla="*/ 10819 h 56746"/>
                                      <a:gd name="connsiteX13" fmla="*/ 2628 w 48519"/>
                                      <a:gd name="connsiteY13" fmla="*/ 32662 h 56746"/>
                                      <a:gd name="connsiteX14" fmla="*/ 11988 w 48519"/>
                                      <a:gd name="connsiteY14" fmla="*/ 52134 h 56746"/>
                                      <a:gd name="connsiteX15" fmla="*/ 26934 w 48519"/>
                                      <a:gd name="connsiteY15" fmla="*/ 53068 h 56746"/>
                                      <a:gd name="connsiteX16" fmla="*/ 45579 w 48519"/>
                                      <a:gd name="connsiteY16" fmla="*/ 38098 h 56746"/>
                                      <a:gd name="connsiteX17" fmla="*/ 24189 w 48519"/>
                                      <a:gd name="connsiteY17" fmla="*/ 3657 h 56746"/>
                                      <a:gd name="connsiteX18" fmla="*/ 17378 w 48519"/>
                                      <a:gd name="connsiteY18" fmla="*/ 2388 h 567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</a:cxnLst>
                                    <a:rect l="l" t="t" r="r" b="b"/>
                                    <a:pathLst>
                                      <a:path w="48519" h="56746">
                                        <a:moveTo>
                                          <a:pt x="19289" y="56732"/>
                                        </a:moveTo>
                                        <a:cubicBezTo>
                                          <a:pt x="16057" y="56881"/>
                                          <a:pt x="12877" y="55896"/>
                                          <a:pt x="10321" y="53954"/>
                                        </a:cubicBezTo>
                                        <a:cubicBezTo>
                                          <a:pt x="1133" y="46338"/>
                                          <a:pt x="-533" y="35871"/>
                                          <a:pt x="129" y="32255"/>
                                        </a:cubicBezTo>
                                        <a:cubicBezTo>
                                          <a:pt x="594" y="29596"/>
                                          <a:pt x="6671" y="13094"/>
                                          <a:pt x="7724" y="10244"/>
                                        </a:cubicBezTo>
                                        <a:cubicBezTo>
                                          <a:pt x="7509" y="7085"/>
                                          <a:pt x="8771" y="4002"/>
                                          <a:pt x="11155" y="1861"/>
                                        </a:cubicBezTo>
                                        <a:cubicBezTo>
                                          <a:pt x="14168" y="-534"/>
                                          <a:pt x="18774" y="-534"/>
                                          <a:pt x="24851" y="1382"/>
                                        </a:cubicBezTo>
                                        <a:cubicBezTo>
                                          <a:pt x="41683" y="6891"/>
                                          <a:pt x="51190" y="26315"/>
                                          <a:pt x="47858" y="38721"/>
                                        </a:cubicBezTo>
                                        <a:cubicBezTo>
                                          <a:pt x="45849" y="46170"/>
                                          <a:pt x="36146" y="52732"/>
                                          <a:pt x="27571" y="55487"/>
                                        </a:cubicBezTo>
                                        <a:cubicBezTo>
                                          <a:pt x="24890" y="56308"/>
                                          <a:pt x="22097" y="56730"/>
                                          <a:pt x="19289" y="56732"/>
                                        </a:cubicBezTo>
                                        <a:close/>
                                        <a:moveTo>
                                          <a:pt x="17378" y="2388"/>
                                        </a:moveTo>
                                        <a:cubicBezTo>
                                          <a:pt x="15700" y="2307"/>
                                          <a:pt x="14043" y="2781"/>
                                          <a:pt x="12674" y="3729"/>
                                        </a:cubicBezTo>
                                        <a:cubicBezTo>
                                          <a:pt x="10890" y="5447"/>
                                          <a:pt x="9991" y="7856"/>
                                          <a:pt x="10223" y="10292"/>
                                        </a:cubicBezTo>
                                        <a:cubicBezTo>
                                          <a:pt x="10248" y="10467"/>
                                          <a:pt x="10248" y="10644"/>
                                          <a:pt x="10223" y="10819"/>
                                        </a:cubicBezTo>
                                        <a:cubicBezTo>
                                          <a:pt x="8239" y="16160"/>
                                          <a:pt x="3020" y="30506"/>
                                          <a:pt x="2628" y="32662"/>
                                        </a:cubicBezTo>
                                        <a:cubicBezTo>
                                          <a:pt x="2138" y="35392"/>
                                          <a:pt x="3461" y="45044"/>
                                          <a:pt x="11988" y="52134"/>
                                        </a:cubicBezTo>
                                        <a:cubicBezTo>
                                          <a:pt x="15099" y="54696"/>
                                          <a:pt x="20539" y="55056"/>
                                          <a:pt x="26934" y="53068"/>
                                        </a:cubicBezTo>
                                        <a:cubicBezTo>
                                          <a:pt x="36024" y="50289"/>
                                          <a:pt x="44085" y="43847"/>
                                          <a:pt x="45579" y="38098"/>
                                        </a:cubicBezTo>
                                        <a:cubicBezTo>
                                          <a:pt x="48299" y="27967"/>
                                          <a:pt x="40532" y="9022"/>
                                          <a:pt x="24189" y="3657"/>
                                        </a:cubicBezTo>
                                        <a:cubicBezTo>
                                          <a:pt x="22006" y="2872"/>
                                          <a:pt x="19703" y="2443"/>
                                          <a:pt x="17378" y="23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8" name="Forme libre : forme 798025888"/>
                                <wps:cNvSpPr/>
                                <wps:spPr>
                                  <a:xfrm>
                                    <a:off x="702862" y="355755"/>
                                    <a:ext cx="17494" cy="14952"/>
                                  </a:xfrm>
                                  <a:custGeom>
                                    <a:avLst/>
                                    <a:gdLst>
                                      <a:gd name="connsiteX0" fmla="*/ 1225 w 17494"/>
                                      <a:gd name="connsiteY0" fmla="*/ 14953 h 14952"/>
                                      <a:gd name="connsiteX1" fmla="*/ 74 w 17494"/>
                                      <a:gd name="connsiteY1" fmla="*/ 14162 h 14952"/>
                                      <a:gd name="connsiteX2" fmla="*/ 809 w 17494"/>
                                      <a:gd name="connsiteY2" fmla="*/ 12629 h 14952"/>
                                      <a:gd name="connsiteX3" fmla="*/ 15191 w 17494"/>
                                      <a:gd name="connsiteY3" fmla="*/ 654 h 14952"/>
                                      <a:gd name="connsiteX4" fmla="*/ 16833 w 17494"/>
                                      <a:gd name="connsiteY4" fmla="*/ 127 h 14952"/>
                                      <a:gd name="connsiteX5" fmla="*/ 17372 w 17494"/>
                                      <a:gd name="connsiteY5" fmla="*/ 1732 h 14952"/>
                                      <a:gd name="connsiteX6" fmla="*/ 1642 w 17494"/>
                                      <a:gd name="connsiteY6" fmla="*/ 14857 h 14952"/>
                                      <a:gd name="connsiteX7" fmla="*/ 1225 w 17494"/>
                                      <a:gd name="connsiteY7" fmla="*/ 14953 h 1495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7494" h="14952">
                                        <a:moveTo>
                                          <a:pt x="1225" y="14953"/>
                                        </a:moveTo>
                                        <a:cubicBezTo>
                                          <a:pt x="713" y="14938"/>
                                          <a:pt x="260" y="14627"/>
                                          <a:pt x="74" y="14162"/>
                                        </a:cubicBezTo>
                                        <a:cubicBezTo>
                                          <a:pt x="-157" y="13539"/>
                                          <a:pt x="172" y="12854"/>
                                          <a:pt x="809" y="12629"/>
                                        </a:cubicBezTo>
                                        <a:cubicBezTo>
                                          <a:pt x="809" y="12629"/>
                                          <a:pt x="10903" y="8941"/>
                                          <a:pt x="15191" y="654"/>
                                        </a:cubicBezTo>
                                        <a:cubicBezTo>
                                          <a:pt x="15497" y="67"/>
                                          <a:pt x="16230" y="-168"/>
                                          <a:pt x="16833" y="127"/>
                                        </a:cubicBezTo>
                                        <a:cubicBezTo>
                                          <a:pt x="17423" y="434"/>
                                          <a:pt x="17661" y="1143"/>
                                          <a:pt x="17372" y="1732"/>
                                        </a:cubicBezTo>
                                        <a:cubicBezTo>
                                          <a:pt x="12643" y="10857"/>
                                          <a:pt x="2083" y="14689"/>
                                          <a:pt x="1642" y="14857"/>
                                        </a:cubicBezTo>
                                        <a:cubicBezTo>
                                          <a:pt x="1509" y="14914"/>
                                          <a:pt x="1370" y="14945"/>
                                          <a:pt x="1225" y="1495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89" name="Forme libre : forme 798025889"/>
                                <wps:cNvSpPr/>
                                <wps:spPr>
                                  <a:xfrm>
                                    <a:off x="740497" y="380335"/>
                                    <a:ext cx="15901" cy="19232"/>
                                  </a:xfrm>
                                  <a:custGeom>
                                    <a:avLst/>
                                    <a:gdLst>
                                      <a:gd name="connsiteX0" fmla="*/ 0 w 15901"/>
                                      <a:gd name="connsiteY0" fmla="*/ 8526 h 19232"/>
                                      <a:gd name="connsiteX1" fmla="*/ 15902 w 15901"/>
                                      <a:gd name="connsiteY1" fmla="*/ 0 h 19232"/>
                                      <a:gd name="connsiteX2" fmla="*/ 3700 w 15901"/>
                                      <a:gd name="connsiteY2" fmla="*/ 19232 h 19232"/>
                                      <a:gd name="connsiteX3" fmla="*/ 0 w 15901"/>
                                      <a:gd name="connsiteY3" fmla="*/ 8526 h 19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01" h="19232">
                                        <a:moveTo>
                                          <a:pt x="0" y="8526"/>
                                        </a:moveTo>
                                        <a:lnTo>
                                          <a:pt x="15902" y="0"/>
                                        </a:lnTo>
                                        <a:lnTo>
                                          <a:pt x="3700" y="19232"/>
                                        </a:lnTo>
                                        <a:lnTo>
                                          <a:pt x="0" y="85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0" name="Forme libre : forme 798025890"/>
                                <wps:cNvSpPr/>
                                <wps:spPr>
                                  <a:xfrm>
                                    <a:off x="739258" y="379145"/>
                                    <a:ext cx="18372" cy="21620"/>
                                  </a:xfrm>
                                  <a:custGeom>
                                    <a:avLst/>
                                    <a:gdLst>
                                      <a:gd name="connsiteX0" fmla="*/ 4939 w 18372"/>
                                      <a:gd name="connsiteY0" fmla="*/ 21621 h 21620"/>
                                      <a:gd name="connsiteX1" fmla="*/ 4792 w 18372"/>
                                      <a:gd name="connsiteY1" fmla="*/ 21621 h 21620"/>
                                      <a:gd name="connsiteX2" fmla="*/ 3787 w 18372"/>
                                      <a:gd name="connsiteY2" fmla="*/ 20806 h 21620"/>
                                      <a:gd name="connsiteX3" fmla="*/ 63 w 18372"/>
                                      <a:gd name="connsiteY3" fmla="*/ 10100 h 21620"/>
                                      <a:gd name="connsiteX4" fmla="*/ 651 w 18372"/>
                                      <a:gd name="connsiteY4" fmla="*/ 8663 h 21620"/>
                                      <a:gd name="connsiteX5" fmla="*/ 16552 w 18372"/>
                                      <a:gd name="connsiteY5" fmla="*/ 161 h 21620"/>
                                      <a:gd name="connsiteX6" fmla="*/ 18022 w 18372"/>
                                      <a:gd name="connsiteY6" fmla="*/ 376 h 21620"/>
                                      <a:gd name="connsiteX7" fmla="*/ 18194 w 18372"/>
                                      <a:gd name="connsiteY7" fmla="*/ 1837 h 21620"/>
                                      <a:gd name="connsiteX8" fmla="*/ 5943 w 18372"/>
                                      <a:gd name="connsiteY8" fmla="*/ 20998 h 21620"/>
                                      <a:gd name="connsiteX9" fmla="*/ 4939 w 18372"/>
                                      <a:gd name="connsiteY9" fmla="*/ 21621 h 21620"/>
                                      <a:gd name="connsiteX10" fmla="*/ 2734 w 18372"/>
                                      <a:gd name="connsiteY10" fmla="*/ 10268 h 21620"/>
                                      <a:gd name="connsiteX11" fmla="*/ 5184 w 18372"/>
                                      <a:gd name="connsiteY11" fmla="*/ 17645 h 21620"/>
                                      <a:gd name="connsiteX12" fmla="*/ 13563 w 18372"/>
                                      <a:gd name="connsiteY12" fmla="*/ 4424 h 2162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8372" h="21620">
                                        <a:moveTo>
                                          <a:pt x="4939" y="21621"/>
                                        </a:moveTo>
                                        <a:lnTo>
                                          <a:pt x="4792" y="21621"/>
                                        </a:lnTo>
                                        <a:cubicBezTo>
                                          <a:pt x="4319" y="21573"/>
                                          <a:pt x="3922" y="21252"/>
                                          <a:pt x="3787" y="20806"/>
                                        </a:cubicBezTo>
                                        <a:lnTo>
                                          <a:pt x="63" y="10100"/>
                                        </a:lnTo>
                                        <a:cubicBezTo>
                                          <a:pt x="-126" y="9545"/>
                                          <a:pt x="122" y="8939"/>
                                          <a:pt x="651" y="8663"/>
                                        </a:cubicBezTo>
                                        <a:lnTo>
                                          <a:pt x="16552" y="161"/>
                                        </a:lnTo>
                                        <a:cubicBezTo>
                                          <a:pt x="17033" y="-117"/>
                                          <a:pt x="17648" y="-28"/>
                                          <a:pt x="18022" y="376"/>
                                        </a:cubicBezTo>
                                        <a:cubicBezTo>
                                          <a:pt x="18414" y="767"/>
                                          <a:pt x="18486" y="1370"/>
                                          <a:pt x="18194" y="1837"/>
                                        </a:cubicBezTo>
                                        <a:lnTo>
                                          <a:pt x="5943" y="20998"/>
                                        </a:lnTo>
                                        <a:cubicBezTo>
                                          <a:pt x="5737" y="21357"/>
                                          <a:pt x="5360" y="21592"/>
                                          <a:pt x="4939" y="21621"/>
                                        </a:cubicBezTo>
                                        <a:close/>
                                        <a:moveTo>
                                          <a:pt x="2734" y="10268"/>
                                        </a:moveTo>
                                        <a:lnTo>
                                          <a:pt x="5184" y="17645"/>
                                        </a:lnTo>
                                        <a:lnTo>
                                          <a:pt x="13563" y="44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1" name="Forme libre : forme 798025891"/>
                                <wps:cNvSpPr/>
                                <wps:spPr>
                                  <a:xfrm>
                                    <a:off x="701900" y="331234"/>
                                    <a:ext cx="6212" cy="12128"/>
                                  </a:xfrm>
                                  <a:custGeom>
                                    <a:avLst/>
                                    <a:gdLst>
                                      <a:gd name="connsiteX0" fmla="*/ 5936 w 6212"/>
                                      <a:gd name="connsiteY0" fmla="*/ 5488 h 12128"/>
                                      <a:gd name="connsiteX1" fmla="*/ 4393 w 6212"/>
                                      <a:gd name="connsiteY1" fmla="*/ 12098 h 12128"/>
                                      <a:gd name="connsiteX2" fmla="*/ 276 w 6212"/>
                                      <a:gd name="connsiteY2" fmla="*/ 6637 h 12128"/>
                                      <a:gd name="connsiteX3" fmla="*/ 1820 w 6212"/>
                                      <a:gd name="connsiteY3" fmla="*/ 27 h 12128"/>
                                      <a:gd name="connsiteX4" fmla="*/ 5936 w 6212"/>
                                      <a:gd name="connsiteY4" fmla="*/ 5488 h 1212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212" h="12128">
                                        <a:moveTo>
                                          <a:pt x="5936" y="5488"/>
                                        </a:moveTo>
                                        <a:cubicBezTo>
                                          <a:pt x="6647" y="8817"/>
                                          <a:pt x="5936" y="11763"/>
                                          <a:pt x="4393" y="12098"/>
                                        </a:cubicBezTo>
                                        <a:cubicBezTo>
                                          <a:pt x="2849" y="12433"/>
                                          <a:pt x="987" y="9966"/>
                                          <a:pt x="276" y="6637"/>
                                        </a:cubicBezTo>
                                        <a:cubicBezTo>
                                          <a:pt x="-434" y="3308"/>
                                          <a:pt x="276" y="338"/>
                                          <a:pt x="1820" y="27"/>
                                        </a:cubicBezTo>
                                        <a:cubicBezTo>
                                          <a:pt x="3364" y="-284"/>
                                          <a:pt x="5226" y="2135"/>
                                          <a:pt x="5936" y="548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2" name="Forme libre : forme 798025892"/>
                                <wps:cNvSpPr/>
                                <wps:spPr>
                                  <a:xfrm>
                                    <a:off x="693058" y="320706"/>
                                    <a:ext cx="15211" cy="6866"/>
                                  </a:xfrm>
                                  <a:custGeom>
                                    <a:avLst/>
                                    <a:gdLst>
                                      <a:gd name="connsiteX0" fmla="*/ 1229 w 15211"/>
                                      <a:gd name="connsiteY0" fmla="*/ 6842 h 6866"/>
                                      <a:gd name="connsiteX1" fmla="*/ 690 w 15211"/>
                                      <a:gd name="connsiteY1" fmla="*/ 6842 h 6866"/>
                                      <a:gd name="connsiteX2" fmla="*/ 124 w 15211"/>
                                      <a:gd name="connsiteY2" fmla="*/ 5242 h 6866"/>
                                      <a:gd name="connsiteX3" fmla="*/ 126 w 15211"/>
                                      <a:gd name="connsiteY3" fmla="*/ 5237 h 6866"/>
                                      <a:gd name="connsiteX4" fmla="*/ 5688 w 15211"/>
                                      <a:gd name="connsiteY4" fmla="*/ 447 h 6866"/>
                                      <a:gd name="connsiteX5" fmla="*/ 14533 w 15211"/>
                                      <a:gd name="connsiteY5" fmla="*/ 1501 h 6866"/>
                                      <a:gd name="connsiteX6" fmla="*/ 15092 w 15211"/>
                                      <a:gd name="connsiteY6" fmla="*/ 3067 h 6866"/>
                                      <a:gd name="connsiteX7" fmla="*/ 15072 w 15211"/>
                                      <a:gd name="connsiteY7" fmla="*/ 3105 h 6866"/>
                                      <a:gd name="connsiteX8" fmla="*/ 13470 w 15211"/>
                                      <a:gd name="connsiteY8" fmla="*/ 3651 h 6866"/>
                                      <a:gd name="connsiteX9" fmla="*/ 13431 w 15211"/>
                                      <a:gd name="connsiteY9" fmla="*/ 3632 h 6866"/>
                                      <a:gd name="connsiteX10" fmla="*/ 6472 w 15211"/>
                                      <a:gd name="connsiteY10" fmla="*/ 2698 h 6866"/>
                                      <a:gd name="connsiteX11" fmla="*/ 2331 w 15211"/>
                                      <a:gd name="connsiteY11" fmla="*/ 6219 h 6866"/>
                                      <a:gd name="connsiteX12" fmla="*/ 1229 w 15211"/>
                                      <a:gd name="connsiteY12" fmla="*/ 6842 h 68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5211" h="6866">
                                        <a:moveTo>
                                          <a:pt x="1229" y="6842"/>
                                        </a:moveTo>
                                        <a:cubicBezTo>
                                          <a:pt x="1050" y="6875"/>
                                          <a:pt x="869" y="6875"/>
                                          <a:pt x="690" y="6842"/>
                                        </a:cubicBezTo>
                                        <a:cubicBezTo>
                                          <a:pt x="82" y="6552"/>
                                          <a:pt x="-173" y="5836"/>
                                          <a:pt x="124" y="5242"/>
                                        </a:cubicBezTo>
                                        <a:cubicBezTo>
                                          <a:pt x="124" y="5239"/>
                                          <a:pt x="126" y="5239"/>
                                          <a:pt x="126" y="5237"/>
                                        </a:cubicBezTo>
                                        <a:cubicBezTo>
                                          <a:pt x="1305" y="3019"/>
                                          <a:pt x="3289" y="1311"/>
                                          <a:pt x="5688" y="447"/>
                                        </a:cubicBezTo>
                                        <a:cubicBezTo>
                                          <a:pt x="8660" y="-408"/>
                                          <a:pt x="11860" y="-25"/>
                                          <a:pt x="14533" y="1501"/>
                                        </a:cubicBezTo>
                                        <a:cubicBezTo>
                                          <a:pt x="15131" y="1783"/>
                                          <a:pt x="15381" y="2485"/>
                                          <a:pt x="15092" y="3067"/>
                                        </a:cubicBezTo>
                                        <a:cubicBezTo>
                                          <a:pt x="15084" y="3081"/>
                                          <a:pt x="15079" y="3093"/>
                                          <a:pt x="15072" y="3105"/>
                                        </a:cubicBezTo>
                                        <a:cubicBezTo>
                                          <a:pt x="14783" y="3690"/>
                                          <a:pt x="14065" y="3934"/>
                                          <a:pt x="13470" y="3651"/>
                                        </a:cubicBezTo>
                                        <a:cubicBezTo>
                                          <a:pt x="13455" y="3644"/>
                                          <a:pt x="13443" y="3639"/>
                                          <a:pt x="13431" y="3632"/>
                                        </a:cubicBezTo>
                                        <a:cubicBezTo>
                                          <a:pt x="11331" y="2425"/>
                                          <a:pt x="8827" y="2087"/>
                                          <a:pt x="6472" y="2698"/>
                                        </a:cubicBezTo>
                                        <a:cubicBezTo>
                                          <a:pt x="4701" y="3342"/>
                                          <a:pt x="3228" y="4593"/>
                                          <a:pt x="2331" y="6219"/>
                                        </a:cubicBezTo>
                                        <a:cubicBezTo>
                                          <a:pt x="2108" y="6607"/>
                                          <a:pt x="1684" y="6846"/>
                                          <a:pt x="1229" y="6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3" name="Forme libre : forme 798025893"/>
                                <wps:cNvSpPr/>
                                <wps:spPr>
                                  <a:xfrm>
                                    <a:off x="692572" y="540948"/>
                                    <a:ext cx="27956" cy="54846"/>
                                  </a:xfrm>
                                  <a:custGeom>
                                    <a:avLst/>
                                    <a:gdLst>
                                      <a:gd name="connsiteX0" fmla="*/ 0 w 27956"/>
                                      <a:gd name="connsiteY0" fmla="*/ 0 h 54846"/>
                                      <a:gd name="connsiteX1" fmla="*/ 27956 w 27956"/>
                                      <a:gd name="connsiteY1" fmla="*/ 0 h 54846"/>
                                      <a:gd name="connsiteX2" fmla="*/ 27956 w 27956"/>
                                      <a:gd name="connsiteY2" fmla="*/ 54847 h 54846"/>
                                      <a:gd name="connsiteX3" fmla="*/ 0 w 27956"/>
                                      <a:gd name="connsiteY3" fmla="*/ 54847 h 548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7956" h="54846">
                                        <a:moveTo>
                                          <a:pt x="0" y="0"/>
                                        </a:moveTo>
                                        <a:lnTo>
                                          <a:pt x="27956" y="0"/>
                                        </a:lnTo>
                                        <a:lnTo>
                                          <a:pt x="27956" y="54847"/>
                                        </a:lnTo>
                                        <a:lnTo>
                                          <a:pt x="0" y="548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4" name="Forme libre : forme 798025894"/>
                                <wps:cNvSpPr/>
                                <wps:spPr>
                                  <a:xfrm>
                                    <a:off x="691347" y="539751"/>
                                    <a:ext cx="30406" cy="57218"/>
                                  </a:xfrm>
                                  <a:custGeom>
                                    <a:avLst/>
                                    <a:gdLst>
                                      <a:gd name="connsiteX0" fmla="*/ 29181 w 30406"/>
                                      <a:gd name="connsiteY0" fmla="*/ 57218 h 57218"/>
                                      <a:gd name="connsiteX1" fmla="*/ 1225 w 30406"/>
                                      <a:gd name="connsiteY1" fmla="*/ 57218 h 57218"/>
                                      <a:gd name="connsiteX2" fmla="*/ 0 w 30406"/>
                                      <a:gd name="connsiteY2" fmla="*/ 56021 h 57218"/>
                                      <a:gd name="connsiteX3" fmla="*/ 0 w 30406"/>
                                      <a:gd name="connsiteY3" fmla="*/ 1198 h 57218"/>
                                      <a:gd name="connsiteX4" fmla="*/ 1225 w 30406"/>
                                      <a:gd name="connsiteY4" fmla="*/ 0 h 57218"/>
                                      <a:gd name="connsiteX5" fmla="*/ 29181 w 30406"/>
                                      <a:gd name="connsiteY5" fmla="*/ 0 h 57218"/>
                                      <a:gd name="connsiteX6" fmla="*/ 30406 w 30406"/>
                                      <a:gd name="connsiteY6" fmla="*/ 1198 h 57218"/>
                                      <a:gd name="connsiteX7" fmla="*/ 30406 w 30406"/>
                                      <a:gd name="connsiteY7" fmla="*/ 56021 h 57218"/>
                                      <a:gd name="connsiteX8" fmla="*/ 29181 w 30406"/>
                                      <a:gd name="connsiteY8" fmla="*/ 57218 h 57218"/>
                                      <a:gd name="connsiteX9" fmla="*/ 2450 w 30406"/>
                                      <a:gd name="connsiteY9" fmla="*/ 54823 h 57218"/>
                                      <a:gd name="connsiteX10" fmla="*/ 27956 w 30406"/>
                                      <a:gd name="connsiteY10" fmla="*/ 54823 h 57218"/>
                                      <a:gd name="connsiteX11" fmla="*/ 27956 w 30406"/>
                                      <a:gd name="connsiteY11" fmla="*/ 2395 h 57218"/>
                                      <a:gd name="connsiteX12" fmla="*/ 2450 w 30406"/>
                                      <a:gd name="connsiteY12" fmla="*/ 2395 h 5721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30406" h="57218">
                                        <a:moveTo>
                                          <a:pt x="29181" y="57218"/>
                                        </a:moveTo>
                                        <a:lnTo>
                                          <a:pt x="1225" y="57218"/>
                                        </a:lnTo>
                                        <a:cubicBezTo>
                                          <a:pt x="549" y="57218"/>
                                          <a:pt x="0" y="56682"/>
                                          <a:pt x="0" y="56021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29181" y="0"/>
                                        </a:lnTo>
                                        <a:cubicBezTo>
                                          <a:pt x="29858" y="0"/>
                                          <a:pt x="30406" y="536"/>
                                          <a:pt x="30406" y="1198"/>
                                        </a:cubicBezTo>
                                        <a:lnTo>
                                          <a:pt x="30406" y="56021"/>
                                        </a:lnTo>
                                        <a:cubicBezTo>
                                          <a:pt x="30406" y="56682"/>
                                          <a:pt x="29858" y="57218"/>
                                          <a:pt x="29181" y="57218"/>
                                        </a:cubicBezTo>
                                        <a:close/>
                                        <a:moveTo>
                                          <a:pt x="2450" y="54823"/>
                                        </a:moveTo>
                                        <a:lnTo>
                                          <a:pt x="27956" y="54823"/>
                                        </a:lnTo>
                                        <a:lnTo>
                                          <a:pt x="27956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5" name="Forme libre : forme 798025895"/>
                                <wps:cNvSpPr/>
                                <wps:spPr>
                                  <a:xfrm>
                                    <a:off x="700020" y="384670"/>
                                    <a:ext cx="102024" cy="156780"/>
                                  </a:xfrm>
                                  <a:custGeom>
                                    <a:avLst/>
                                    <a:gdLst>
                                      <a:gd name="connsiteX0" fmla="*/ 95703 w 102024"/>
                                      <a:gd name="connsiteY0" fmla="*/ 0 h 156780"/>
                                      <a:gd name="connsiteX1" fmla="*/ 0 w 102024"/>
                                      <a:gd name="connsiteY1" fmla="*/ 156781 h 156780"/>
                                      <a:gd name="connsiteX2" fmla="*/ 102024 w 102024"/>
                                      <a:gd name="connsiteY2" fmla="*/ 2563 h 156780"/>
                                      <a:gd name="connsiteX3" fmla="*/ 95703 w 102024"/>
                                      <a:gd name="connsiteY3" fmla="*/ 0 h 1567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02024" h="156780">
                                        <a:moveTo>
                                          <a:pt x="95703" y="0"/>
                                        </a:moveTo>
                                        <a:lnTo>
                                          <a:pt x="0" y="156781"/>
                                        </a:lnTo>
                                        <a:lnTo>
                                          <a:pt x="102024" y="2563"/>
                                        </a:lnTo>
                                        <a:lnTo>
                                          <a:pt x="9570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6" name="Forme libre : forme 798025896"/>
                                <wps:cNvSpPr/>
                                <wps:spPr>
                                  <a:xfrm>
                                    <a:off x="698797" y="383469"/>
                                    <a:ext cx="104523" cy="159181"/>
                                  </a:xfrm>
                                  <a:custGeom>
                                    <a:avLst/>
                                    <a:gdLst>
                                      <a:gd name="connsiteX0" fmla="*/ 1223 w 104523"/>
                                      <a:gd name="connsiteY0" fmla="*/ 159180 h 159181"/>
                                      <a:gd name="connsiteX1" fmla="*/ 586 w 104523"/>
                                      <a:gd name="connsiteY1" fmla="*/ 159012 h 159181"/>
                                      <a:gd name="connsiteX2" fmla="*/ 169 w 104523"/>
                                      <a:gd name="connsiteY2" fmla="*/ 157383 h 159181"/>
                                      <a:gd name="connsiteX3" fmla="*/ 95946 w 104523"/>
                                      <a:gd name="connsiteY3" fmla="*/ 578 h 159181"/>
                                      <a:gd name="connsiteX4" fmla="*/ 97465 w 104523"/>
                                      <a:gd name="connsiteY4" fmla="*/ 99 h 159181"/>
                                      <a:gd name="connsiteX5" fmla="*/ 103762 w 104523"/>
                                      <a:gd name="connsiteY5" fmla="*/ 2662 h 159181"/>
                                      <a:gd name="connsiteX6" fmla="*/ 104472 w 104523"/>
                                      <a:gd name="connsiteY6" fmla="*/ 3405 h 159181"/>
                                      <a:gd name="connsiteX7" fmla="*/ 104325 w 104523"/>
                                      <a:gd name="connsiteY7" fmla="*/ 4411 h 159181"/>
                                      <a:gd name="connsiteX8" fmla="*/ 2301 w 104523"/>
                                      <a:gd name="connsiteY8" fmla="*/ 158629 h 159181"/>
                                      <a:gd name="connsiteX9" fmla="*/ 1223 w 104523"/>
                                      <a:gd name="connsiteY9" fmla="*/ 159180 h 159181"/>
                                      <a:gd name="connsiteX10" fmla="*/ 97440 w 104523"/>
                                      <a:gd name="connsiteY10" fmla="*/ 2710 h 159181"/>
                                      <a:gd name="connsiteX11" fmla="*/ 37142 w 104523"/>
                                      <a:gd name="connsiteY11" fmla="*/ 101506 h 159181"/>
                                      <a:gd name="connsiteX12" fmla="*/ 101434 w 104523"/>
                                      <a:gd name="connsiteY12" fmla="*/ 4315 h 1591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104523" h="159181">
                                        <a:moveTo>
                                          <a:pt x="1223" y="159180"/>
                                        </a:moveTo>
                                        <a:cubicBezTo>
                                          <a:pt x="997" y="159184"/>
                                          <a:pt x="777" y="159127"/>
                                          <a:pt x="586" y="159012"/>
                                        </a:cubicBezTo>
                                        <a:cubicBezTo>
                                          <a:pt x="15" y="158672"/>
                                          <a:pt x="-169" y="157946"/>
                                          <a:pt x="169" y="157383"/>
                                        </a:cubicBezTo>
                                        <a:lnTo>
                                          <a:pt x="95946" y="578"/>
                                        </a:lnTo>
                                        <a:cubicBezTo>
                                          <a:pt x="96254" y="66"/>
                                          <a:pt x="96909" y="-140"/>
                                          <a:pt x="97465" y="99"/>
                                        </a:cubicBezTo>
                                        <a:lnTo>
                                          <a:pt x="103762" y="2662"/>
                                        </a:lnTo>
                                        <a:cubicBezTo>
                                          <a:pt x="104095" y="2799"/>
                                          <a:pt x="104355" y="3069"/>
                                          <a:pt x="104472" y="3405"/>
                                        </a:cubicBezTo>
                                        <a:cubicBezTo>
                                          <a:pt x="104575" y="3745"/>
                                          <a:pt x="104521" y="4111"/>
                                          <a:pt x="104325" y="4411"/>
                                        </a:cubicBezTo>
                                        <a:lnTo>
                                          <a:pt x="2301" y="158629"/>
                                        </a:lnTo>
                                        <a:cubicBezTo>
                                          <a:pt x="2073" y="158993"/>
                                          <a:pt x="1659" y="159206"/>
                                          <a:pt x="1223" y="159180"/>
                                        </a:cubicBezTo>
                                        <a:close/>
                                        <a:moveTo>
                                          <a:pt x="97440" y="2710"/>
                                        </a:moveTo>
                                        <a:lnTo>
                                          <a:pt x="37142" y="101506"/>
                                        </a:lnTo>
                                        <a:lnTo>
                                          <a:pt x="101434" y="43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7" name="Forme libre : forme 798025897"/>
                                <wps:cNvSpPr/>
                                <wps:spPr>
                                  <a:xfrm>
                                    <a:off x="700020" y="405244"/>
                                    <a:ext cx="48341" cy="136207"/>
                                  </a:xfrm>
                                  <a:custGeom>
                                    <a:avLst/>
                                    <a:gdLst>
                                      <a:gd name="connsiteX0" fmla="*/ 45230 w 48341"/>
                                      <a:gd name="connsiteY0" fmla="*/ 0 h 136207"/>
                                      <a:gd name="connsiteX1" fmla="*/ 0 w 48341"/>
                                      <a:gd name="connsiteY1" fmla="*/ 136207 h 136207"/>
                                      <a:gd name="connsiteX2" fmla="*/ 48342 w 48341"/>
                                      <a:gd name="connsiteY2" fmla="*/ 14490 h 136207"/>
                                      <a:gd name="connsiteX3" fmla="*/ 45230 w 48341"/>
                                      <a:gd name="connsiteY3" fmla="*/ 0 h 13620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8341" h="136207">
                                        <a:moveTo>
                                          <a:pt x="45230" y="0"/>
                                        </a:moveTo>
                                        <a:lnTo>
                                          <a:pt x="0" y="136207"/>
                                        </a:lnTo>
                                        <a:lnTo>
                                          <a:pt x="48342" y="14490"/>
                                        </a:lnTo>
                                        <a:lnTo>
                                          <a:pt x="45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8" name="Forme libre : forme 798025898"/>
                                <wps:cNvSpPr/>
                                <wps:spPr>
                                  <a:xfrm>
                                    <a:off x="698804" y="404113"/>
                                    <a:ext cx="50813" cy="138539"/>
                                  </a:xfrm>
                                  <a:custGeom>
                                    <a:avLst/>
                                    <a:gdLst>
                                      <a:gd name="connsiteX0" fmla="*/ 1217 w 50813"/>
                                      <a:gd name="connsiteY0" fmla="*/ 138536 h 138539"/>
                                      <a:gd name="connsiteX1" fmla="*/ 800 w 50813"/>
                                      <a:gd name="connsiteY1" fmla="*/ 138536 h 138539"/>
                                      <a:gd name="connsiteX2" fmla="*/ 65 w 50813"/>
                                      <a:gd name="connsiteY2" fmla="*/ 137051 h 138539"/>
                                      <a:gd name="connsiteX3" fmla="*/ 45295 w 50813"/>
                                      <a:gd name="connsiteY3" fmla="*/ 820 h 138539"/>
                                      <a:gd name="connsiteX4" fmla="*/ 46520 w 50813"/>
                                      <a:gd name="connsiteY4" fmla="*/ 6 h 138539"/>
                                      <a:gd name="connsiteX5" fmla="*/ 47647 w 50813"/>
                                      <a:gd name="connsiteY5" fmla="*/ 940 h 138539"/>
                                      <a:gd name="connsiteX6" fmla="*/ 50759 w 50813"/>
                                      <a:gd name="connsiteY6" fmla="*/ 15430 h 138539"/>
                                      <a:gd name="connsiteX7" fmla="*/ 50759 w 50813"/>
                                      <a:gd name="connsiteY7" fmla="*/ 16125 h 138539"/>
                                      <a:gd name="connsiteX8" fmla="*/ 2442 w 50813"/>
                                      <a:gd name="connsiteY8" fmla="*/ 137842 h 138539"/>
                                      <a:gd name="connsiteX9" fmla="*/ 1217 w 50813"/>
                                      <a:gd name="connsiteY9" fmla="*/ 138536 h 138539"/>
                                      <a:gd name="connsiteX10" fmla="*/ 46201 w 50813"/>
                                      <a:gd name="connsiteY10" fmla="*/ 5778 h 138539"/>
                                      <a:gd name="connsiteX11" fmla="*/ 15795 w 50813"/>
                                      <a:gd name="connsiteY11" fmla="*/ 97317 h 138539"/>
                                      <a:gd name="connsiteX12" fmla="*/ 48284 w 50813"/>
                                      <a:gd name="connsiteY12" fmla="*/ 15502 h 13853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50813" h="138539">
                                        <a:moveTo>
                                          <a:pt x="1217" y="138536"/>
                                        </a:moveTo>
                                        <a:lnTo>
                                          <a:pt x="800" y="138536"/>
                                        </a:lnTo>
                                        <a:cubicBezTo>
                                          <a:pt x="180" y="138321"/>
                                          <a:pt x="-148" y="137660"/>
                                          <a:pt x="65" y="137051"/>
                                        </a:cubicBezTo>
                                        <a:lnTo>
                                          <a:pt x="45295" y="820"/>
                                        </a:lnTo>
                                        <a:cubicBezTo>
                                          <a:pt x="45447" y="293"/>
                                          <a:pt x="45964" y="-49"/>
                                          <a:pt x="46520" y="6"/>
                                        </a:cubicBezTo>
                                        <a:cubicBezTo>
                                          <a:pt x="47066" y="35"/>
                                          <a:pt x="47527" y="418"/>
                                          <a:pt x="47647" y="940"/>
                                        </a:cubicBezTo>
                                        <a:lnTo>
                                          <a:pt x="50759" y="15430"/>
                                        </a:lnTo>
                                        <a:cubicBezTo>
                                          <a:pt x="50832" y="15655"/>
                                          <a:pt x="50832" y="15899"/>
                                          <a:pt x="50759" y="16125"/>
                                        </a:cubicBezTo>
                                        <a:lnTo>
                                          <a:pt x="2442" y="137842"/>
                                        </a:lnTo>
                                        <a:cubicBezTo>
                                          <a:pt x="2219" y="138299"/>
                                          <a:pt x="1734" y="138575"/>
                                          <a:pt x="1217" y="138536"/>
                                        </a:cubicBezTo>
                                        <a:close/>
                                        <a:moveTo>
                                          <a:pt x="46201" y="5778"/>
                                        </a:moveTo>
                                        <a:lnTo>
                                          <a:pt x="15795" y="97317"/>
                                        </a:lnTo>
                                        <a:lnTo>
                                          <a:pt x="48284" y="155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899" name="Forme libre : forme 798025899"/>
                                <wps:cNvSpPr/>
                                <wps:spPr>
                                  <a:xfrm>
                                    <a:off x="636828" y="529572"/>
                                    <a:ext cx="200424" cy="154116"/>
                                  </a:xfrm>
                                  <a:custGeom>
                                    <a:avLst/>
                                    <a:gdLst>
                                      <a:gd name="connsiteX0" fmla="*/ 16394 w 200424"/>
                                      <a:gd name="connsiteY0" fmla="*/ 119993 h 154116"/>
                                      <a:gd name="connsiteX1" fmla="*/ 100 w 200424"/>
                                      <a:gd name="connsiteY1" fmla="*/ 152374 h 154116"/>
                                      <a:gd name="connsiteX2" fmla="*/ 10073 w 200424"/>
                                      <a:gd name="connsiteY2" fmla="*/ 153931 h 154116"/>
                                      <a:gd name="connsiteX3" fmla="*/ 17423 w 200424"/>
                                      <a:gd name="connsiteY3" fmla="*/ 151368 h 154116"/>
                                      <a:gd name="connsiteX4" fmla="*/ 33716 w 200424"/>
                                      <a:gd name="connsiteY4" fmla="*/ 153931 h 154116"/>
                                      <a:gd name="connsiteX5" fmla="*/ 52656 w 200424"/>
                                      <a:gd name="connsiteY5" fmla="*/ 134914 h 154116"/>
                                      <a:gd name="connsiteX6" fmla="*/ 96759 w 200424"/>
                                      <a:gd name="connsiteY6" fmla="*/ 116280 h 154116"/>
                                      <a:gd name="connsiteX7" fmla="*/ 185626 w 200424"/>
                                      <a:gd name="connsiteY7" fmla="*/ 64595 h 154116"/>
                                      <a:gd name="connsiteX8" fmla="*/ 196137 w 200424"/>
                                      <a:gd name="connsiteY8" fmla="*/ 54296 h 154116"/>
                                      <a:gd name="connsiteX9" fmla="*/ 200425 w 200424"/>
                                      <a:gd name="connsiteY9" fmla="*/ 6682 h 154116"/>
                                      <a:gd name="connsiteX10" fmla="*/ 151005 w 200424"/>
                                      <a:gd name="connsiteY10" fmla="*/ 0 h 154116"/>
                                      <a:gd name="connsiteX11" fmla="*/ 146693 w 200424"/>
                                      <a:gd name="connsiteY11" fmla="*/ 34776 h 154116"/>
                                      <a:gd name="connsiteX12" fmla="*/ 91589 w 200424"/>
                                      <a:gd name="connsiteY12" fmla="*/ 87635 h 154116"/>
                                      <a:gd name="connsiteX13" fmla="*/ 45845 w 200424"/>
                                      <a:gd name="connsiteY13" fmla="*/ 116376 h 154116"/>
                                      <a:gd name="connsiteX14" fmla="*/ 16394 w 200424"/>
                                      <a:gd name="connsiteY14" fmla="*/ 119993 h 15411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00424" h="154116">
                                        <a:moveTo>
                                          <a:pt x="16394" y="119993"/>
                                        </a:moveTo>
                                        <a:cubicBezTo>
                                          <a:pt x="16394" y="119993"/>
                                          <a:pt x="-1492" y="150841"/>
                                          <a:pt x="100" y="152374"/>
                                        </a:cubicBezTo>
                                        <a:cubicBezTo>
                                          <a:pt x="1693" y="153907"/>
                                          <a:pt x="10073" y="153931"/>
                                          <a:pt x="10073" y="153931"/>
                                        </a:cubicBezTo>
                                        <a:lnTo>
                                          <a:pt x="17423" y="151368"/>
                                        </a:lnTo>
                                        <a:cubicBezTo>
                                          <a:pt x="17423" y="151368"/>
                                          <a:pt x="26881" y="154961"/>
                                          <a:pt x="33716" y="153931"/>
                                        </a:cubicBezTo>
                                        <a:cubicBezTo>
                                          <a:pt x="40552" y="152901"/>
                                          <a:pt x="51088" y="139010"/>
                                          <a:pt x="52656" y="134914"/>
                                        </a:cubicBezTo>
                                        <a:cubicBezTo>
                                          <a:pt x="54224" y="130818"/>
                                          <a:pt x="75418" y="123657"/>
                                          <a:pt x="96759" y="116280"/>
                                        </a:cubicBezTo>
                                        <a:cubicBezTo>
                                          <a:pt x="128366" y="105335"/>
                                          <a:pt x="182980" y="65625"/>
                                          <a:pt x="185626" y="64595"/>
                                        </a:cubicBezTo>
                                        <a:cubicBezTo>
                                          <a:pt x="188272" y="63565"/>
                                          <a:pt x="196137" y="54296"/>
                                          <a:pt x="196137" y="54296"/>
                                        </a:cubicBezTo>
                                        <a:lnTo>
                                          <a:pt x="200425" y="6682"/>
                                        </a:lnTo>
                                        <a:lnTo>
                                          <a:pt x="151005" y="0"/>
                                        </a:lnTo>
                                        <a:lnTo>
                                          <a:pt x="146693" y="34776"/>
                                        </a:lnTo>
                                        <a:cubicBezTo>
                                          <a:pt x="146693" y="34776"/>
                                          <a:pt x="118933" y="68595"/>
                                          <a:pt x="91589" y="87635"/>
                                        </a:cubicBezTo>
                                        <a:cubicBezTo>
                                          <a:pt x="76856" y="97980"/>
                                          <a:pt x="61589" y="107572"/>
                                          <a:pt x="45845" y="116376"/>
                                        </a:cubicBezTo>
                                        <a:cubicBezTo>
                                          <a:pt x="44277" y="117430"/>
                                          <a:pt x="24283" y="117933"/>
                                          <a:pt x="16394" y="11999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0" name="Forme libre : forme 798025900"/>
                                <wps:cNvSpPr/>
                                <wps:spPr>
                                  <a:xfrm>
                                    <a:off x="635679" y="528282"/>
                                    <a:ext cx="202779" cy="156609"/>
                                  </a:xfrm>
                                  <a:custGeom>
                                    <a:avLst/>
                                    <a:gdLst>
                                      <a:gd name="connsiteX0" fmla="*/ 32219 w 202779"/>
                                      <a:gd name="connsiteY0" fmla="*/ 156610 h 156609"/>
                                      <a:gd name="connsiteX1" fmla="*/ 18596 w 202779"/>
                                      <a:gd name="connsiteY1" fmla="*/ 153927 h 156609"/>
                                      <a:gd name="connsiteX2" fmla="*/ 11638 w 202779"/>
                                      <a:gd name="connsiteY2" fmla="*/ 156322 h 156609"/>
                                      <a:gd name="connsiteX3" fmla="*/ 11221 w 202779"/>
                                      <a:gd name="connsiteY3" fmla="*/ 156322 h 156609"/>
                                      <a:gd name="connsiteX4" fmla="*/ 367 w 202779"/>
                                      <a:gd name="connsiteY4" fmla="*/ 154430 h 156609"/>
                                      <a:gd name="connsiteX5" fmla="*/ 16465 w 202779"/>
                                      <a:gd name="connsiteY5" fmla="*/ 120612 h 156609"/>
                                      <a:gd name="connsiteX6" fmla="*/ 17224 w 202779"/>
                                      <a:gd name="connsiteY6" fmla="*/ 120037 h 156609"/>
                                      <a:gd name="connsiteX7" fmla="*/ 36581 w 202779"/>
                                      <a:gd name="connsiteY7" fmla="*/ 117642 h 156609"/>
                                      <a:gd name="connsiteX8" fmla="*/ 46381 w 202779"/>
                                      <a:gd name="connsiteY8" fmla="*/ 116564 h 156609"/>
                                      <a:gd name="connsiteX9" fmla="*/ 48390 w 202779"/>
                                      <a:gd name="connsiteY9" fmla="*/ 115415 h 156609"/>
                                      <a:gd name="connsiteX10" fmla="*/ 92028 w 202779"/>
                                      <a:gd name="connsiteY10" fmla="*/ 87823 h 156609"/>
                                      <a:gd name="connsiteX11" fmla="*/ 146641 w 202779"/>
                                      <a:gd name="connsiteY11" fmla="*/ 35491 h 156609"/>
                                      <a:gd name="connsiteX12" fmla="*/ 150905 w 202779"/>
                                      <a:gd name="connsiteY12" fmla="*/ 1050 h 156609"/>
                                      <a:gd name="connsiteX13" fmla="*/ 151370 w 202779"/>
                                      <a:gd name="connsiteY13" fmla="*/ 260 h 156609"/>
                                      <a:gd name="connsiteX14" fmla="*/ 152277 w 202779"/>
                                      <a:gd name="connsiteY14" fmla="*/ 20 h 156609"/>
                                      <a:gd name="connsiteX15" fmla="*/ 201721 w 202779"/>
                                      <a:gd name="connsiteY15" fmla="*/ 6703 h 156609"/>
                                      <a:gd name="connsiteX16" fmla="*/ 202775 w 202779"/>
                                      <a:gd name="connsiteY16" fmla="*/ 7996 h 156609"/>
                                      <a:gd name="connsiteX17" fmla="*/ 198487 w 202779"/>
                                      <a:gd name="connsiteY17" fmla="*/ 55610 h 156609"/>
                                      <a:gd name="connsiteX18" fmla="*/ 198193 w 202779"/>
                                      <a:gd name="connsiteY18" fmla="*/ 56257 h 156609"/>
                                      <a:gd name="connsiteX19" fmla="*/ 187192 w 202779"/>
                                      <a:gd name="connsiteY19" fmla="*/ 66891 h 156609"/>
                                      <a:gd name="connsiteX20" fmla="*/ 179498 w 202779"/>
                                      <a:gd name="connsiteY20" fmla="*/ 71968 h 156609"/>
                                      <a:gd name="connsiteX21" fmla="*/ 98300 w 202779"/>
                                      <a:gd name="connsiteY21" fmla="*/ 118600 h 156609"/>
                                      <a:gd name="connsiteX22" fmla="*/ 95115 w 202779"/>
                                      <a:gd name="connsiteY22" fmla="*/ 119702 h 156609"/>
                                      <a:gd name="connsiteX23" fmla="*/ 54981 w 202779"/>
                                      <a:gd name="connsiteY23" fmla="*/ 136467 h 156609"/>
                                      <a:gd name="connsiteX24" fmla="*/ 35086 w 202779"/>
                                      <a:gd name="connsiteY24" fmla="*/ 156250 h 156609"/>
                                      <a:gd name="connsiteX25" fmla="*/ 32219 w 202779"/>
                                      <a:gd name="connsiteY25" fmla="*/ 156610 h 156609"/>
                                      <a:gd name="connsiteX26" fmla="*/ 18596 w 202779"/>
                                      <a:gd name="connsiteY26" fmla="*/ 151460 h 156609"/>
                                      <a:gd name="connsiteX27" fmla="*/ 19037 w 202779"/>
                                      <a:gd name="connsiteY27" fmla="*/ 151460 h 156609"/>
                                      <a:gd name="connsiteX28" fmla="*/ 34718 w 202779"/>
                                      <a:gd name="connsiteY28" fmla="*/ 153855 h 156609"/>
                                      <a:gd name="connsiteX29" fmla="*/ 52678 w 202779"/>
                                      <a:gd name="connsiteY29" fmla="*/ 135605 h 156609"/>
                                      <a:gd name="connsiteX30" fmla="*/ 94331 w 202779"/>
                                      <a:gd name="connsiteY30" fmla="*/ 117379 h 156609"/>
                                      <a:gd name="connsiteX31" fmla="*/ 97540 w 202779"/>
                                      <a:gd name="connsiteY31" fmla="*/ 116277 h 156609"/>
                                      <a:gd name="connsiteX32" fmla="*/ 178150 w 202779"/>
                                      <a:gd name="connsiteY32" fmla="*/ 69932 h 156609"/>
                                      <a:gd name="connsiteX33" fmla="*/ 186334 w 202779"/>
                                      <a:gd name="connsiteY33" fmla="*/ 64591 h 156609"/>
                                      <a:gd name="connsiteX34" fmla="*/ 196135 w 202779"/>
                                      <a:gd name="connsiteY34" fmla="*/ 55011 h 156609"/>
                                      <a:gd name="connsiteX35" fmla="*/ 200300 w 202779"/>
                                      <a:gd name="connsiteY35" fmla="*/ 8906 h 156609"/>
                                      <a:gd name="connsiteX36" fmla="*/ 153183 w 202779"/>
                                      <a:gd name="connsiteY36" fmla="*/ 2703 h 156609"/>
                                      <a:gd name="connsiteX37" fmla="*/ 149043 w 202779"/>
                                      <a:gd name="connsiteY37" fmla="*/ 36234 h 156609"/>
                                      <a:gd name="connsiteX38" fmla="*/ 148773 w 202779"/>
                                      <a:gd name="connsiteY38" fmla="*/ 36833 h 156609"/>
                                      <a:gd name="connsiteX39" fmla="*/ 93449 w 202779"/>
                                      <a:gd name="connsiteY39" fmla="*/ 89907 h 156609"/>
                                      <a:gd name="connsiteX40" fmla="*/ 49615 w 202779"/>
                                      <a:gd name="connsiteY40" fmla="*/ 117594 h 156609"/>
                                      <a:gd name="connsiteX41" fmla="*/ 47680 w 202779"/>
                                      <a:gd name="connsiteY41" fmla="*/ 118720 h 156609"/>
                                      <a:gd name="connsiteX42" fmla="*/ 36777 w 202779"/>
                                      <a:gd name="connsiteY42" fmla="*/ 120157 h 156609"/>
                                      <a:gd name="connsiteX43" fmla="*/ 18351 w 202779"/>
                                      <a:gd name="connsiteY43" fmla="*/ 122336 h 156609"/>
                                      <a:gd name="connsiteX44" fmla="*/ 2401 w 202779"/>
                                      <a:gd name="connsiteY44" fmla="*/ 153041 h 156609"/>
                                      <a:gd name="connsiteX45" fmla="*/ 11025 w 202779"/>
                                      <a:gd name="connsiteY45" fmla="*/ 154047 h 156609"/>
                                      <a:gd name="connsiteX46" fmla="*/ 18180 w 202779"/>
                                      <a:gd name="connsiteY46" fmla="*/ 151532 h 156609"/>
                                      <a:gd name="connsiteX47" fmla="*/ 2376 w 202779"/>
                                      <a:gd name="connsiteY47" fmla="*/ 153329 h 156609"/>
                                      <a:gd name="connsiteX48" fmla="*/ 2376 w 202779"/>
                                      <a:gd name="connsiteY48" fmla="*/ 153329 h 15660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</a:cxnLst>
                                    <a:rect l="l" t="t" r="r" b="b"/>
                                    <a:pathLst>
                                      <a:path w="202779" h="156609">
                                        <a:moveTo>
                                          <a:pt x="32219" y="156610"/>
                                        </a:moveTo>
                                        <a:cubicBezTo>
                                          <a:pt x="27562" y="156418"/>
                                          <a:pt x="22965" y="155513"/>
                                          <a:pt x="18596" y="153927"/>
                                        </a:cubicBezTo>
                                        <a:lnTo>
                                          <a:pt x="11638" y="156322"/>
                                        </a:lnTo>
                                        <a:cubicBezTo>
                                          <a:pt x="11501" y="156346"/>
                                          <a:pt x="11359" y="156346"/>
                                          <a:pt x="11221" y="156322"/>
                                        </a:cubicBezTo>
                                        <a:cubicBezTo>
                                          <a:pt x="9139" y="156322"/>
                                          <a:pt x="2180" y="156179"/>
                                          <a:pt x="367" y="154430"/>
                                        </a:cubicBezTo>
                                        <a:cubicBezTo>
                                          <a:pt x="-343" y="153712"/>
                                          <a:pt x="-1862" y="152227"/>
                                          <a:pt x="16465" y="120612"/>
                                        </a:cubicBezTo>
                                        <a:cubicBezTo>
                                          <a:pt x="16624" y="120324"/>
                                          <a:pt x="16901" y="120116"/>
                                          <a:pt x="17224" y="120037"/>
                                        </a:cubicBezTo>
                                        <a:cubicBezTo>
                                          <a:pt x="23612" y="118801"/>
                                          <a:pt x="30080" y="118001"/>
                                          <a:pt x="36581" y="117642"/>
                                        </a:cubicBezTo>
                                        <a:cubicBezTo>
                                          <a:pt x="39866" y="117484"/>
                                          <a:pt x="43140" y="117122"/>
                                          <a:pt x="46381" y="116564"/>
                                        </a:cubicBezTo>
                                        <a:cubicBezTo>
                                          <a:pt x="46577" y="116421"/>
                                          <a:pt x="47288" y="116037"/>
                                          <a:pt x="48390" y="115415"/>
                                        </a:cubicBezTo>
                                        <a:cubicBezTo>
                                          <a:pt x="53560" y="112493"/>
                                          <a:pt x="69241" y="103679"/>
                                          <a:pt x="92028" y="87823"/>
                                        </a:cubicBezTo>
                                        <a:cubicBezTo>
                                          <a:pt x="117656" y="70004"/>
                                          <a:pt x="143995" y="38677"/>
                                          <a:pt x="146641" y="35491"/>
                                        </a:cubicBezTo>
                                        <a:lnTo>
                                          <a:pt x="150905" y="1050"/>
                                        </a:lnTo>
                                        <a:cubicBezTo>
                                          <a:pt x="150932" y="732"/>
                                          <a:pt x="151103" y="442"/>
                                          <a:pt x="151370" y="260"/>
                                        </a:cubicBezTo>
                                        <a:cubicBezTo>
                                          <a:pt x="151618" y="47"/>
                                          <a:pt x="151953" y="-44"/>
                                          <a:pt x="152277" y="20"/>
                                        </a:cubicBezTo>
                                        <a:lnTo>
                                          <a:pt x="201721" y="6703"/>
                                        </a:lnTo>
                                        <a:cubicBezTo>
                                          <a:pt x="202370" y="6789"/>
                                          <a:pt x="202833" y="7359"/>
                                          <a:pt x="202775" y="7996"/>
                                        </a:cubicBezTo>
                                        <a:lnTo>
                                          <a:pt x="198487" y="55610"/>
                                        </a:lnTo>
                                        <a:cubicBezTo>
                                          <a:pt x="198467" y="55852"/>
                                          <a:pt x="198362" y="56079"/>
                                          <a:pt x="198193" y="56257"/>
                                        </a:cubicBezTo>
                                        <a:cubicBezTo>
                                          <a:pt x="196845" y="57861"/>
                                          <a:pt x="189985" y="65837"/>
                                          <a:pt x="187192" y="66891"/>
                                        </a:cubicBezTo>
                                        <a:cubicBezTo>
                                          <a:pt x="186677" y="67130"/>
                                          <a:pt x="183345" y="69286"/>
                                          <a:pt x="179498" y="71968"/>
                                        </a:cubicBezTo>
                                        <a:cubicBezTo>
                                          <a:pt x="162714" y="83321"/>
                                          <a:pt x="123390" y="109930"/>
                                          <a:pt x="98300" y="118600"/>
                                        </a:cubicBezTo>
                                        <a:lnTo>
                                          <a:pt x="95115" y="119702"/>
                                        </a:lnTo>
                                        <a:cubicBezTo>
                                          <a:pt x="77817" y="125689"/>
                                          <a:pt x="56280" y="133138"/>
                                          <a:pt x="54981" y="136467"/>
                                        </a:cubicBezTo>
                                        <a:cubicBezTo>
                                          <a:pt x="53364" y="140659"/>
                                          <a:pt x="42583" y="155125"/>
                                          <a:pt x="35086" y="156250"/>
                                        </a:cubicBezTo>
                                        <a:cubicBezTo>
                                          <a:pt x="34143" y="156445"/>
                                          <a:pt x="33182" y="156564"/>
                                          <a:pt x="32219" y="156610"/>
                                        </a:cubicBezTo>
                                        <a:close/>
                                        <a:moveTo>
                                          <a:pt x="18596" y="151460"/>
                                        </a:moveTo>
                                        <a:lnTo>
                                          <a:pt x="19037" y="151460"/>
                                        </a:lnTo>
                                        <a:cubicBezTo>
                                          <a:pt x="19037" y="151460"/>
                                          <a:pt x="28299" y="154933"/>
                                          <a:pt x="34718" y="153855"/>
                                        </a:cubicBezTo>
                                        <a:cubicBezTo>
                                          <a:pt x="41138" y="152778"/>
                                          <a:pt x="51183" y="139485"/>
                                          <a:pt x="52678" y="135605"/>
                                        </a:cubicBezTo>
                                        <a:cubicBezTo>
                                          <a:pt x="54173" y="131725"/>
                                          <a:pt x="69535" y="126025"/>
                                          <a:pt x="94331" y="117379"/>
                                        </a:cubicBezTo>
                                        <a:lnTo>
                                          <a:pt x="97540" y="116277"/>
                                        </a:lnTo>
                                        <a:cubicBezTo>
                                          <a:pt x="122311" y="107703"/>
                                          <a:pt x="161440" y="81237"/>
                                          <a:pt x="178150" y="69932"/>
                                        </a:cubicBezTo>
                                        <a:cubicBezTo>
                                          <a:pt x="183737" y="66172"/>
                                          <a:pt x="185697" y="64855"/>
                                          <a:pt x="186334" y="64591"/>
                                        </a:cubicBezTo>
                                        <a:cubicBezTo>
                                          <a:pt x="188000" y="63945"/>
                                          <a:pt x="193121" y="58460"/>
                                          <a:pt x="196135" y="55011"/>
                                        </a:cubicBezTo>
                                        <a:lnTo>
                                          <a:pt x="200300" y="8906"/>
                                        </a:lnTo>
                                        <a:lnTo>
                                          <a:pt x="153183" y="2703"/>
                                        </a:lnTo>
                                        <a:lnTo>
                                          <a:pt x="149043" y="36234"/>
                                        </a:lnTo>
                                        <a:cubicBezTo>
                                          <a:pt x="149016" y="36454"/>
                                          <a:pt x="148923" y="36663"/>
                                          <a:pt x="148773" y="36833"/>
                                        </a:cubicBezTo>
                                        <a:cubicBezTo>
                                          <a:pt x="148504" y="37168"/>
                                          <a:pt x="120621" y="71010"/>
                                          <a:pt x="93449" y="89907"/>
                                        </a:cubicBezTo>
                                        <a:cubicBezTo>
                                          <a:pt x="70564" y="105810"/>
                                          <a:pt x="54785" y="114696"/>
                                          <a:pt x="49615" y="117594"/>
                                        </a:cubicBezTo>
                                        <a:cubicBezTo>
                                          <a:pt x="48586" y="118193"/>
                                          <a:pt x="47925" y="118552"/>
                                          <a:pt x="47680" y="118720"/>
                                        </a:cubicBezTo>
                                        <a:cubicBezTo>
                                          <a:pt x="46773" y="119295"/>
                                          <a:pt x="44274" y="119534"/>
                                          <a:pt x="36777" y="120157"/>
                                        </a:cubicBezTo>
                                        <a:cubicBezTo>
                                          <a:pt x="30595" y="120511"/>
                                          <a:pt x="24440" y="121239"/>
                                          <a:pt x="18351" y="122336"/>
                                        </a:cubicBezTo>
                                        <a:cubicBezTo>
                                          <a:pt x="10731" y="135509"/>
                                          <a:pt x="2989" y="150071"/>
                                          <a:pt x="2401" y="153041"/>
                                        </a:cubicBezTo>
                                        <a:cubicBezTo>
                                          <a:pt x="5206" y="153800"/>
                                          <a:pt x="8115" y="154140"/>
                                          <a:pt x="11025" y="154047"/>
                                        </a:cubicBezTo>
                                        <a:lnTo>
                                          <a:pt x="18180" y="151532"/>
                                        </a:lnTo>
                                        <a:close/>
                                        <a:moveTo>
                                          <a:pt x="2376" y="153329"/>
                                        </a:moveTo>
                                        <a:lnTo>
                                          <a:pt x="2376" y="15332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1" name="Forme libre : forme 798025901"/>
                                <wps:cNvSpPr/>
                                <wps:spPr>
                                  <a:xfrm>
                                    <a:off x="775215" y="395876"/>
                                    <a:ext cx="71864" cy="163370"/>
                                  </a:xfrm>
                                  <a:custGeom>
                                    <a:avLst/>
                                    <a:gdLst>
                                      <a:gd name="connsiteX0" fmla="*/ 22100 w 71864"/>
                                      <a:gd name="connsiteY0" fmla="*/ 10566 h 163370"/>
                                      <a:gd name="connsiteX1" fmla="*/ 9997 w 71864"/>
                                      <a:gd name="connsiteY1" fmla="*/ 45294 h 163370"/>
                                      <a:gd name="connsiteX2" fmla="*/ 0 w 71864"/>
                                      <a:gd name="connsiteY2" fmla="*/ 155850 h 163370"/>
                                      <a:gd name="connsiteX3" fmla="*/ 67330 w 71864"/>
                                      <a:gd name="connsiteY3" fmla="*/ 163371 h 163370"/>
                                      <a:gd name="connsiteX4" fmla="*/ 68384 w 71864"/>
                                      <a:gd name="connsiteY4" fmla="*/ 58611 h 163370"/>
                                      <a:gd name="connsiteX5" fmla="*/ 31043 w 71864"/>
                                      <a:gd name="connsiteY5" fmla="*/ 147 h 1633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71864" h="163370">
                                        <a:moveTo>
                                          <a:pt x="22100" y="10566"/>
                                        </a:moveTo>
                                        <a:cubicBezTo>
                                          <a:pt x="15595" y="21173"/>
                                          <a:pt x="11469" y="33010"/>
                                          <a:pt x="9997" y="45294"/>
                                        </a:cubicBezTo>
                                        <a:cubicBezTo>
                                          <a:pt x="8429" y="63832"/>
                                          <a:pt x="0" y="155850"/>
                                          <a:pt x="0" y="155850"/>
                                        </a:cubicBezTo>
                                        <a:lnTo>
                                          <a:pt x="67330" y="163371"/>
                                        </a:lnTo>
                                        <a:cubicBezTo>
                                          <a:pt x="67330" y="163371"/>
                                          <a:pt x="76788" y="94489"/>
                                          <a:pt x="68384" y="58611"/>
                                        </a:cubicBezTo>
                                        <a:cubicBezTo>
                                          <a:pt x="59980" y="22733"/>
                                          <a:pt x="43123" y="-2152"/>
                                          <a:pt x="31043" y="147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B0D7D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2" name="Forme libre : forme 798025902"/>
                                <wps:cNvSpPr/>
                                <wps:spPr>
                                  <a:xfrm>
                                    <a:off x="774056" y="394580"/>
                                    <a:ext cx="74298" cy="165771"/>
                                  </a:xfrm>
                                  <a:custGeom>
                                    <a:avLst/>
                                    <a:gdLst>
                                      <a:gd name="connsiteX0" fmla="*/ 68490 w 74298"/>
                                      <a:gd name="connsiteY0" fmla="*/ 165768 h 165771"/>
                                      <a:gd name="connsiteX1" fmla="*/ 68343 w 74298"/>
                                      <a:gd name="connsiteY1" fmla="*/ 165768 h 165771"/>
                                      <a:gd name="connsiteX2" fmla="*/ 1086 w 74298"/>
                                      <a:gd name="connsiteY2" fmla="*/ 158248 h 165771"/>
                                      <a:gd name="connsiteX3" fmla="*/ 6 w 74298"/>
                                      <a:gd name="connsiteY3" fmla="*/ 156967 h 165771"/>
                                      <a:gd name="connsiteX4" fmla="*/ 8 w 74298"/>
                                      <a:gd name="connsiteY4" fmla="*/ 156955 h 165771"/>
                                      <a:gd name="connsiteX5" fmla="*/ 9980 w 74298"/>
                                      <a:gd name="connsiteY5" fmla="*/ 46398 h 165771"/>
                                      <a:gd name="connsiteX6" fmla="*/ 22231 w 74298"/>
                                      <a:gd name="connsiteY6" fmla="*/ 11143 h 165771"/>
                                      <a:gd name="connsiteX7" fmla="*/ 23865 w 74298"/>
                                      <a:gd name="connsiteY7" fmla="*/ 10580 h 165771"/>
                                      <a:gd name="connsiteX8" fmla="*/ 24441 w 74298"/>
                                      <a:gd name="connsiteY8" fmla="*/ 12178 h 165771"/>
                                      <a:gd name="connsiteX9" fmla="*/ 24289 w 74298"/>
                                      <a:gd name="connsiteY9" fmla="*/ 12412 h 165771"/>
                                      <a:gd name="connsiteX10" fmla="*/ 12381 w 74298"/>
                                      <a:gd name="connsiteY10" fmla="*/ 46590 h 165771"/>
                                      <a:gd name="connsiteX11" fmla="*/ 2581 w 74298"/>
                                      <a:gd name="connsiteY11" fmla="*/ 155997 h 165771"/>
                                      <a:gd name="connsiteX12" fmla="*/ 67485 w 74298"/>
                                      <a:gd name="connsiteY12" fmla="*/ 163182 h 165771"/>
                                      <a:gd name="connsiteX13" fmla="*/ 68416 w 74298"/>
                                      <a:gd name="connsiteY13" fmla="*/ 60002 h 165771"/>
                                      <a:gd name="connsiteX14" fmla="*/ 32497 w 74298"/>
                                      <a:gd name="connsiteY14" fmla="*/ 2521 h 165771"/>
                                      <a:gd name="connsiteX15" fmla="*/ 31081 w 74298"/>
                                      <a:gd name="connsiteY15" fmla="*/ 1606 h 165771"/>
                                      <a:gd name="connsiteX16" fmla="*/ 31076 w 74298"/>
                                      <a:gd name="connsiteY16" fmla="*/ 1587 h 165771"/>
                                      <a:gd name="connsiteX17" fmla="*/ 32032 w 74298"/>
                                      <a:gd name="connsiteY17" fmla="*/ 174 h 165771"/>
                                      <a:gd name="connsiteX18" fmla="*/ 32032 w 74298"/>
                                      <a:gd name="connsiteY18" fmla="*/ 174 h 165771"/>
                                      <a:gd name="connsiteX19" fmla="*/ 70793 w 74298"/>
                                      <a:gd name="connsiteY19" fmla="*/ 59547 h 165771"/>
                                      <a:gd name="connsiteX20" fmla="*/ 69764 w 74298"/>
                                      <a:gd name="connsiteY20" fmla="*/ 164739 h 165771"/>
                                      <a:gd name="connsiteX21" fmla="*/ 68490 w 74298"/>
                                      <a:gd name="connsiteY21" fmla="*/ 165768 h 1657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74298" h="165771">
                                        <a:moveTo>
                                          <a:pt x="68490" y="165768"/>
                                        </a:moveTo>
                                        <a:lnTo>
                                          <a:pt x="68343" y="165768"/>
                                        </a:lnTo>
                                        <a:lnTo>
                                          <a:pt x="1086" y="158248"/>
                                        </a:lnTo>
                                        <a:cubicBezTo>
                                          <a:pt x="427" y="158186"/>
                                          <a:pt x="-58" y="157611"/>
                                          <a:pt x="6" y="156967"/>
                                        </a:cubicBezTo>
                                        <a:cubicBezTo>
                                          <a:pt x="8" y="156962"/>
                                          <a:pt x="8" y="156959"/>
                                          <a:pt x="8" y="156955"/>
                                        </a:cubicBezTo>
                                        <a:cubicBezTo>
                                          <a:pt x="8" y="156021"/>
                                          <a:pt x="8437" y="64697"/>
                                          <a:pt x="9980" y="46398"/>
                                        </a:cubicBezTo>
                                        <a:cubicBezTo>
                                          <a:pt x="11421" y="33923"/>
                                          <a:pt x="15601" y="21897"/>
                                          <a:pt x="22231" y="11143"/>
                                        </a:cubicBezTo>
                                        <a:cubicBezTo>
                                          <a:pt x="22523" y="10547"/>
                                          <a:pt x="23255" y="10295"/>
                                          <a:pt x="23865" y="10580"/>
                                        </a:cubicBezTo>
                                        <a:cubicBezTo>
                                          <a:pt x="24475" y="10865"/>
                                          <a:pt x="24733" y="11581"/>
                                          <a:pt x="24441" y="12178"/>
                                        </a:cubicBezTo>
                                        <a:cubicBezTo>
                                          <a:pt x="24399" y="12262"/>
                                          <a:pt x="24348" y="12341"/>
                                          <a:pt x="24289" y="12412"/>
                                        </a:cubicBezTo>
                                        <a:cubicBezTo>
                                          <a:pt x="17916" y="22865"/>
                                          <a:pt x="13859" y="34509"/>
                                          <a:pt x="12381" y="46590"/>
                                        </a:cubicBezTo>
                                        <a:cubicBezTo>
                                          <a:pt x="10911" y="63787"/>
                                          <a:pt x="3487" y="145243"/>
                                          <a:pt x="2581" y="155997"/>
                                        </a:cubicBezTo>
                                        <a:lnTo>
                                          <a:pt x="67485" y="163182"/>
                                        </a:lnTo>
                                        <a:cubicBezTo>
                                          <a:pt x="68686" y="153985"/>
                                          <a:pt x="76085" y="92719"/>
                                          <a:pt x="68416" y="60002"/>
                                        </a:cubicBezTo>
                                        <a:cubicBezTo>
                                          <a:pt x="59767" y="23118"/>
                                          <a:pt x="42837" y="485"/>
                                          <a:pt x="32497" y="2521"/>
                                        </a:cubicBezTo>
                                        <a:cubicBezTo>
                                          <a:pt x="31848" y="2650"/>
                                          <a:pt x="31213" y="2241"/>
                                          <a:pt x="31081" y="1606"/>
                                        </a:cubicBezTo>
                                        <a:cubicBezTo>
                                          <a:pt x="31078" y="1601"/>
                                          <a:pt x="31078" y="1594"/>
                                          <a:pt x="31076" y="1587"/>
                                        </a:cubicBezTo>
                                        <a:cubicBezTo>
                                          <a:pt x="30941" y="938"/>
                                          <a:pt x="31368" y="305"/>
                                          <a:pt x="32032" y="174"/>
                                        </a:cubicBezTo>
                                        <a:cubicBezTo>
                                          <a:pt x="32032" y="174"/>
                                          <a:pt x="32032" y="174"/>
                                          <a:pt x="32032" y="174"/>
                                        </a:cubicBezTo>
                                        <a:cubicBezTo>
                                          <a:pt x="45360" y="-2389"/>
                                          <a:pt x="62389" y="23693"/>
                                          <a:pt x="70793" y="59547"/>
                                        </a:cubicBezTo>
                                        <a:cubicBezTo>
                                          <a:pt x="79197" y="95401"/>
                                          <a:pt x="69862" y="164044"/>
                                          <a:pt x="69764" y="164739"/>
                                        </a:cubicBezTo>
                                        <a:cubicBezTo>
                                          <a:pt x="69688" y="165359"/>
                                          <a:pt x="69127" y="165812"/>
                                          <a:pt x="68490" y="16576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3" name="Forme libre : forme 798025903"/>
                                <wps:cNvSpPr/>
                                <wps:spPr>
                                  <a:xfrm rot="1015800">
                                    <a:off x="175048" y="1100785"/>
                                    <a:ext cx="83550" cy="10346"/>
                                  </a:xfrm>
                                  <a:custGeom>
                                    <a:avLst/>
                                    <a:gdLst>
                                      <a:gd name="connsiteX0" fmla="*/ 0 w 83550"/>
                                      <a:gd name="connsiteY0" fmla="*/ 0 h 10346"/>
                                      <a:gd name="connsiteX1" fmla="*/ 83550 w 83550"/>
                                      <a:gd name="connsiteY1" fmla="*/ 0 h 10346"/>
                                      <a:gd name="connsiteX2" fmla="*/ 83550 w 83550"/>
                                      <a:gd name="connsiteY2" fmla="*/ 10347 h 10346"/>
                                      <a:gd name="connsiteX3" fmla="*/ 0 w 83550"/>
                                      <a:gd name="connsiteY3" fmla="*/ 10347 h 1034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83550" h="10346">
                                        <a:moveTo>
                                          <a:pt x="0" y="0"/>
                                        </a:moveTo>
                                        <a:lnTo>
                                          <a:pt x="83550" y="0"/>
                                        </a:lnTo>
                                        <a:lnTo>
                                          <a:pt x="83550" y="10347"/>
                                        </a:lnTo>
                                        <a:lnTo>
                                          <a:pt x="0" y="103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4" name="Forme libre : forme 798025904"/>
                                <wps:cNvSpPr/>
                                <wps:spPr>
                                  <a:xfrm>
                                    <a:off x="174199" y="1087931"/>
                                    <a:ext cx="85432" cy="36065"/>
                                  </a:xfrm>
                                  <a:custGeom>
                                    <a:avLst/>
                                    <a:gdLst>
                                      <a:gd name="connsiteX0" fmla="*/ 81118 w 85432"/>
                                      <a:gd name="connsiteY0" fmla="*/ 36048 h 36065"/>
                                      <a:gd name="connsiteX1" fmla="*/ 80751 w 85432"/>
                                      <a:gd name="connsiteY1" fmla="*/ 36048 h 36065"/>
                                      <a:gd name="connsiteX2" fmla="*/ 802 w 85432"/>
                                      <a:gd name="connsiteY2" fmla="*/ 12265 h 36065"/>
                                      <a:gd name="connsiteX3" fmla="*/ 92 w 85432"/>
                                      <a:gd name="connsiteY3" fmla="*/ 11690 h 36065"/>
                                      <a:gd name="connsiteX4" fmla="*/ 92 w 85432"/>
                                      <a:gd name="connsiteY4" fmla="*/ 10780 h 36065"/>
                                      <a:gd name="connsiteX5" fmla="*/ 3106 w 85432"/>
                                      <a:gd name="connsiteY5" fmla="*/ 840 h 36065"/>
                                      <a:gd name="connsiteX6" fmla="*/ 4625 w 85432"/>
                                      <a:gd name="connsiteY6" fmla="*/ 50 h 36065"/>
                                      <a:gd name="connsiteX7" fmla="*/ 84573 w 85432"/>
                                      <a:gd name="connsiteY7" fmla="*/ 23833 h 36065"/>
                                      <a:gd name="connsiteX8" fmla="*/ 85382 w 85432"/>
                                      <a:gd name="connsiteY8" fmla="*/ 25318 h 36065"/>
                                      <a:gd name="connsiteX9" fmla="*/ 82319 w 85432"/>
                                      <a:gd name="connsiteY9" fmla="*/ 35210 h 36065"/>
                                      <a:gd name="connsiteX10" fmla="*/ 81707 w 85432"/>
                                      <a:gd name="connsiteY10" fmla="*/ 35928 h 36065"/>
                                      <a:gd name="connsiteX11" fmla="*/ 81118 w 85432"/>
                                      <a:gd name="connsiteY11" fmla="*/ 36048 h 36065"/>
                                      <a:gd name="connsiteX12" fmla="*/ 2714 w 85432"/>
                                      <a:gd name="connsiteY12" fmla="*/ 10277 h 36065"/>
                                      <a:gd name="connsiteX13" fmla="*/ 80310 w 85432"/>
                                      <a:gd name="connsiteY13" fmla="*/ 33365 h 36065"/>
                                      <a:gd name="connsiteX14" fmla="*/ 82760 w 85432"/>
                                      <a:gd name="connsiteY14" fmla="*/ 25773 h 36065"/>
                                      <a:gd name="connsiteX15" fmla="*/ 5066 w 85432"/>
                                      <a:gd name="connsiteY15" fmla="*/ 2685 h 360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85432" h="36065">
                                        <a:moveTo>
                                          <a:pt x="81118" y="36048"/>
                                        </a:moveTo>
                                        <a:cubicBezTo>
                                          <a:pt x="80996" y="36072"/>
                                          <a:pt x="80873" y="36072"/>
                                          <a:pt x="80751" y="36048"/>
                                        </a:cubicBezTo>
                                        <a:lnTo>
                                          <a:pt x="802" y="12265"/>
                                        </a:lnTo>
                                        <a:cubicBezTo>
                                          <a:pt x="497" y="12174"/>
                                          <a:pt x="241" y="11966"/>
                                          <a:pt x="92" y="11690"/>
                                        </a:cubicBezTo>
                                        <a:cubicBezTo>
                                          <a:pt x="-31" y="11398"/>
                                          <a:pt x="-31" y="11072"/>
                                          <a:pt x="92" y="10780"/>
                                        </a:cubicBezTo>
                                        <a:lnTo>
                                          <a:pt x="3106" y="840"/>
                                        </a:lnTo>
                                        <a:cubicBezTo>
                                          <a:pt x="3305" y="215"/>
                                          <a:pt x="3982" y="-137"/>
                                          <a:pt x="4625" y="50"/>
                                        </a:cubicBezTo>
                                        <a:lnTo>
                                          <a:pt x="84573" y="23833"/>
                                        </a:lnTo>
                                        <a:cubicBezTo>
                                          <a:pt x="85213" y="24029"/>
                                          <a:pt x="85573" y="24690"/>
                                          <a:pt x="85382" y="25318"/>
                                        </a:cubicBezTo>
                                        <a:lnTo>
                                          <a:pt x="82319" y="35210"/>
                                        </a:lnTo>
                                        <a:cubicBezTo>
                                          <a:pt x="82216" y="35516"/>
                                          <a:pt x="81996" y="35772"/>
                                          <a:pt x="81707" y="35928"/>
                                        </a:cubicBezTo>
                                        <a:cubicBezTo>
                                          <a:pt x="81525" y="36019"/>
                                          <a:pt x="81322" y="36060"/>
                                          <a:pt x="81118" y="36048"/>
                                        </a:cubicBezTo>
                                        <a:close/>
                                        <a:moveTo>
                                          <a:pt x="2714" y="10277"/>
                                        </a:moveTo>
                                        <a:lnTo>
                                          <a:pt x="80310" y="33365"/>
                                        </a:lnTo>
                                        <a:lnTo>
                                          <a:pt x="82760" y="25773"/>
                                        </a:lnTo>
                                        <a:lnTo>
                                          <a:pt x="5066" y="26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5" name="Forme libre : forme 798025905"/>
                                <wps:cNvSpPr/>
                                <wps:spPr>
                                  <a:xfrm>
                                    <a:off x="568398" y="770659"/>
                                    <a:ext cx="45719" cy="7185"/>
                                  </a:xfrm>
                                  <a:custGeom>
                                    <a:avLst/>
                                    <a:gdLst>
                                      <a:gd name="connsiteX0" fmla="*/ 0 w 45719"/>
                                      <a:gd name="connsiteY0" fmla="*/ 0 h 7185"/>
                                      <a:gd name="connsiteX1" fmla="*/ 45720 w 45719"/>
                                      <a:gd name="connsiteY1" fmla="*/ 0 h 7185"/>
                                      <a:gd name="connsiteX2" fmla="*/ 45720 w 45719"/>
                                      <a:gd name="connsiteY2" fmla="*/ 7185 h 7185"/>
                                      <a:gd name="connsiteX3" fmla="*/ 0 w 45719"/>
                                      <a:gd name="connsiteY3" fmla="*/ 7185 h 718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45719" h="7185">
                                        <a:moveTo>
                                          <a:pt x="0" y="0"/>
                                        </a:moveTo>
                                        <a:lnTo>
                                          <a:pt x="45720" y="0"/>
                                        </a:lnTo>
                                        <a:lnTo>
                                          <a:pt x="45720" y="7185"/>
                                        </a:lnTo>
                                        <a:lnTo>
                                          <a:pt x="0" y="7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6" name="Forme libre : forme 798025906"/>
                                <wps:cNvSpPr/>
                                <wps:spPr>
                                  <a:xfrm>
                                    <a:off x="567173" y="769461"/>
                                    <a:ext cx="48170" cy="9580"/>
                                  </a:xfrm>
                                  <a:custGeom>
                                    <a:avLst/>
                                    <a:gdLst>
                                      <a:gd name="connsiteX0" fmla="*/ 46945 w 48170"/>
                                      <a:gd name="connsiteY0" fmla="*/ 9580 h 9580"/>
                                      <a:gd name="connsiteX1" fmla="*/ 1225 w 48170"/>
                                      <a:gd name="connsiteY1" fmla="*/ 9580 h 9580"/>
                                      <a:gd name="connsiteX2" fmla="*/ 0 w 48170"/>
                                      <a:gd name="connsiteY2" fmla="*/ 8383 h 9580"/>
                                      <a:gd name="connsiteX3" fmla="*/ 0 w 48170"/>
                                      <a:gd name="connsiteY3" fmla="*/ 1198 h 9580"/>
                                      <a:gd name="connsiteX4" fmla="*/ 1225 w 48170"/>
                                      <a:gd name="connsiteY4" fmla="*/ 0 h 9580"/>
                                      <a:gd name="connsiteX5" fmla="*/ 46945 w 48170"/>
                                      <a:gd name="connsiteY5" fmla="*/ 0 h 9580"/>
                                      <a:gd name="connsiteX6" fmla="*/ 48170 w 48170"/>
                                      <a:gd name="connsiteY6" fmla="*/ 1198 h 9580"/>
                                      <a:gd name="connsiteX7" fmla="*/ 48170 w 48170"/>
                                      <a:gd name="connsiteY7" fmla="*/ 8383 h 9580"/>
                                      <a:gd name="connsiteX8" fmla="*/ 46945 w 48170"/>
                                      <a:gd name="connsiteY8" fmla="*/ 9580 h 9580"/>
                                      <a:gd name="connsiteX9" fmla="*/ 2450 w 48170"/>
                                      <a:gd name="connsiteY9" fmla="*/ 7185 h 9580"/>
                                      <a:gd name="connsiteX10" fmla="*/ 45720 w 48170"/>
                                      <a:gd name="connsiteY10" fmla="*/ 7185 h 9580"/>
                                      <a:gd name="connsiteX11" fmla="*/ 45720 w 48170"/>
                                      <a:gd name="connsiteY11" fmla="*/ 2395 h 9580"/>
                                      <a:gd name="connsiteX12" fmla="*/ 2450 w 48170"/>
                                      <a:gd name="connsiteY12" fmla="*/ 2395 h 958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</a:cxnLst>
                                    <a:rect l="l" t="t" r="r" b="b"/>
                                    <a:pathLst>
                                      <a:path w="48170" h="9580">
                                        <a:moveTo>
                                          <a:pt x="46945" y="9580"/>
                                        </a:moveTo>
                                        <a:lnTo>
                                          <a:pt x="1225" y="9580"/>
                                        </a:lnTo>
                                        <a:cubicBezTo>
                                          <a:pt x="549" y="9580"/>
                                          <a:pt x="0" y="9044"/>
                                          <a:pt x="0" y="8383"/>
                                        </a:cubicBezTo>
                                        <a:lnTo>
                                          <a:pt x="0" y="1198"/>
                                        </a:lnTo>
                                        <a:cubicBezTo>
                                          <a:pt x="0" y="536"/>
                                          <a:pt x="549" y="0"/>
                                          <a:pt x="1225" y="0"/>
                                        </a:cubicBezTo>
                                        <a:lnTo>
                                          <a:pt x="46945" y="0"/>
                                        </a:lnTo>
                                        <a:cubicBezTo>
                                          <a:pt x="47621" y="0"/>
                                          <a:pt x="48170" y="536"/>
                                          <a:pt x="48170" y="1198"/>
                                        </a:cubicBezTo>
                                        <a:lnTo>
                                          <a:pt x="48170" y="8383"/>
                                        </a:lnTo>
                                        <a:cubicBezTo>
                                          <a:pt x="48158" y="9039"/>
                                          <a:pt x="47616" y="9568"/>
                                          <a:pt x="46945" y="9580"/>
                                        </a:cubicBezTo>
                                        <a:close/>
                                        <a:moveTo>
                                          <a:pt x="2450" y="7185"/>
                                        </a:moveTo>
                                        <a:lnTo>
                                          <a:pt x="45720" y="7185"/>
                                        </a:lnTo>
                                        <a:lnTo>
                                          <a:pt x="45720" y="2395"/>
                                        </a:lnTo>
                                        <a:lnTo>
                                          <a:pt x="2450" y="23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7" name="Forme libre : forme 798025907"/>
                                <wps:cNvSpPr/>
                                <wps:spPr>
                                  <a:xfrm>
                                    <a:off x="402596" y="765869"/>
                                    <a:ext cx="174377" cy="16765"/>
                                  </a:xfrm>
                                  <a:custGeom>
                                    <a:avLst/>
                                    <a:gdLst>
                                      <a:gd name="connsiteX0" fmla="*/ 165802 w 174377"/>
                                      <a:gd name="connsiteY0" fmla="*/ 16765 h 16765"/>
                                      <a:gd name="connsiteX1" fmla="*/ 8576 w 174377"/>
                                      <a:gd name="connsiteY1" fmla="*/ 16765 h 16765"/>
                                      <a:gd name="connsiteX2" fmla="*/ 0 w 174377"/>
                                      <a:gd name="connsiteY2" fmla="*/ 8383 h 16765"/>
                                      <a:gd name="connsiteX3" fmla="*/ 8576 w 174377"/>
                                      <a:gd name="connsiteY3" fmla="*/ 0 h 16765"/>
                                      <a:gd name="connsiteX4" fmla="*/ 165802 w 174377"/>
                                      <a:gd name="connsiteY4" fmla="*/ 0 h 16765"/>
                                      <a:gd name="connsiteX5" fmla="*/ 174377 w 174377"/>
                                      <a:gd name="connsiteY5" fmla="*/ 8383 h 16765"/>
                                      <a:gd name="connsiteX6" fmla="*/ 165802 w 174377"/>
                                      <a:gd name="connsiteY6" fmla="*/ 16765 h 1676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74377" h="16765">
                                        <a:moveTo>
                                          <a:pt x="165802" y="16765"/>
                                        </a:moveTo>
                                        <a:lnTo>
                                          <a:pt x="8576" y="16765"/>
                                        </a:lnTo>
                                        <a:cubicBezTo>
                                          <a:pt x="3839" y="16765"/>
                                          <a:pt x="0" y="13012"/>
                                          <a:pt x="0" y="8383"/>
                                        </a:cubicBezTo>
                                        <a:cubicBezTo>
                                          <a:pt x="0" y="3753"/>
                                          <a:pt x="3839" y="0"/>
                                          <a:pt x="8576" y="0"/>
                                        </a:cubicBezTo>
                                        <a:lnTo>
                                          <a:pt x="165802" y="0"/>
                                        </a:lnTo>
                                        <a:cubicBezTo>
                                          <a:pt x="170538" y="0"/>
                                          <a:pt x="174377" y="3753"/>
                                          <a:pt x="174377" y="8383"/>
                                        </a:cubicBezTo>
                                        <a:cubicBezTo>
                                          <a:pt x="174377" y="13012"/>
                                          <a:pt x="170538" y="16765"/>
                                          <a:pt x="165802" y="1676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8" name="Forme libre : forme 798025908"/>
                                <wps:cNvSpPr/>
                                <wps:spPr>
                                  <a:xfrm>
                                    <a:off x="380079" y="770659"/>
                                    <a:ext cx="31092" cy="250811"/>
                                  </a:xfrm>
                                  <a:custGeom>
                                    <a:avLst/>
                                    <a:gdLst>
                                      <a:gd name="connsiteX0" fmla="*/ 7350 w 31092"/>
                                      <a:gd name="connsiteY0" fmla="*/ 250811 h 250811"/>
                                      <a:gd name="connsiteX1" fmla="*/ 0 w 31092"/>
                                      <a:gd name="connsiteY1" fmla="*/ 250811 h 250811"/>
                                      <a:gd name="connsiteX2" fmla="*/ 0 w 31092"/>
                                      <a:gd name="connsiteY2" fmla="*/ 11616 h 250811"/>
                                      <a:gd name="connsiteX3" fmla="*/ 11883 w 31092"/>
                                      <a:gd name="connsiteY3" fmla="*/ 0 h 250811"/>
                                      <a:gd name="connsiteX4" fmla="*/ 31092 w 31092"/>
                                      <a:gd name="connsiteY4" fmla="*/ 0 h 250811"/>
                                      <a:gd name="connsiteX5" fmla="*/ 31092 w 31092"/>
                                      <a:gd name="connsiteY5" fmla="*/ 7185 h 250811"/>
                                      <a:gd name="connsiteX6" fmla="*/ 11883 w 31092"/>
                                      <a:gd name="connsiteY6" fmla="*/ 7185 h 250811"/>
                                      <a:gd name="connsiteX7" fmla="*/ 7350 w 31092"/>
                                      <a:gd name="connsiteY7" fmla="*/ 11616 h 2508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1092" h="250811">
                                        <a:moveTo>
                                          <a:pt x="7350" y="250811"/>
                                        </a:moveTo>
                                        <a:lnTo>
                                          <a:pt x="0" y="250811"/>
                                        </a:lnTo>
                                        <a:lnTo>
                                          <a:pt x="0" y="11616"/>
                                        </a:lnTo>
                                        <a:cubicBezTo>
                                          <a:pt x="0" y="5200"/>
                                          <a:pt x="5319" y="0"/>
                                          <a:pt x="11883" y="0"/>
                                        </a:cubicBezTo>
                                        <a:lnTo>
                                          <a:pt x="31092" y="0"/>
                                        </a:lnTo>
                                        <a:lnTo>
                                          <a:pt x="31092" y="7185"/>
                                        </a:lnTo>
                                        <a:lnTo>
                                          <a:pt x="11883" y="7185"/>
                                        </a:lnTo>
                                        <a:cubicBezTo>
                                          <a:pt x="9379" y="7185"/>
                                          <a:pt x="7350" y="9168"/>
                                          <a:pt x="7350" y="116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09" name="Forme libre : forme 798025909"/>
                                <wps:cNvSpPr/>
                                <wps:spPr>
                                  <a:xfrm>
                                    <a:off x="378854" y="769461"/>
                                    <a:ext cx="33542" cy="253206"/>
                                  </a:xfrm>
                                  <a:custGeom>
                                    <a:avLst/>
                                    <a:gdLst>
                                      <a:gd name="connsiteX0" fmla="*/ 8576 w 33542"/>
                                      <a:gd name="connsiteY0" fmla="*/ 253206 h 253206"/>
                                      <a:gd name="connsiteX1" fmla="*/ 1225 w 33542"/>
                                      <a:gd name="connsiteY1" fmla="*/ 253206 h 253206"/>
                                      <a:gd name="connsiteX2" fmla="*/ 0 w 33542"/>
                                      <a:gd name="connsiteY2" fmla="*/ 252009 h 253206"/>
                                      <a:gd name="connsiteX3" fmla="*/ 0 w 33542"/>
                                      <a:gd name="connsiteY3" fmla="*/ 12814 h 253206"/>
                                      <a:gd name="connsiteX4" fmla="*/ 13108 w 33542"/>
                                      <a:gd name="connsiteY4" fmla="*/ 0 h 253206"/>
                                      <a:gd name="connsiteX5" fmla="*/ 32318 w 33542"/>
                                      <a:gd name="connsiteY5" fmla="*/ 0 h 253206"/>
                                      <a:gd name="connsiteX6" fmla="*/ 33543 w 33542"/>
                                      <a:gd name="connsiteY6" fmla="*/ 1198 h 253206"/>
                                      <a:gd name="connsiteX7" fmla="*/ 33543 w 33542"/>
                                      <a:gd name="connsiteY7" fmla="*/ 8383 h 253206"/>
                                      <a:gd name="connsiteX8" fmla="*/ 32318 w 33542"/>
                                      <a:gd name="connsiteY8" fmla="*/ 9580 h 253206"/>
                                      <a:gd name="connsiteX9" fmla="*/ 13108 w 33542"/>
                                      <a:gd name="connsiteY9" fmla="*/ 9580 h 253206"/>
                                      <a:gd name="connsiteX10" fmla="*/ 9801 w 33542"/>
                                      <a:gd name="connsiteY10" fmla="*/ 12766 h 253206"/>
                                      <a:gd name="connsiteX11" fmla="*/ 9801 w 33542"/>
                                      <a:gd name="connsiteY11" fmla="*/ 12814 h 253206"/>
                                      <a:gd name="connsiteX12" fmla="*/ 9801 w 33542"/>
                                      <a:gd name="connsiteY12" fmla="*/ 252009 h 253206"/>
                                      <a:gd name="connsiteX13" fmla="*/ 8576 w 33542"/>
                                      <a:gd name="connsiteY13" fmla="*/ 253206 h 253206"/>
                                      <a:gd name="connsiteX14" fmla="*/ 2450 w 33542"/>
                                      <a:gd name="connsiteY14" fmla="*/ 250811 h 253206"/>
                                      <a:gd name="connsiteX15" fmla="*/ 7350 w 33542"/>
                                      <a:gd name="connsiteY15" fmla="*/ 250811 h 253206"/>
                                      <a:gd name="connsiteX16" fmla="*/ 7350 w 33542"/>
                                      <a:gd name="connsiteY16" fmla="*/ 12814 h 253206"/>
                                      <a:gd name="connsiteX17" fmla="*/ 13108 w 33542"/>
                                      <a:gd name="connsiteY17" fmla="*/ 7185 h 253206"/>
                                      <a:gd name="connsiteX18" fmla="*/ 31215 w 33542"/>
                                      <a:gd name="connsiteY18" fmla="*/ 7185 h 253206"/>
                                      <a:gd name="connsiteX19" fmla="*/ 31215 w 33542"/>
                                      <a:gd name="connsiteY19" fmla="*/ 2395 h 253206"/>
                                      <a:gd name="connsiteX20" fmla="*/ 13231 w 33542"/>
                                      <a:gd name="connsiteY20" fmla="*/ 2395 h 253206"/>
                                      <a:gd name="connsiteX21" fmla="*/ 2573 w 33542"/>
                                      <a:gd name="connsiteY21" fmla="*/ 12814 h 25320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</a:cxnLst>
                                    <a:rect l="l" t="t" r="r" b="b"/>
                                    <a:pathLst>
                                      <a:path w="33542" h="253206">
                                        <a:moveTo>
                                          <a:pt x="8576" y="253206"/>
                                        </a:moveTo>
                                        <a:lnTo>
                                          <a:pt x="1225" y="253206"/>
                                        </a:lnTo>
                                        <a:cubicBezTo>
                                          <a:pt x="549" y="253206"/>
                                          <a:pt x="0" y="252670"/>
                                          <a:pt x="0" y="252009"/>
                                        </a:cubicBezTo>
                                        <a:lnTo>
                                          <a:pt x="0" y="12814"/>
                                        </a:lnTo>
                                        <a:cubicBezTo>
                                          <a:pt x="15" y="5743"/>
                                          <a:pt x="5875" y="14"/>
                                          <a:pt x="13108" y="0"/>
                                        </a:cubicBezTo>
                                        <a:lnTo>
                                          <a:pt x="32318" y="0"/>
                                        </a:lnTo>
                                        <a:cubicBezTo>
                                          <a:pt x="32994" y="0"/>
                                          <a:pt x="33543" y="536"/>
                                          <a:pt x="33543" y="1198"/>
                                        </a:cubicBezTo>
                                        <a:lnTo>
                                          <a:pt x="33543" y="8383"/>
                                        </a:lnTo>
                                        <a:cubicBezTo>
                                          <a:pt x="33543" y="9044"/>
                                          <a:pt x="32994" y="9580"/>
                                          <a:pt x="32318" y="9580"/>
                                        </a:cubicBezTo>
                                        <a:lnTo>
                                          <a:pt x="13108" y="9580"/>
                                        </a:lnTo>
                                        <a:cubicBezTo>
                                          <a:pt x="11295" y="9566"/>
                                          <a:pt x="9815" y="10993"/>
                                          <a:pt x="9801" y="12766"/>
                                        </a:cubicBezTo>
                                        <a:cubicBezTo>
                                          <a:pt x="9801" y="12782"/>
                                          <a:pt x="9801" y="12797"/>
                                          <a:pt x="9801" y="12814"/>
                                        </a:cubicBezTo>
                                        <a:lnTo>
                                          <a:pt x="9801" y="252009"/>
                                        </a:lnTo>
                                        <a:cubicBezTo>
                                          <a:pt x="9801" y="252670"/>
                                          <a:pt x="9252" y="253206"/>
                                          <a:pt x="8576" y="253206"/>
                                        </a:cubicBezTo>
                                        <a:close/>
                                        <a:moveTo>
                                          <a:pt x="2450" y="250811"/>
                                        </a:moveTo>
                                        <a:lnTo>
                                          <a:pt x="7350" y="250811"/>
                                        </a:lnTo>
                                        <a:lnTo>
                                          <a:pt x="7350" y="12814"/>
                                        </a:lnTo>
                                        <a:cubicBezTo>
                                          <a:pt x="7350" y="9705"/>
                                          <a:pt x="9928" y="7185"/>
                                          <a:pt x="13108" y="7185"/>
                                        </a:cubicBezTo>
                                        <a:lnTo>
                                          <a:pt x="31215" y="7185"/>
                                        </a:lnTo>
                                        <a:lnTo>
                                          <a:pt x="31215" y="2395"/>
                                        </a:lnTo>
                                        <a:lnTo>
                                          <a:pt x="13231" y="2395"/>
                                        </a:lnTo>
                                        <a:cubicBezTo>
                                          <a:pt x="7346" y="2395"/>
                                          <a:pt x="2573" y="7061"/>
                                          <a:pt x="2573" y="12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10" name="Forme libre : forme 798025910"/>
                                <wps:cNvSpPr/>
                                <wps:spPr>
                                  <a:xfrm>
                                    <a:off x="374212" y="1019267"/>
                                    <a:ext cx="19048" cy="70675"/>
                                  </a:xfrm>
                                  <a:custGeom>
                                    <a:avLst/>
                                    <a:gdLst>
                                      <a:gd name="connsiteX0" fmla="*/ 3392 w 19048"/>
                                      <a:gd name="connsiteY0" fmla="*/ 0 h 70675"/>
                                      <a:gd name="connsiteX1" fmla="*/ 3392 w 19048"/>
                                      <a:gd name="connsiteY1" fmla="*/ 51973 h 70675"/>
                                      <a:gd name="connsiteX2" fmla="*/ 36 w 19048"/>
                                      <a:gd name="connsiteY2" fmla="*/ 68930 h 70675"/>
                                      <a:gd name="connsiteX3" fmla="*/ 19049 w 19048"/>
                                      <a:gd name="connsiteY3" fmla="*/ 51973 h 70675"/>
                                      <a:gd name="connsiteX4" fmla="*/ 19049 w 19048"/>
                                      <a:gd name="connsiteY4" fmla="*/ 0 h 706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9048" h="70675">
                                        <a:moveTo>
                                          <a:pt x="3392" y="0"/>
                                        </a:moveTo>
                                        <a:lnTo>
                                          <a:pt x="3392" y="51973"/>
                                        </a:lnTo>
                                        <a:cubicBezTo>
                                          <a:pt x="3392" y="51973"/>
                                          <a:pt x="-405" y="64164"/>
                                          <a:pt x="36" y="68930"/>
                                        </a:cubicBezTo>
                                        <a:cubicBezTo>
                                          <a:pt x="795" y="77456"/>
                                          <a:pt x="19049" y="51973"/>
                                          <a:pt x="19049" y="51973"/>
                                        </a:cubicBezTo>
                                        <a:lnTo>
                                          <a:pt x="190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11" name="Forme libre : forme 798025911"/>
                                <wps:cNvSpPr/>
                                <wps:spPr>
                                  <a:xfrm>
                                    <a:off x="372982" y="1018093"/>
                                    <a:ext cx="21503" cy="73043"/>
                                  </a:xfrm>
                                  <a:custGeom>
                                    <a:avLst/>
                                    <a:gdLst>
                                      <a:gd name="connsiteX0" fmla="*/ 2442 w 21503"/>
                                      <a:gd name="connsiteY0" fmla="*/ 73025 h 73043"/>
                                      <a:gd name="connsiteX1" fmla="*/ 1927 w 21503"/>
                                      <a:gd name="connsiteY1" fmla="*/ 73025 h 73043"/>
                                      <a:gd name="connsiteX2" fmla="*/ 40 w 21503"/>
                                      <a:gd name="connsiteY2" fmla="*/ 70271 h 73043"/>
                                      <a:gd name="connsiteX3" fmla="*/ 3397 w 21503"/>
                                      <a:gd name="connsiteY3" fmla="*/ 53051 h 73043"/>
                                      <a:gd name="connsiteX4" fmla="*/ 3397 w 21503"/>
                                      <a:gd name="connsiteY4" fmla="*/ 1198 h 73043"/>
                                      <a:gd name="connsiteX5" fmla="*/ 4622 w 21503"/>
                                      <a:gd name="connsiteY5" fmla="*/ 0 h 73043"/>
                                      <a:gd name="connsiteX6" fmla="*/ 20279 w 21503"/>
                                      <a:gd name="connsiteY6" fmla="*/ 0 h 73043"/>
                                      <a:gd name="connsiteX7" fmla="*/ 21504 w 21503"/>
                                      <a:gd name="connsiteY7" fmla="*/ 1198 h 73043"/>
                                      <a:gd name="connsiteX8" fmla="*/ 21504 w 21503"/>
                                      <a:gd name="connsiteY8" fmla="*/ 53146 h 73043"/>
                                      <a:gd name="connsiteX9" fmla="*/ 21283 w 21503"/>
                                      <a:gd name="connsiteY9" fmla="*/ 53841 h 73043"/>
                                      <a:gd name="connsiteX10" fmla="*/ 2442 w 21503"/>
                                      <a:gd name="connsiteY10" fmla="*/ 73025 h 73043"/>
                                      <a:gd name="connsiteX11" fmla="*/ 5847 w 21503"/>
                                      <a:gd name="connsiteY11" fmla="*/ 2395 h 73043"/>
                                      <a:gd name="connsiteX12" fmla="*/ 5847 w 21503"/>
                                      <a:gd name="connsiteY12" fmla="*/ 53146 h 73043"/>
                                      <a:gd name="connsiteX13" fmla="*/ 5847 w 21503"/>
                                      <a:gd name="connsiteY13" fmla="*/ 53482 h 73043"/>
                                      <a:gd name="connsiteX14" fmla="*/ 2515 w 21503"/>
                                      <a:gd name="connsiteY14" fmla="*/ 69984 h 73043"/>
                                      <a:gd name="connsiteX15" fmla="*/ 2711 w 21503"/>
                                      <a:gd name="connsiteY15" fmla="*/ 70702 h 73043"/>
                                      <a:gd name="connsiteX16" fmla="*/ 2711 w 21503"/>
                                      <a:gd name="connsiteY16" fmla="*/ 70702 h 73043"/>
                                      <a:gd name="connsiteX17" fmla="*/ 19054 w 21503"/>
                                      <a:gd name="connsiteY17" fmla="*/ 52763 h 73043"/>
                                      <a:gd name="connsiteX18" fmla="*/ 19054 w 21503"/>
                                      <a:gd name="connsiteY18" fmla="*/ 2467 h 73043"/>
                                      <a:gd name="connsiteX19" fmla="*/ 4622 w 21503"/>
                                      <a:gd name="connsiteY19" fmla="*/ 53146 h 73043"/>
                                      <a:gd name="connsiteX20" fmla="*/ 4622 w 21503"/>
                                      <a:gd name="connsiteY20" fmla="*/ 53146 h 7304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21503" h="73043">
                                        <a:moveTo>
                                          <a:pt x="2442" y="73025"/>
                                        </a:moveTo>
                                        <a:cubicBezTo>
                                          <a:pt x="2270" y="73049"/>
                                          <a:pt x="2098" y="73049"/>
                                          <a:pt x="1927" y="73025"/>
                                        </a:cubicBezTo>
                                        <a:cubicBezTo>
                                          <a:pt x="1167" y="72834"/>
                                          <a:pt x="212" y="72187"/>
                                          <a:pt x="40" y="70271"/>
                                        </a:cubicBezTo>
                                        <a:cubicBezTo>
                                          <a:pt x="-401" y="65601"/>
                                          <a:pt x="2907" y="54607"/>
                                          <a:pt x="3397" y="53051"/>
                                        </a:cubicBezTo>
                                        <a:lnTo>
                                          <a:pt x="3397" y="1198"/>
                                        </a:lnTo>
                                        <a:cubicBezTo>
                                          <a:pt x="3397" y="536"/>
                                          <a:pt x="3946" y="0"/>
                                          <a:pt x="4622" y="0"/>
                                        </a:cubicBezTo>
                                        <a:lnTo>
                                          <a:pt x="20279" y="0"/>
                                        </a:lnTo>
                                        <a:cubicBezTo>
                                          <a:pt x="20955" y="0"/>
                                          <a:pt x="21504" y="536"/>
                                          <a:pt x="21504" y="1198"/>
                                        </a:cubicBezTo>
                                        <a:lnTo>
                                          <a:pt x="21504" y="53146"/>
                                        </a:lnTo>
                                        <a:cubicBezTo>
                                          <a:pt x="21504" y="53393"/>
                                          <a:pt x="21425" y="53635"/>
                                          <a:pt x="21283" y="53841"/>
                                        </a:cubicBezTo>
                                        <a:cubicBezTo>
                                          <a:pt x="17069" y="59733"/>
                                          <a:pt x="7023" y="73025"/>
                                          <a:pt x="2442" y="73025"/>
                                        </a:cubicBezTo>
                                        <a:close/>
                                        <a:moveTo>
                                          <a:pt x="5847" y="2395"/>
                                        </a:moveTo>
                                        <a:lnTo>
                                          <a:pt x="5847" y="53146"/>
                                        </a:lnTo>
                                        <a:cubicBezTo>
                                          <a:pt x="5862" y="53259"/>
                                          <a:pt x="5862" y="53372"/>
                                          <a:pt x="5847" y="53482"/>
                                        </a:cubicBezTo>
                                        <a:cubicBezTo>
                                          <a:pt x="5847" y="53602"/>
                                          <a:pt x="2123" y="65457"/>
                                          <a:pt x="2515" y="69984"/>
                                        </a:cubicBezTo>
                                        <a:cubicBezTo>
                                          <a:pt x="2520" y="70235"/>
                                          <a:pt x="2589" y="70482"/>
                                          <a:pt x="2711" y="70702"/>
                                        </a:cubicBezTo>
                                        <a:lnTo>
                                          <a:pt x="2711" y="70702"/>
                                        </a:lnTo>
                                        <a:cubicBezTo>
                                          <a:pt x="4524" y="70702"/>
                                          <a:pt x="11973" y="62607"/>
                                          <a:pt x="19054" y="52763"/>
                                        </a:cubicBezTo>
                                        <a:lnTo>
                                          <a:pt x="19054" y="2467"/>
                                        </a:lnTo>
                                        <a:close/>
                                        <a:moveTo>
                                          <a:pt x="4622" y="53146"/>
                                        </a:moveTo>
                                        <a:lnTo>
                                          <a:pt x="4622" y="5314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12" name="Forme libre : forme 798025912"/>
                                <wps:cNvSpPr/>
                                <wps:spPr>
                                  <a:xfrm>
                                    <a:off x="327180" y="1028991"/>
                                    <a:ext cx="104621" cy="102269"/>
                                  </a:xfrm>
                                  <a:custGeom>
                                    <a:avLst/>
                                    <a:gdLst>
                                      <a:gd name="connsiteX0" fmla="*/ 52311 w 104621"/>
                                      <a:gd name="connsiteY0" fmla="*/ 0 h 102269"/>
                                      <a:gd name="connsiteX1" fmla="*/ 0 w 104621"/>
                                      <a:gd name="connsiteY1" fmla="*/ 51135 h 102269"/>
                                      <a:gd name="connsiteX2" fmla="*/ 52311 w 104621"/>
                                      <a:gd name="connsiteY2" fmla="*/ 102269 h 102269"/>
                                      <a:gd name="connsiteX3" fmla="*/ 104622 w 104621"/>
                                      <a:gd name="connsiteY3" fmla="*/ 51135 h 102269"/>
                                      <a:gd name="connsiteX4" fmla="*/ 52360 w 104621"/>
                                      <a:gd name="connsiteY4" fmla="*/ 0 h 102269"/>
                                      <a:gd name="connsiteX5" fmla="*/ 52311 w 104621"/>
                                      <a:gd name="connsiteY5" fmla="*/ 0 h 102269"/>
                                      <a:gd name="connsiteX6" fmla="*/ 88181 w 104621"/>
                                      <a:gd name="connsiteY6" fmla="*/ 47207 h 102269"/>
                                      <a:gd name="connsiteX7" fmla="*/ 38810 w 104621"/>
                                      <a:gd name="connsiteY7" fmla="*/ 18466 h 102269"/>
                                      <a:gd name="connsiteX8" fmla="*/ 85758 w 104621"/>
                                      <a:gd name="connsiteY8" fmla="*/ 37866 h 102269"/>
                                      <a:gd name="connsiteX9" fmla="*/ 88181 w 104621"/>
                                      <a:gd name="connsiteY9" fmla="*/ 47207 h 102269"/>
                                      <a:gd name="connsiteX10" fmla="*/ 26927 w 104621"/>
                                      <a:gd name="connsiteY10" fmla="*/ 26082 h 102269"/>
                                      <a:gd name="connsiteX11" fmla="*/ 34792 w 104621"/>
                                      <a:gd name="connsiteY11" fmla="*/ 60332 h 102269"/>
                                      <a:gd name="connsiteX12" fmla="*/ 25996 w 104621"/>
                                      <a:gd name="connsiteY12" fmla="*/ 75205 h 102269"/>
                                      <a:gd name="connsiteX13" fmla="*/ 26927 w 104621"/>
                                      <a:gd name="connsiteY13" fmla="*/ 26082 h 102269"/>
                                      <a:gd name="connsiteX14" fmla="*/ 52311 w 104621"/>
                                      <a:gd name="connsiteY14" fmla="*/ 86390 h 102269"/>
                                      <a:gd name="connsiteX15" fmla="*/ 42192 w 104621"/>
                                      <a:gd name="connsiteY15" fmla="*/ 84953 h 102269"/>
                                      <a:gd name="connsiteX16" fmla="*/ 86025 w 104621"/>
                                      <a:gd name="connsiteY16" fmla="*/ 63637 h 102269"/>
                                      <a:gd name="connsiteX17" fmla="*/ 52311 w 104621"/>
                                      <a:gd name="connsiteY17" fmla="*/ 86390 h 1022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</a:cxnLst>
                                    <a:rect l="l" t="t" r="r" b="b"/>
                                    <a:pathLst>
                                      <a:path w="104621" h="102269">
                                        <a:moveTo>
                                          <a:pt x="52311" y="0"/>
                                        </a:moveTo>
                                        <a:cubicBezTo>
                                          <a:pt x="23421" y="0"/>
                                          <a:pt x="0" y="22894"/>
                                          <a:pt x="0" y="51135"/>
                                        </a:cubicBezTo>
                                        <a:cubicBezTo>
                                          <a:pt x="0" y="79375"/>
                                          <a:pt x="23421" y="102269"/>
                                          <a:pt x="52311" y="102269"/>
                                        </a:cubicBezTo>
                                        <a:cubicBezTo>
                                          <a:pt x="81201" y="102269"/>
                                          <a:pt x="104622" y="79375"/>
                                          <a:pt x="104622" y="51135"/>
                                        </a:cubicBezTo>
                                        <a:cubicBezTo>
                                          <a:pt x="104636" y="22906"/>
                                          <a:pt x="81237" y="14"/>
                                          <a:pt x="52360" y="0"/>
                                        </a:cubicBezTo>
                                        <a:cubicBezTo>
                                          <a:pt x="52343" y="0"/>
                                          <a:pt x="52328" y="0"/>
                                          <a:pt x="52311" y="0"/>
                                        </a:cubicBezTo>
                                        <a:close/>
                                        <a:moveTo>
                                          <a:pt x="88181" y="47207"/>
                                        </a:moveTo>
                                        <a:cubicBezTo>
                                          <a:pt x="77964" y="45386"/>
                                          <a:pt x="52507" y="38896"/>
                                          <a:pt x="38810" y="18466"/>
                                        </a:cubicBezTo>
                                        <a:cubicBezTo>
                                          <a:pt x="57255" y="11151"/>
                                          <a:pt x="78275" y="19836"/>
                                          <a:pt x="85758" y="37866"/>
                                        </a:cubicBezTo>
                                        <a:cubicBezTo>
                                          <a:pt x="87000" y="40857"/>
                                          <a:pt x="87816" y="44000"/>
                                          <a:pt x="88181" y="47207"/>
                                        </a:cubicBezTo>
                                        <a:close/>
                                        <a:moveTo>
                                          <a:pt x="26927" y="26082"/>
                                        </a:moveTo>
                                        <a:cubicBezTo>
                                          <a:pt x="29965" y="30872"/>
                                          <a:pt x="37855" y="45386"/>
                                          <a:pt x="34792" y="60332"/>
                                        </a:cubicBezTo>
                                        <a:cubicBezTo>
                                          <a:pt x="32783" y="70175"/>
                                          <a:pt x="29034" y="73888"/>
                                          <a:pt x="25996" y="75205"/>
                                        </a:cubicBezTo>
                                        <a:cubicBezTo>
                                          <a:pt x="12635" y="61290"/>
                                          <a:pt x="13050" y="39504"/>
                                          <a:pt x="26927" y="26082"/>
                                        </a:cubicBezTo>
                                        <a:close/>
                                        <a:moveTo>
                                          <a:pt x="52311" y="86390"/>
                                        </a:moveTo>
                                        <a:cubicBezTo>
                                          <a:pt x="48885" y="86392"/>
                                          <a:pt x="45475" y="85909"/>
                                          <a:pt x="42192" y="84953"/>
                                        </a:cubicBezTo>
                                        <a:cubicBezTo>
                                          <a:pt x="47754" y="75756"/>
                                          <a:pt x="60519" y="61745"/>
                                          <a:pt x="86025" y="63637"/>
                                        </a:cubicBezTo>
                                        <a:cubicBezTo>
                                          <a:pt x="80718" y="77334"/>
                                          <a:pt x="67293" y="86392"/>
                                          <a:pt x="52311" y="8639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  <wps:wsp>
                                <wps:cNvPr id="798025913" name="Forme libre : forme 798025913"/>
                                <wps:cNvSpPr/>
                                <wps:spPr>
                                  <a:xfrm>
                                    <a:off x="325955" y="1027769"/>
                                    <a:ext cx="107071" cy="104664"/>
                                  </a:xfrm>
                                  <a:custGeom>
                                    <a:avLst/>
                                    <a:gdLst>
                                      <a:gd name="connsiteX0" fmla="*/ 53536 w 107071"/>
                                      <a:gd name="connsiteY0" fmla="*/ 104664 h 104664"/>
                                      <a:gd name="connsiteX1" fmla="*/ 0 w 107071"/>
                                      <a:gd name="connsiteY1" fmla="*/ 52332 h 104664"/>
                                      <a:gd name="connsiteX2" fmla="*/ 53536 w 107071"/>
                                      <a:gd name="connsiteY2" fmla="*/ 0 h 104664"/>
                                      <a:gd name="connsiteX3" fmla="*/ 107072 w 107071"/>
                                      <a:gd name="connsiteY3" fmla="*/ 52332 h 104664"/>
                                      <a:gd name="connsiteX4" fmla="*/ 107072 w 107071"/>
                                      <a:gd name="connsiteY4" fmla="*/ 52356 h 104664"/>
                                      <a:gd name="connsiteX5" fmla="*/ 53536 w 107071"/>
                                      <a:gd name="connsiteY5" fmla="*/ 104664 h 104664"/>
                                      <a:gd name="connsiteX6" fmla="*/ 53536 w 107071"/>
                                      <a:gd name="connsiteY6" fmla="*/ 2419 h 104664"/>
                                      <a:gd name="connsiteX7" fmla="*/ 2450 w 107071"/>
                                      <a:gd name="connsiteY7" fmla="*/ 52356 h 104664"/>
                                      <a:gd name="connsiteX8" fmla="*/ 53536 w 107071"/>
                                      <a:gd name="connsiteY8" fmla="*/ 102293 h 104664"/>
                                      <a:gd name="connsiteX9" fmla="*/ 104622 w 107071"/>
                                      <a:gd name="connsiteY9" fmla="*/ 52356 h 104664"/>
                                      <a:gd name="connsiteX10" fmla="*/ 53536 w 107071"/>
                                      <a:gd name="connsiteY10" fmla="*/ 2419 h 104664"/>
                                      <a:gd name="connsiteX11" fmla="*/ 53536 w 107071"/>
                                      <a:gd name="connsiteY11" fmla="*/ 88833 h 104664"/>
                                      <a:gd name="connsiteX12" fmla="*/ 43074 w 107071"/>
                                      <a:gd name="connsiteY12" fmla="*/ 87348 h 104664"/>
                                      <a:gd name="connsiteX13" fmla="*/ 42265 w 107071"/>
                                      <a:gd name="connsiteY13" fmla="*/ 86653 h 104664"/>
                                      <a:gd name="connsiteX14" fmla="*/ 42265 w 107071"/>
                                      <a:gd name="connsiteY14" fmla="*/ 85600 h 104664"/>
                                      <a:gd name="connsiteX15" fmla="*/ 87250 w 107071"/>
                                      <a:gd name="connsiteY15" fmla="*/ 63685 h 104664"/>
                                      <a:gd name="connsiteX16" fmla="*/ 88387 w 107071"/>
                                      <a:gd name="connsiteY16" fmla="*/ 64918 h 104664"/>
                                      <a:gd name="connsiteX17" fmla="*/ 88304 w 107071"/>
                                      <a:gd name="connsiteY17" fmla="*/ 65289 h 104664"/>
                                      <a:gd name="connsiteX18" fmla="*/ 53536 w 107071"/>
                                      <a:gd name="connsiteY18" fmla="*/ 88833 h 104664"/>
                                      <a:gd name="connsiteX19" fmla="*/ 45303 w 107071"/>
                                      <a:gd name="connsiteY19" fmla="*/ 85456 h 104664"/>
                                      <a:gd name="connsiteX20" fmla="*/ 85486 w 107071"/>
                                      <a:gd name="connsiteY20" fmla="*/ 65960 h 104664"/>
                                      <a:gd name="connsiteX21" fmla="*/ 45303 w 107071"/>
                                      <a:gd name="connsiteY21" fmla="*/ 85456 h 104664"/>
                                      <a:gd name="connsiteX22" fmla="*/ 27197 w 107071"/>
                                      <a:gd name="connsiteY22" fmla="*/ 77624 h 104664"/>
                                      <a:gd name="connsiteX23" fmla="*/ 26315 w 107071"/>
                                      <a:gd name="connsiteY23" fmla="*/ 77241 h 104664"/>
                                      <a:gd name="connsiteX24" fmla="*/ 27246 w 107071"/>
                                      <a:gd name="connsiteY24" fmla="*/ 26465 h 104664"/>
                                      <a:gd name="connsiteX25" fmla="*/ 28944 w 107071"/>
                                      <a:gd name="connsiteY25" fmla="*/ 26418 h 104664"/>
                                      <a:gd name="connsiteX26" fmla="*/ 29157 w 107071"/>
                                      <a:gd name="connsiteY26" fmla="*/ 26681 h 104664"/>
                                      <a:gd name="connsiteX27" fmla="*/ 37193 w 107071"/>
                                      <a:gd name="connsiteY27" fmla="*/ 61793 h 104664"/>
                                      <a:gd name="connsiteX28" fmla="*/ 27711 w 107071"/>
                                      <a:gd name="connsiteY28" fmla="*/ 77528 h 104664"/>
                                      <a:gd name="connsiteX29" fmla="*/ 27197 w 107071"/>
                                      <a:gd name="connsiteY29" fmla="*/ 77624 h 104664"/>
                                      <a:gd name="connsiteX30" fmla="*/ 27883 w 107071"/>
                                      <a:gd name="connsiteY30" fmla="*/ 29268 h 104664"/>
                                      <a:gd name="connsiteX31" fmla="*/ 27466 w 107071"/>
                                      <a:gd name="connsiteY31" fmla="*/ 74942 h 104664"/>
                                      <a:gd name="connsiteX32" fmla="*/ 34817 w 107071"/>
                                      <a:gd name="connsiteY32" fmla="*/ 61314 h 104664"/>
                                      <a:gd name="connsiteX33" fmla="*/ 27883 w 107071"/>
                                      <a:gd name="connsiteY33" fmla="*/ 29268 h 104664"/>
                                      <a:gd name="connsiteX34" fmla="*/ 89406 w 107071"/>
                                      <a:gd name="connsiteY34" fmla="*/ 49626 h 104664"/>
                                      <a:gd name="connsiteX35" fmla="*/ 89186 w 107071"/>
                                      <a:gd name="connsiteY35" fmla="*/ 49626 h 104664"/>
                                      <a:gd name="connsiteX36" fmla="*/ 39006 w 107071"/>
                                      <a:gd name="connsiteY36" fmla="*/ 20310 h 104664"/>
                                      <a:gd name="connsiteX37" fmla="*/ 38859 w 107071"/>
                                      <a:gd name="connsiteY37" fmla="*/ 19304 h 104664"/>
                                      <a:gd name="connsiteX38" fmla="*/ 39570 w 107071"/>
                                      <a:gd name="connsiteY38" fmla="*/ 18562 h 104664"/>
                                      <a:gd name="connsiteX39" fmla="*/ 53536 w 107071"/>
                                      <a:gd name="connsiteY39" fmla="*/ 15879 h 104664"/>
                                      <a:gd name="connsiteX40" fmla="*/ 53536 w 107071"/>
                                      <a:gd name="connsiteY40" fmla="*/ 15879 h 104664"/>
                                      <a:gd name="connsiteX41" fmla="*/ 90631 w 107071"/>
                                      <a:gd name="connsiteY41" fmla="*/ 48308 h 104664"/>
                                      <a:gd name="connsiteX42" fmla="*/ 90239 w 107071"/>
                                      <a:gd name="connsiteY42" fmla="*/ 49314 h 104664"/>
                                      <a:gd name="connsiteX43" fmla="*/ 89406 w 107071"/>
                                      <a:gd name="connsiteY43" fmla="*/ 49626 h 104664"/>
                                      <a:gd name="connsiteX44" fmla="*/ 41922 w 107071"/>
                                      <a:gd name="connsiteY44" fmla="*/ 20214 h 104664"/>
                                      <a:gd name="connsiteX45" fmla="*/ 87961 w 107071"/>
                                      <a:gd name="connsiteY45" fmla="*/ 46919 h 104664"/>
                                      <a:gd name="connsiteX46" fmla="*/ 48092 w 107071"/>
                                      <a:gd name="connsiteY46" fmla="*/ 18677 h 104664"/>
                                      <a:gd name="connsiteX47" fmla="*/ 41922 w 107071"/>
                                      <a:gd name="connsiteY47" fmla="*/ 20214 h 10466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</a:cxnLst>
                                    <a:rect l="l" t="t" r="r" b="b"/>
                                    <a:pathLst>
                                      <a:path w="107071" h="104664">
                                        <a:moveTo>
                                          <a:pt x="53536" y="104664"/>
                                        </a:moveTo>
                                        <a:cubicBezTo>
                                          <a:pt x="23970" y="104664"/>
                                          <a:pt x="0" y="81233"/>
                                          <a:pt x="0" y="52332"/>
                                        </a:cubicBezTo>
                                        <a:cubicBezTo>
                                          <a:pt x="0" y="23431"/>
                                          <a:pt x="23970" y="0"/>
                                          <a:pt x="53536" y="0"/>
                                        </a:cubicBezTo>
                                        <a:cubicBezTo>
                                          <a:pt x="83102" y="0"/>
                                          <a:pt x="107072" y="23431"/>
                                          <a:pt x="107072" y="52332"/>
                                        </a:cubicBezTo>
                                        <a:cubicBezTo>
                                          <a:pt x="107072" y="52339"/>
                                          <a:pt x="107072" y="52349"/>
                                          <a:pt x="107072" y="52356"/>
                                        </a:cubicBezTo>
                                        <a:cubicBezTo>
                                          <a:pt x="107030" y="81238"/>
                                          <a:pt x="83082" y="104638"/>
                                          <a:pt x="53536" y="104664"/>
                                        </a:cubicBezTo>
                                        <a:close/>
                                        <a:moveTo>
                                          <a:pt x="53536" y="2419"/>
                                        </a:moveTo>
                                        <a:cubicBezTo>
                                          <a:pt x="25322" y="2419"/>
                                          <a:pt x="2450" y="24777"/>
                                          <a:pt x="2450" y="52356"/>
                                        </a:cubicBezTo>
                                        <a:cubicBezTo>
                                          <a:pt x="2450" y="79935"/>
                                          <a:pt x="25322" y="102293"/>
                                          <a:pt x="53536" y="102293"/>
                                        </a:cubicBezTo>
                                        <a:cubicBezTo>
                                          <a:pt x="81749" y="102293"/>
                                          <a:pt x="104622" y="79935"/>
                                          <a:pt x="104622" y="52356"/>
                                        </a:cubicBezTo>
                                        <a:cubicBezTo>
                                          <a:pt x="104595" y="24787"/>
                                          <a:pt x="81740" y="2445"/>
                                          <a:pt x="53536" y="2419"/>
                                        </a:cubicBezTo>
                                        <a:close/>
                                        <a:moveTo>
                                          <a:pt x="53536" y="88833"/>
                                        </a:moveTo>
                                        <a:cubicBezTo>
                                          <a:pt x="49993" y="88826"/>
                                          <a:pt x="46472" y="88328"/>
                                          <a:pt x="43074" y="87348"/>
                                        </a:cubicBezTo>
                                        <a:cubicBezTo>
                                          <a:pt x="42709" y="87250"/>
                                          <a:pt x="42410" y="86993"/>
                                          <a:pt x="42265" y="86653"/>
                                        </a:cubicBezTo>
                                        <a:cubicBezTo>
                                          <a:pt x="42106" y="86320"/>
                                          <a:pt x="42106" y="85932"/>
                                          <a:pt x="42265" y="85600"/>
                                        </a:cubicBezTo>
                                        <a:cubicBezTo>
                                          <a:pt x="47705" y="76570"/>
                                          <a:pt x="60788" y="61649"/>
                                          <a:pt x="87250" y="63685"/>
                                        </a:cubicBezTo>
                                        <a:cubicBezTo>
                                          <a:pt x="87912" y="63718"/>
                                          <a:pt x="88421" y="64272"/>
                                          <a:pt x="88387" y="64918"/>
                                        </a:cubicBezTo>
                                        <a:cubicBezTo>
                                          <a:pt x="88380" y="65045"/>
                                          <a:pt x="88353" y="65170"/>
                                          <a:pt x="88304" y="65289"/>
                                        </a:cubicBezTo>
                                        <a:cubicBezTo>
                                          <a:pt x="82783" y="79389"/>
                                          <a:pt x="68979" y="88735"/>
                                          <a:pt x="53536" y="88833"/>
                                        </a:cubicBezTo>
                                        <a:close/>
                                        <a:moveTo>
                                          <a:pt x="45303" y="85456"/>
                                        </a:moveTo>
                                        <a:cubicBezTo>
                                          <a:pt x="61771" y="89413"/>
                                          <a:pt x="78753" y="81174"/>
                                          <a:pt x="85486" y="65960"/>
                                        </a:cubicBezTo>
                                        <a:cubicBezTo>
                                          <a:pt x="62724" y="64882"/>
                                          <a:pt x="50792" y="77073"/>
                                          <a:pt x="45303" y="85456"/>
                                        </a:cubicBezTo>
                                        <a:close/>
                                        <a:moveTo>
                                          <a:pt x="27197" y="77624"/>
                                        </a:moveTo>
                                        <a:cubicBezTo>
                                          <a:pt x="26859" y="77631"/>
                                          <a:pt x="26535" y="77492"/>
                                          <a:pt x="26315" y="77241"/>
                                        </a:cubicBezTo>
                                        <a:cubicBezTo>
                                          <a:pt x="12503" y="62863"/>
                                          <a:pt x="12917" y="40350"/>
                                          <a:pt x="27246" y="26465"/>
                                        </a:cubicBezTo>
                                        <a:cubicBezTo>
                                          <a:pt x="27701" y="25994"/>
                                          <a:pt x="28461" y="25972"/>
                                          <a:pt x="28944" y="26418"/>
                                        </a:cubicBezTo>
                                        <a:cubicBezTo>
                                          <a:pt x="29027" y="26494"/>
                                          <a:pt x="29098" y="26583"/>
                                          <a:pt x="29157" y="26681"/>
                                        </a:cubicBezTo>
                                        <a:cubicBezTo>
                                          <a:pt x="32612" y="32190"/>
                                          <a:pt x="40305" y="46632"/>
                                          <a:pt x="37193" y="61793"/>
                                        </a:cubicBezTo>
                                        <a:cubicBezTo>
                                          <a:pt x="35478" y="70223"/>
                                          <a:pt x="32293" y="75516"/>
                                          <a:pt x="27711" y="77528"/>
                                        </a:cubicBezTo>
                                        <a:cubicBezTo>
                                          <a:pt x="27550" y="77595"/>
                                          <a:pt x="27373" y="77626"/>
                                          <a:pt x="27197" y="77624"/>
                                        </a:cubicBezTo>
                                        <a:close/>
                                        <a:moveTo>
                                          <a:pt x="27883" y="29268"/>
                                        </a:moveTo>
                                        <a:cubicBezTo>
                                          <a:pt x="15762" y="42127"/>
                                          <a:pt x="15581" y="61874"/>
                                          <a:pt x="27466" y="74942"/>
                                        </a:cubicBezTo>
                                        <a:cubicBezTo>
                                          <a:pt x="29916" y="73481"/>
                                          <a:pt x="33028" y="69912"/>
                                          <a:pt x="34817" y="61314"/>
                                        </a:cubicBezTo>
                                        <a:cubicBezTo>
                                          <a:pt x="37561" y="48069"/>
                                          <a:pt x="31411" y="35279"/>
                                          <a:pt x="27883" y="29268"/>
                                        </a:cubicBezTo>
                                        <a:close/>
                                        <a:moveTo>
                                          <a:pt x="89406" y="49626"/>
                                        </a:moveTo>
                                        <a:lnTo>
                                          <a:pt x="89186" y="49626"/>
                                        </a:lnTo>
                                        <a:cubicBezTo>
                                          <a:pt x="78748" y="47758"/>
                                          <a:pt x="52948" y="41171"/>
                                          <a:pt x="39006" y="20310"/>
                                        </a:cubicBezTo>
                                        <a:cubicBezTo>
                                          <a:pt x="38813" y="20011"/>
                                          <a:pt x="38759" y="19644"/>
                                          <a:pt x="38859" y="19304"/>
                                        </a:cubicBezTo>
                                        <a:cubicBezTo>
                                          <a:pt x="38972" y="18966"/>
                                          <a:pt x="39232" y="18693"/>
                                          <a:pt x="39570" y="18562"/>
                                        </a:cubicBezTo>
                                        <a:cubicBezTo>
                                          <a:pt x="44005" y="16794"/>
                                          <a:pt x="48748" y="15884"/>
                                          <a:pt x="53536" y="15879"/>
                                        </a:cubicBezTo>
                                        <a:lnTo>
                                          <a:pt x="53536" y="15879"/>
                                        </a:lnTo>
                                        <a:cubicBezTo>
                                          <a:pt x="72554" y="15853"/>
                                          <a:pt x="88544" y="29830"/>
                                          <a:pt x="90631" y="48308"/>
                                        </a:cubicBezTo>
                                        <a:cubicBezTo>
                                          <a:pt x="90670" y="48684"/>
                                          <a:pt x="90526" y="49058"/>
                                          <a:pt x="90239" y="49314"/>
                                        </a:cubicBezTo>
                                        <a:cubicBezTo>
                                          <a:pt x="90014" y="49520"/>
                                          <a:pt x="89715" y="49633"/>
                                          <a:pt x="89406" y="49626"/>
                                        </a:cubicBezTo>
                                        <a:close/>
                                        <a:moveTo>
                                          <a:pt x="41922" y="20214"/>
                                        </a:moveTo>
                                        <a:cubicBezTo>
                                          <a:pt x="54810" y="38321"/>
                                          <a:pt x="77204" y="44788"/>
                                          <a:pt x="87961" y="46919"/>
                                        </a:cubicBezTo>
                                        <a:cubicBezTo>
                                          <a:pt x="84930" y="28358"/>
                                          <a:pt x="67080" y="15712"/>
                                          <a:pt x="48092" y="18677"/>
                                        </a:cubicBezTo>
                                        <a:cubicBezTo>
                                          <a:pt x="45992" y="19002"/>
                                          <a:pt x="43926" y="19517"/>
                                          <a:pt x="41922" y="202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63238"/>
                                  </a:solidFill>
                                  <a:ln w="2438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210959F3" id="Groupe 136" o:spid="_x0000_s1026" style="width:161.75pt;height:144.05pt;mso-position-horizontal-relative:char;mso-position-vertical-relative:line" coordsize="20543,1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">
                      <v:group id="Graphique 24" o:spid="_x0000_s1027" style="position:absolute;width:20543;height:18259" coordsize="11583,1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">
                        <v:shape id="Forme libre : forme 1561350646" o:spid="_x0000_s1028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fillcolor="#b0d7df" stroked="f" strokeweight=".06772mm"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  <v:shape id="Forme libre : forme 1561350647" o:spid="_x0000_s1029" style="position:absolute;width:11583;height:10295;visibility:visible;mso-wrap-style:square;v-text-anchor:middle" coordsize="1158379,10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" path="m1131366,610378v-33053,97958,-104279,205329,-209121,240273c763867,903462,749656,1030448,462278,1029586v-41967,55,-83815,-4337,-124811,-13101c317420,1012140,297681,1006541,278369,999720,108083,939675,14855,796882,1502,644292,-16017,443610,123691,342370,214665,282637,305639,222904,409526,1313,692127,20v43140,-358,86179,4142,128265,13412c916340,34988,1015081,86889,1074400,165998v4434,5939,8698,11975,12814,18250c1167310,306061,1176449,476829,1131366,610378xe" stroked="f" strokeweight=".06772mm">
                          <v:fill opacity="46003f"/>
                          <v:stroke joinstyle="miter"/>
                          <v:path arrowok="t" o:connecttype="custom" o:connectlocs="1131366,610378;922245,850651;462278,1029586;337467,1016485;278369,999720;1502,644292;214665,282637;692127,20;820392,13432;1074400,165998;1087214,184248;1131366,610378" o:connectangles="0,0,0,0,0,0,0,0,0,0,0,0"/>
                        </v:shape>
                      </v:group>
                      <v:group id="Graphique 24" o:spid="_x0000_s1030" style="position:absolute;left:1122;top:2518;width:13499;height:15776" coordorigin="1122,2518" coordsize="7611,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">
                        <v:shape id="Forme libre : forme 1561350649" o:spid="_x0000_s1031" style="position:absolute;left:5186;top:6758;width:995;height:1237;visibility:visible;mso-wrap-style:square;v-text-anchor:middle" coordsize="99574,123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" path="m,l99574,r,123777l,123777,,xe" fillcolor="#263238" stroked="f" strokeweight=".06772mm">
                          <v:stroke joinstyle="miter"/>
                          <v:path arrowok="t" o:connecttype="custom" o:connectlocs="0,0;99574,0;99574,123777;0,123777" o:connectangles="0,0,0,0"/>
                        </v:shape>
                        <v:shape id="Forme libre : forme 1561350650" o:spid="_x0000_s1032" style="position:absolute;left:5173;top:6746;width:1020;height:1261;visibility:visible;mso-wrap-style:square;v-text-anchor:middle" coordsize="101999,126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" path="m100775,126172r-99550,c549,126172,,125635,,124974l,1198c,536,549,,1225,r99550,c101451,,102000,536,102000,1198r,123776c102000,125635,101451,126172,100775,126172xm2450,123777r97100,l99550,2467r-97100,l2450,123777xe" fillcolor="#263238" stroked="f" strokeweight=".06772mm">
                          <v:stroke joinstyle="miter"/>
                          <v:path arrowok="t" o:connecttype="custom" o:connectlocs="100775,126172;1225,126172;0,124974;0,1198;1225,0;100775,0;102000,1198;102000,124974;100775,126172;2450,123777;99550,123777;99550,2467;2450,2467" o:connectangles="0,0,0,0,0,0,0,0,0,0,0,0,0"/>
                        </v:shape>
                        <v:shape id="Forme libre : forme 1561350651" o:spid="_x0000_s1033" style="position:absolute;left:6821;top:5247;width:181;height:384;visibility:visible;mso-wrap-style:square;v-text-anchor:middle" coordsize="18082,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" path="m11001,l,33052r18082,5365l11001,xe" fillcolor="#b0d7df" stroked="f" strokeweight=".06772mm">
                          <v:stroke joinstyle="miter"/>
                          <v:path arrowok="t" o:connecttype="custom" o:connectlocs="11001,0;0,33052;18082,38417;11001,0" o:connectangles="0,0,0,0"/>
                        </v:shape>
                        <v:shape id="Forme libre : forme 1561350652" o:spid="_x0000_s1034" style="position:absolute;left:6809;top:5235;width:206;height:408;visibility:visible;mso-wrap-style:square;v-text-anchor:middle" coordsize="20569,4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" path="m19277,40767v-123,23,-245,23,-368,l827,35402c508,35308,244,35093,92,34803v-123,-300,-123,-635,,-934l11093,841c11262,314,11779,-33,12343,3v558,43,1019,445,1127,982l20551,39306v73,409,-76,826,-392,1101c19923,40635,19607,40764,19277,40767xm2738,33414r14970,4455l11853,6062,2738,33414xe" fillcolor="#263238" stroked="f" strokeweight=".06772mm">
                          <v:stroke joinstyle="miter"/>
                          <v:path arrowok="t" o:connecttype="custom" o:connectlocs="19277,40767;18909,40767;827,35402;92,34803;92,33869;11093,841;12343,3;13470,985;20551,39306;20159,40407;19277,40767;2738,33414;17708,37869;11853,6062" o:connectangles="0,0,0,0,0,0,0,0,0,0,0,0,0,0"/>
                        </v:shape>
                        <v:shape id="Forme libre : forme 1561350653" o:spid="_x0000_s1035" style="position:absolute;left:7018;top:7381;width:1224;height:3921;visibility:visible;mso-wrap-style:square;v-text-anchor:middle" coordsize="122444,39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" path="m456,v,,-1813,99731,1789,127777c5847,155823,50734,254979,54311,269301v3577,14323,14970,48380,14970,48380c69281,317681,62690,330806,63891,337369v723,3954,1124,7959,1200,11975c65091,349344,68081,351739,53110,360098,38140,368457,10036,373223,9424,379785v-613,6563,5978,10754,13157,11976c29760,392982,53110,389964,57300,389366v4190,-599,43098,-7186,50277,-7186c114756,382180,119558,385174,121960,369654v2401,-15520,-4901,-47183,-4901,-47183c117059,322471,114070,274115,103289,235890,92509,197665,70972,118244,72172,114077,73373,109910,76362,2419,76362,2419l456,xe" fillcolor="#b0d7df" stroked="f" strokeweight=".06772mm">
                          <v:stroke joinstyle="miter"/>
                          <v:path arrowok="t" o:connecttype="custom" o:connectlocs="456,0;2245,127777;54311,269301;69281,317681;63891,337369;65091,349344;53110,360098;9424,379785;22581,391761;57300,389366;107577,382180;121960,369654;117059,322471;103289,235890;72172,114077;76362,2419" o:connectangles="0,0,0,0,0,0,0,0,0,0,0,0,0,0,0,0"/>
                        </v:shape>
                        <v:shape id="Forme libre : forme 1561350654" o:spid="_x0000_s1036" style="position:absolute;left:7006;top:7370;width:1248;height:3943;visibility:visible;mso-wrap-style:square;v-text-anchor:middle" coordsize="124808,3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" path="m28477,394301v-1639,28,-3278,-77,-4900,-312c16030,392744,8729,388169,9390,380768v417,-4574,9801,-7712,21684,-11687c38873,366748,46449,363749,53714,360123v10780,-6012,11540,-8598,11589,-8982c65139,350938,65053,350684,65058,350423v-84,-3935,-478,-7858,-1176,-11736c62730,332436,67998,321107,69150,318688,67777,314569,57658,284008,54326,270787,53077,265853,46976,250692,38988,231508,24459,196061,4686,147537,2236,129143,-1317,101312,423,2205,447,1175,455,859,587,559,815,336,1048,109,1368,-13,1697,1l77652,2396v666,27,1190,570,1176,1222c78534,14635,75789,111396,74589,115563v-760,4335,17592,73169,31141,121190c116413,274643,119500,322976,119525,323574v269,1102,7179,31855,4778,47423c122195,384648,118128,385080,111635,384672v-906,,-1886,-119,-2915,-119c103109,384553,77382,388696,65009,390708r-6371,1006c48637,393086,38569,393948,28477,394301xm67508,350040v191,395,267,833,220,1269c67508,353944,63318,357512,54914,362207v-7399,3698,-15112,6759,-23056,9149c22597,374445,12110,377942,11840,380936v-539,5868,5709,9580,12251,10658c30633,392672,52881,389989,58393,389199r6346,-1006c77162,386181,103035,382014,108842,382014v1078,,2107,,3087,120c117222,382493,120137,382661,121999,370494v2328,-15113,-4704,-46417,-4900,-46728c117099,323095,113963,274883,103354,237232,103035,236083,70595,120497,72237,114773v833,-3042,2915,-67062,4116,-110173l2848,2205c2652,13653,1329,102606,4661,128592v2304,18107,22052,66463,36606,101790c49181,249543,55429,264895,56703,269973v3528,14131,14701,47901,14921,48284c71734,318552,71734,318873,71624,319167v,120,-6395,12862,-5292,18969c67040,342069,67434,346047,67508,350040xm67508,350423r,xe" fillcolor="#263238" stroked="f" strokeweight=".06772mm">
                          <v:stroke joinstyle="miter"/>
                          <v:path arrowok="t" o:connecttype="custom" o:connectlocs="28477,394301;23577,393989;9390,380768;31074,369081;53714,360123;65303,351141;65058,350423;63882,338687;69150,318688;54326,270787;38988,231508;2236,129143;447,1175;815,336;1697,1;77652,2396;78828,3618;74589,115563;105730,236753;119525,323574;124303,370997;111635,384672;108720,384553;65009,390708;58638,391714;28477,394301;67508,350040;67728,351309;54914,362207;31858,371356;11840,380936;24091,391594;58393,389199;64739,388193;108842,382014;111929,382134;121999,370494;117099,323766;103354,237232;72237,114773;76353,4600;2848,2205;4661,128592;41267,230382;56703,269973;71624,318257;71624,319167;66332,338136;67508,350040;67508,350423;67508,350423" o:connectangles="0,0,0,0,0,0,0,0,0,0,0,0,0,0,0,0,0,0,0,0,0,0,0,0,0,0,0,0,0,0,0,0,0,0,0,0,0,0,0,0,0,0,0,0,0,0,0,0,0,0,0"/>
                        </v:shape>
                        <v:shape id="Forme libre : forme 1561350655" o:spid="_x0000_s1037" style="position:absolute;left:7112;top:10874;width:1120;height:427;visibility:visible;mso-wrap-style:square;v-text-anchor:middle" coordsize="111987,4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" path="m98193,32836v6664,,11246,2539,13794,-9412c103617,21956,95346,19996,87216,17556,75137,13341,55707,,55707,v,,2989,2395,-11981,10754c28755,19113,652,23879,40,30441v-613,6563,5978,10754,13157,11976c20376,43638,43726,40620,47916,40022v4189,-599,43049,-7186,50277,-7186xe" stroked="f" strokeweight=".06772mm">
                          <v:stroke joinstyle="miter"/>
                          <v:path arrowok="t" o:connecttype="custom" o:connectlocs="98193,32836;111987,23424;87216,17556;55707,0;43726,10754;40,30441;13197,42417;47916,40022;98193,32836" o:connectangles="0,0,0,0,0,0,0,0,0"/>
                        </v:shape>
                        <v:shape id="Forme libre : forme 680471808" o:spid="_x0000_s1038" style="position:absolute;left:7099;top:10862;width:1144;height:451;visibility:visible;mso-wrap-style:square;v-text-anchor:middle" coordsize="114342,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" path="m19128,45080v-1639,28,-3278,-77,-4900,-312c6682,43523,-620,38948,42,31548,458,26973,9842,23835,21726,19860v7798,-2333,15374,-5332,22639,-8958c55146,4891,55905,2328,55954,1921v-326,-427,-326,-1011,,-1437c56351,-39,57101,-156,57645,220v196,144,19405,13317,31215,17412c96896,20061,105077,21998,113361,23428v319,77,598,264,784,527c114322,24226,114383,24552,114317,24865v-2450,11089,-6860,10826,-12104,10491c101307,35356,100351,35236,99322,35236v-5611,,-31337,4143,-43711,6155l49241,42397v-9985,1401,-20035,2297,-30113,2683xm58012,3382c56763,5777,52671,9010,45566,12962v-7400,3698,-15113,6759,-23056,9149c13248,25201,2761,28697,2492,31691v-539,5868,5709,9580,12251,10658c21285,43427,43532,40745,49045,39954r6346,-1006c67813,36936,93687,32769,99494,32769v1078,,2082,,3062,120c107236,33200,109907,33368,111818,25488,103803,24070,95882,22183,88100,19836,77932,16363,63109,6783,58012,3382xe" fillcolor="#263238" stroked="f" strokeweight=".06772mm">
                          <v:stroke joinstyle="miter"/>
                          <v:path arrowok="t" o:connecttype="custom" o:connectlocs="19128,45080;14228,44768;42,31548;21726,19860;44365,10902;55954,1921;55954,484;57645,220;88860,17632;113361,23428;114145,23955;114317,24865;102213,35356;99322,35236;55611,41391;49241,42397;19128,45080;58012,3382;45566,12962;22510,22111;2492,31691;14743,42349;49045,39954;55391,38948;99494,32769;102556,32889;111818,25488;88100,19836;58012,3382" o:connectangles="0,0,0,0,0,0,0,0,0,0,0,0,0,0,0,0,0,0,0,0,0,0,0,0,0,0,0,0,0"/>
                        </v:shape>
                        <v:shape id="Forme libre : forme 680471809" o:spid="_x0000_s1039" style="position:absolute;left:7196;top:7356;width:1311;height:4046;visibility:visible;mso-wrap-style:square;v-text-anchor:middle" coordsize="131108,40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" path="m29329,6060v,,1789,104496,8380,133740c44300,169044,50278,255649,50866,267601v588,11951,613,50751,613,52547c51479,321945,49029,358948,49029,358948v,,-15559,10754,-22052,15520c20484,379234,662,382228,26,387018v-638,4791,10780,15520,20948,17317c31142,406131,88599,397150,95189,397150v6660,23,13297,-781,19749,-2396c117927,393557,118539,386994,118539,379234v,-7760,-1200,-14945,,-21555c119740,351068,124518,287815,121529,256176v-2990,-31639,-11369,-63301,-10781,-97934c111336,123609,117927,90174,120328,69864,122729,49554,131109,,131109,l29329,6060xe" fillcolor="#b0d7df" stroked="f" strokeweight=".06772mm">
                          <v:stroke joinstyle="miter"/>
                          <v:path arrowok="t" o:connecttype="custom" o:connectlocs="29329,6060;37709,139800;50866,267601;51479,320148;49029,358948;26977,374468;26,387018;20974,404335;95189,397150;114938,394754;118539,379234;118539,357679;121529,256176;110748,158242;120328,69864;131109,0" o:connectangles="0,0,0,0,0,0,0,0,0,0,0,0,0,0,0,0"/>
                        </v:shape>
                        <v:shape id="Forme libre : forme 680471810" o:spid="_x0000_s1040" style="position:absolute;left:7182;top:7345;width:1337;height:4069;visibility:visible;mso-wrap-style:square;v-text-anchor:middle" coordsize="133647,406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" path="m26140,406877v-1360,26,-2720,-53,-4068,-240c11292,404745,-567,393584,21,388004v417,-3305,5782,-5221,14505,-8072c19051,378713,23398,376934,27463,374639v5856,-4263,19013,-13364,21684,-15208c49980,346497,51597,322643,51597,321277v,-4167,,-40931,-588,-52499c50249,253689,44173,169263,37851,141193,31334,112164,29472,8242,29447,7189v,-635,505,-1160,1152,-1198l132354,3v375,-28,740,123,980,408c133586,674,133697,1038,133628,1393v,503,-8404,49769,-10756,69816c122235,76646,121304,82897,120226,90130v-3835,22944,-6175,46102,-7008,69337c112851,181430,116109,202339,119270,222577v1789,11376,3626,23160,4729,34680c126963,288752,122284,352006,120985,359095v-598,4465,-688,8977,-269,13461c120863,375071,121010,377681,121010,380388v,8933,-735,15184,-4362,16621c110043,398655,103251,399459,96435,399404v-2181,,-10708,1078,-20606,2395c58898,404027,36479,406877,26140,406877xm31922,8314v221,11473,2205,105192,8331,132376c47089,171011,52993,259581,53434,268658v588,11640,613,48452,613,52691c54047,323146,51744,358712,51597,360221v-27,362,-216,695,-515,910c50935,361131,35450,371933,29031,376627v-4251,2477,-8826,4378,-13598,5653c10116,384004,2839,386399,2594,388363v-515,4024,10266,14370,19944,15999c29031,405512,57061,401967,75608,399572v10389,-1341,18597,-2395,20925,-2395c103038,397163,109514,396358,115815,394782v2843,-1126,2843,-11137,2843,-14371c118658,377777,118511,375190,118388,372699v-458,-4665,-360,-9367,294,-14011c119956,351647,124611,288800,121647,257497v-1078,-11449,-2842,-22658,-4680,-34537c113782,202626,110499,181597,110866,159443v441,-25436,4067,-49937,6983,-69649c118903,82609,119809,76382,120446,70969v2156,-18130,9139,-60044,10536,-68451l31922,8314xm50421,360077r,xe" fillcolor="#263238" stroked="f" strokeweight=".06772mm">
                          <v:stroke joinstyle="miter"/>
                          <v:path arrowok="t" o:connecttype="custom" o:connectlocs="26140,406877;22072,406637;21,388004;14526,379932;27463,374639;49147,359431;51597,321277;51009,268778;37851,141193;29447,7189;30599,5991;132354,3;133334,411;133628,1393;122872,71209;120226,90130;113218,159467;119270,222577;123999,257257;120985,359095;120716,372556;121010,380388;116648,397009;96435,399404;75829,401799;26140,406877;31922,8314;40253,140690;53434,268658;54047,321349;51597,360221;51082,361131;29031,376627;15433,382280;2594,388363;22538,404362;75608,399572;96533,397177;115815,394782;118658,380411;118388,372699;118682,358688;121647,257497;116967,222960;110866,159443;117849,89794;120446,70969;130982,2518;50421,360077;50421,360077" o:connectangles="0,0,0,0,0,0,0,0,0,0,0,0,0,0,0,0,0,0,0,0,0,0,0,0,0,0,0,0,0,0,0,0,0,0,0,0,0,0,0,0,0,0,0,0,0,0,0,0,0,0"/>
                        </v:shape>
                        <v:shape id="Forme libre : forme 680471811" o:spid="_x0000_s1041" style="position:absolute;left:7077;top:7470;width:1050;height:118;visibility:visible;mso-wrap-style:square;v-text-anchor:middle" coordsize="104964,1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" path="m,2611r39349,9173l104965,,,2611xe" fillcolor="#263238" stroked="f" strokeweight=".06772mm">
                          <v:stroke joinstyle="miter"/>
                          <v:path arrowok="t" o:connecttype="custom" o:connectlocs="0,2611;39349,11784;104965,0;0,2611" o:connectangles="0,0,0,0"/>
                        </v:shape>
                        <v:shape id="Forme libre : forme 680471812" o:spid="_x0000_s1042" style="position:absolute;left:7065;top:7459;width:1074;height:141;visibility:visible;mso-wrap-style:square;v-text-anchor:middle" coordsize="10740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" path="m40582,14155r-270,l938,4982c340,4841,-59,4288,7,3689,71,3088,590,2633,1208,2635l106148,v642,-16,1186,455,1249,1078c107473,1694,107042,2261,106417,2372l40802,14155r-220,xm10641,4767r29990,6969l90663,2755,10641,4767xe" fillcolor="#263238" stroked="f" strokeweight=".06772mm">
                          <v:stroke joinstyle="miter"/>
                          <v:path arrowok="t" o:connecttype="custom" o:connectlocs="40582,14155;40312,14155;938,4982;7,3689;1208,2635;106148,0;107397,1078;106417,2372;40802,14155;10641,4767;40631,11736;90663,2755" o:connectangles="0,0,0,0,0,0,0,0,0,0,0,0"/>
                        </v:shape>
                        <v:shape id="Forme libre : forme 680471813" o:spid="_x0000_s1043" style="position:absolute;left:8201;top:9582;width:83;height:119;visibility:visible;mso-wrap-style:square;v-text-anchor:middle" coordsize="8300,1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" path="m7070,11859v-400,7,-777,-182,-1005,-503c3919,8271,1946,5073,160,1775,-171,1213,28,496,601,173v17,-10,32,-19,49,-26c1231,-167,1961,39,2282,607v2,7,7,12,10,19c4053,3849,5984,6982,8074,10014v387,527,265,1260,-272,1639c7795,11657,7787,11662,7780,11667v-213,132,-461,196,-710,192xe" fillcolor="#263238" stroked="f" strokeweight=".06772mm">
                          <v:stroke joinstyle="miter"/>
                          <v:path arrowok="t" o:connecttype="custom" o:connectlocs="7070,11859;6065,11356;160,1775;601,173;650,147;2282,607;2292,626;8074,10014;7802,11653;7780,11667;7070,11859" o:connectangles="0,0,0,0,0,0,0,0,0,0,0"/>
                        </v:shape>
                        <v:shape id="Forme libre : forme 680471814" o:spid="_x0000_s1044" style="position:absolute;left:7723;top:8370;width:444;height:1121;visibility:visible;mso-wrap-style:square;v-text-anchor:middle" coordsize="44331,11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" path="m43083,112074v-468,,-897,-259,-1102,-671c22551,71046,328,2236,58,1566,-147,936,208,263,852,62v5,-3,10,-3,15,-5c1499,-142,2175,198,2376,816v3,10,8,22,10,31c2631,1518,24830,70184,44210,110373v294,597,37,1313,-573,1598c43632,111973,43627,111976,43622,111978v-171,70,-355,101,-539,96xe" fillcolor="#263238" stroked="f" strokeweight=".06772mm">
                          <v:stroke joinstyle="miter"/>
                          <v:path arrowok="t" o:connecttype="custom" o:connectlocs="43083,112074;41981,111403;58,1566;852,62;867,57;2376,816;2386,847;44210,110373;43637,111971;43622,111978;43083,112074" o:connectangles="0,0,0,0,0,0,0,0,0,0,0"/>
                        </v:shape>
                        <v:shape id="Forme libre : forme 680471815" o:spid="_x0000_s1045" style="position:absolute;left:7196;top:10946;width:1186;height:456;visibility:visible;mso-wrap-style:square;v-text-anchor:middle" coordsize="118539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" path="m49029,v,,-15559,10754,-22052,15520c20484,20286,663,23280,26,28070v-638,4790,10780,15520,20948,17316c31142,47183,88599,38201,95189,38201v6660,24,13297,-781,19749,-2395c117927,34609,118539,28046,118539,20286v,,-30136,-1988,-46136,-6658c56404,8958,49029,,49029,xe" stroked="f" strokeweight=".06772mm">
                          <v:stroke joinstyle="miter"/>
                          <v:path arrowok="t" o:connecttype="custom" o:connectlocs="49029,0;26977,15520;26,28070;20974,45386;95189,38201;114938,35806;118539,20286;72403,13628;49029,0" o:connectangles="0,0,0,0,0,0,0,0,0"/>
                        </v:shape>
                        <v:shape id="Forme libre : forme 680471816" o:spid="_x0000_s1046" style="position:absolute;left:7182;top:10934;width:1209;height:480;visibility:visible;mso-wrap-style:square;v-text-anchor:middle" coordsize="120887,48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" path="m26140,47999v-1360,26,-2720,-53,-4068,-240c11292,45867,-567,34706,21,29126,438,25820,5803,23904,14526,21054v4525,-1219,8872,-2998,12937,-5293c33980,10971,49514,337,49514,217v532,-364,1264,-261,1666,240c57323,6863,65185,11452,73869,13701v15705,4575,45573,6587,45867,6611c120382,20350,120887,20875,120887,21509v,8934,-735,15185,-4361,16622c109920,39776,103128,40581,96312,40526v-2181,,-10707,1078,-20606,2395c58898,45149,36479,47999,26140,47999xm50225,2780c46819,5175,34593,13605,29006,17653v-4251,2477,-8825,4378,-13598,5653c10091,25030,2814,27425,2569,29389v-514,4024,10266,14370,19944,15999c29006,46538,57036,42993,75584,40598,85972,39257,94180,38203,96508,38203v6505,-15,12981,-819,19283,-2395c118364,34778,118609,26515,118633,22491,112900,22084,87761,20096,73379,15881,64619,13572,56637,9052,50225,2780xe" fillcolor="#263238" stroked="f" strokeweight=".06772mm">
                          <v:stroke joinstyle="miter"/>
                          <v:path arrowok="t" o:connecttype="custom" o:connectlocs="26140,47999;22072,47759;21,29126;14526,21054;27463,15761;49514,217;51180,457;73869,13701;119736,20312;120887,21509;116526,38131;96312,40526;75706,42921;26140,47999;50225,2780;29006,17653;15408,23306;2569,29389;22513,45388;75584,40598;96508,38203;115791,35808;118633,22491;73379,15881;50225,2780" o:connectangles="0,0,0,0,0,0,0,0,0,0,0,0,0,0,0,0,0,0,0,0,0,0,0,0,0"/>
                        </v:shape>
                        <v:shape id="Forme libre : forme 680471817" o:spid="_x0000_s1047" style="position:absolute;left:7231;top:11215;width:1147;height:187;visibility:visible;mso-wrap-style:square;v-text-anchor:middle" coordsize="114765,1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" path="m35919,11832c23811,12912,11604,11642,,8095v4577,5147,10670,8785,17445,10419c27613,20310,85069,11329,91660,11329v6660,24,13297,-781,19749,-2395c113491,8095,114398,4646,114765,,92959,3736,53977,10155,35919,11832xe" stroked="f" strokeweight=".06772mm">
                          <v:stroke joinstyle="miter"/>
                          <v:path arrowok="t" o:connecttype="custom" o:connectlocs="35919,11832;0,8095;17445,18514;91660,11329;111409,8934;114765,0;35919,11832" o:connectangles="0,0,0,0,0,0,0"/>
                        </v:shape>
                        <v:shape id="Forme libre : forme 680471818" o:spid="_x0000_s1048" style="position:absolute;left:7219;top:11203;width:1172;height:211;visibility:visible;mso-wrap-style:square;v-text-anchor:middle" coordsize="117167,2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" path="m22462,21098v-1360,27,-2720,-52,-4068,-239c11343,19173,5000,15391,239,10033,-80,9605,-80,9025,239,8596v296,-455,875,-651,1396,-479c13051,11604,25057,12857,36967,11806,55024,10129,94055,3710,115739,22v370,-72,752,36,1029,287c117057,554,117204,920,117160,1291v-465,5940,-1739,9006,-4116,9940c106438,12876,99647,13681,92830,13626v-2180,,-10707,1078,-20606,2395c55220,18248,32801,21098,22462,21098xm5433,11806v3835,3307,8461,5614,13452,6706c25377,19661,53407,16117,71955,13722,82344,12380,90552,11327,92879,11327v6505,-15,12981,-820,19283,-2396c113019,8596,114097,7183,114612,2561,92561,6273,54926,12452,37236,14105r,c26578,15132,15819,14354,5433,11806xm37089,13123r,xe" fillcolor="#263238" stroked="f" strokeweight=".06772mm">
                          <v:stroke joinstyle="miter"/>
                          <v:path arrowok="t" o:connecttype="custom" o:connectlocs="22462,21098;18394,20859;239,10033;239,8596;1635,8117;36967,11806;115739,22;116768,309;117160,1291;113044,11231;92830,13626;72224,16021;22462,21098;5433,11806;18885,18512;71955,13722;92879,11327;112162,8931;114612,2561;37236,14105;37236,14105;5433,11806;37089,13123;37089,13123" o:connectangles="0,0,0,0,0,0,0,0,0,0,0,0,0,0,0,0,0,0,0,0,0,0,0,0"/>
                        </v:shape>
                        <v:shape id="Forme libre : forme 680471819" o:spid="_x0000_s1049" style="position:absolute;left:2775;top:6596;width:2859;height:3261;visibility:visible;mso-wrap-style:square;v-text-anchor:middle" coordsize="285981,3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" path="m285982,l228697,r,11496l228942,11496r,256009l,267505r,6203l228942,273708r,52356l236856,326064r,-52356l236856,267505r,-256009l285982,11496,285982,xe" fillcolor="#cfcfcf" stroked="f" strokeweight=".06772mm">
                          <v:stroke joinstyle="miter"/>
                          <v:path arrowok="t" o:connecttype="custom" o:connectlocs="285982,0;228697,0;228697,11496;228942,11496;228942,267505;0,267505;0,273708;228942,273708;228942,326064;236856,326064;236856,273708;236856,267505;236856,11496;285982,11496;285982,0" o:connectangles="0,0,0,0,0,0,0,0,0,0,0,0,0,0,0"/>
                        </v:shape>
                        <v:shape id="Forme libre : forme 680471820" o:spid="_x0000_s1050" style="position:absolute;left:5245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680471821" o:spid="_x0000_s1051" style="position:absolute;left:5233;top:6553;width:524;height:206;visibility:visible;mso-wrap-style:square;v-text-anchor:middle" coordsize="52412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" path="m51184,20622r-49959,c554,20610,12,20080,,19424l,1198c,536,549,,1225,l51184,v676,,1225,536,1225,1198l52409,19328v54,659,-449,1236,-1122,1289c51252,20619,51218,20622,51184,20622xm2450,18226r47509,l49959,2395r-47509,l2450,18226xe" fillcolor="#263238" stroked="f" strokeweight=".06772mm">
                          <v:stroke joinstyle="miter"/>
                          <v:path arrowok="t" o:connecttype="custom" o:connectlocs="51184,20622;1225,20622;0,19424;0,1198;1225,0;51184,0;52409,1198;52409,19328;51287,20617;51184,20622;2450,18226;49959,18226;49959,2395;2450,2395" o:connectangles="0,0,0,0,0,0,0,0,0,0,0,0,0,0"/>
                        </v:shape>
                        <v:shape id="Forme libre : forme 680471822" o:spid="_x0000_s1052" style="position:absolute;left:3537;top:8454;width:2620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cfcfcf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680471823" o:spid="_x0000_s1053" style="position:absolute;left:3898;top:8760;width:2101;height:2259;visibility:visible;mso-wrap-style:square;v-text-anchor:middle" coordsize="210100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" path="m210003,168301r-14309,c204448,151119,208971,132172,208900,112975,208900,50584,162788,,105994,,81975,151,58885,9099,41285,25076l,25076r,5006l35919,30082c14385,52517,2543,82213,2867,112975v,37555,16710,70798,42412,91324l6272,204299r,5006l50939,209305r,-791c66970,219817,86228,225914,105994,225950v36752,,68824,-21004,87078,-52691l210101,173259r-98,-4958xm201721,112975v186,24796,-8024,48955,-23350,68715l138238,122867v1350,-3281,2041,-6785,2033,-10323c140428,104372,136621,96610,130005,91611l141986,15616v35062,15640,59735,53314,59735,97359xm105994,7880v8494,7,16940,1243,25065,3664c129368,18897,119372,63134,113589,88186v-9653,2228,-16979,11449,-17641,22681c72035,119202,23816,134147,12814,137549v-1766,-8086,-2661,-16330,-2670,-24598c10046,54919,52948,7880,105994,7880xm17004,151991r85902,-21364c106785,134864,112305,137314,118122,137381v2582,-3,5140,-508,7522,-1485l168987,192156v-16683,16416,-39322,25728,-62993,25915c65542,218071,31043,190719,16906,151991r98,xe" fillcolor="#cfcfcf" stroked="f" strokeweight=".06772mm">
                          <v:stroke joinstyle="miter"/>
                          <v:path arrowok="t" o:connecttype="custom" o:connectlocs="210003,168301;195694,168301;208900,112975;105994,0;41285,25076;0,25076;0,30082;35919,30082;2867,112975;45279,204299;6272,204299;6272,209305;50939,209305;50939,208514;105994,225950;193072,173259;210101,173259;201721,112975;178371,181690;138238,122867;140271,112544;130005,91611;141986,15616;201721,112975;105994,7880;131059,11544;113589,88186;95948,110867;12814,137549;10144,112951;105994,7880;17004,151991;102906,130627;118122,137381;125644,135896;168987,192156;105994,218071;16906,151991" o:connectangles="0,0,0,0,0,0,0,0,0,0,0,0,0,0,0,0,0,0,0,0,0,0,0,0,0,0,0,0,0,0,0,0,0,0,0,0,0,0"/>
                        </v:shape>
                        <v:shape id="Forme libre : forme 680471824" o:spid="_x0000_s1054" style="position:absolute;left:5289;top:5454;width:1763;height:1375;visibility:visible;mso-wrap-style:square;v-text-anchor:middle" coordsize="176383,13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" path="m163398,11041l152103,40740v,,-93743,44955,-102417,50057c41013,95898,3673,107754,3673,107754v,,-6077,26346,-2598,27998c4420,136907,7943,137481,11489,137453r8673,-6778c20162,130675,33197,132375,35794,131513v2597,-862,9801,-20454,9801,-20454l172047,80618,176384,,163398,11041xe" stroked="f" strokeweight=".06772mm">
                          <v:stroke joinstyle="miter"/>
                          <v:path arrowok="t" o:connecttype="custom" o:connectlocs="163398,11041;152103,40740;49686,90797;3673,107754;1075,135752;11489,137453;20162,130675;35794,131513;45595,111059;172047,80618;176384,0" o:connectangles="0,0,0,0,0,0,0,0,0,0,0"/>
                        </v:shape>
                        <v:shape id="Forme libre : forme 680471825" o:spid="_x0000_s1055" style="position:absolute;left:5277;top:5445;width:1788;height:1397;visibility:visible;mso-wrap-style:square;v-text-anchor:middle" coordsize="178793,13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" path="m12645,139766v-3732,36,-7441,-580,-10952,-1821c-2080,136101,1301,118785,3653,108606v83,-412,394,-745,808,-862c4829,107624,41753,95768,50206,90978,58659,86188,144512,44801,152279,41089l163403,11821v71,-187,189,-352,343,-479l176756,301v508,-438,1282,-393,1730,103c178704,646,178814,962,178790,1283r-4337,80594c174426,82404,174046,82852,173522,82979l47707,113061v-2818,7592,-7669,19711,-10364,20597c34647,134544,24773,133299,21686,132916r-8281,6466c13211,139600,12939,139737,12645,139766xm5883,109803c3285,121276,1399,134305,2844,135862v3002,1018,6158,1528,9335,1509l20510,130856v260,-211,595,-307,931,-263c26341,131239,34819,132053,36509,131503v1691,-551,5832,-10922,9066,-19736c45715,111389,46036,111104,46433,111001l172003,80775,176144,3870r-10560,8957l154411,42239v-98,292,-321,529,-613,646c152867,43340,60006,87912,51480,92918,42953,97924,11101,108007,5883,109684r,119xm153259,41855r,xe" fillcolor="#263238" stroked="f" strokeweight=".06772mm">
                          <v:stroke joinstyle="miter"/>
                          <v:path arrowok="t" o:connecttype="custom" o:connectlocs="12645,139766;1693,137945;3653,108606;4461,107744;50206,90978;152279,41089;163403,11821;163746,11342;176756,301;178486,404;178790,1283;174453,81877;173522,82979;47707,113061;37343,133658;21686,132916;13405,139382;12645,139766;5883,109803;2844,135862;12179,137371;20510,130856;21441,130593;36509,131503;45575,111767;46433,111001;172003,80775;176144,3870;165584,12827;154411,42239;153798,42885;51480,92918;5883,109684;153259,41855;153259,41855" o:connectangles="0,0,0,0,0,0,0,0,0,0,0,0,0,0,0,0,0,0,0,0,0,0,0,0,0,0,0,0,0,0,0,0,0,0,0"/>
                        </v:shape>
                        <v:shape id="Forme libre : forme 680471826" o:spid="_x0000_s1056" style="position:absolute;left:1357;top:9285;width:1452;height:1593;visibility:visible;mso-wrap-style:square;v-text-anchor:middle" coordsize="145196,15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" path="m8404,159296l,154386,86711,10682c90783,4069,98097,17,105994,r39202,l145196,9580r-39202,c101547,9583,97428,11865,95139,15592l8404,159296xe" stroked="f" strokeweight=".06772mm">
                          <v:stroke joinstyle="miter"/>
                          <v:path arrowok="t" o:connecttype="custom" o:connectlocs="8404,159296;0,154386;86711,10682;105994,0;145196,0;145196,9580;105994,9580;95139,15592" o:connectangles="0,0,0,0,0,0,0,0"/>
                        </v:shape>
                        <v:shape id="Forme libre : forme 680471827" o:spid="_x0000_s1057" style="position:absolute;left:1345;top:9273;width:1476;height:1617;visibility:visible;mso-wrap-style:square;v-text-anchor:middle" coordsize="147645,16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" path="m9629,161715v-215,-10,-424,-67,-613,-168l588,156637v-574,-349,-758,-1082,-417,-1652l86882,11281c91170,4294,98885,14,107218,r39203,c147097,,147646,536,147646,1198r,9580c147646,11439,147097,11975,146421,11975r-39203,c103205,11990,99488,14052,97418,17412l10731,161116v-163,280,-438,479,-759,551l9629,161715xm2891,155176r6321,3689l95286,16286v2514,-4100,7044,-6608,11932,-6610l145220,9676r,-7185l107218,2491v-7470,5,-14389,3842,-18229,10107l2891,155176xe" fillcolor="#263238" stroked="f" strokeweight=".06772mm">
                          <v:stroke joinstyle="miter"/>
                          <v:path arrowok="t" o:connecttype="custom" o:connectlocs="9629,161715;9016,161547;588,156637;171,154985;86882,11281;107218,0;146421,0;147646,1198;147646,10778;146421,11975;107218,11975;97418,17412;10731,161116;9972,161667;2891,155176;9212,158865;95286,16286;107218,9676;145220,9676;145220,2491;107218,2491;88989,12598" o:connectangles="0,0,0,0,0,0,0,0,0,0,0,0,0,0,0,0,0,0,0,0,0,0"/>
                        </v:shape>
                        <v:shape id="Forme libre : forme 680471828" o:spid="_x0000_s1058" style="position:absolute;left:2818;top:8198;width:2268;height:859;visibility:visible;mso-wrap-style:square;v-text-anchor:middle" coordsize="226810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" path="m,85980r226811,l226811,835v,,-145686,-11832,-225978,53578l,85980xe" fillcolor="#263238" stroked="f" strokeweight=".06772mm">
                          <v:stroke joinstyle="miter"/>
                          <v:path arrowok="t" o:connecttype="custom" o:connectlocs="0,85980;226811,85980;226811,835;833,54413" o:connectangles="0,0,0,0"/>
                        </v:shape>
                        <v:shape id="Forme libre : forme 680471829" o:spid="_x0000_s1059" style="position:absolute;left:2806;top:8187;width:2292;height:883;visibility:visible;mso-wrap-style:square;v-text-anchor:middle" coordsize="229261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" path="m228036,88302r-226811,c899,88307,588,88175,368,87943,125,87720,-7,87406,,87080l760,55513v7,-344,169,-668,441,-886c81027,-10279,226615,643,228134,762v637,51,1130,573,1127,1198l229261,87104v,661,-549,1198,-1225,1198xm2622,85907r224312,l226934,3038c213237,2151,78748,-4794,3333,56088l2622,85907xe" fillcolor="#263238" stroked="f" strokeweight=".06772mm">
                          <v:stroke joinstyle="miter"/>
                          <v:path arrowok="t" o:connecttype="custom" o:connectlocs="228036,88302;1225,88302;368,87943;0,87080;760,55513;1201,54627;228134,762;229261,1960;229261,87104;228036,88302;2622,85907;226934,85907;226934,3038;3333,56088" o:connectangles="0,0,0,0,0,0,0,0,0,0,0,0,0,0"/>
                        </v:shape>
                        <v:shape id="Forme libre : forme 680471830" o:spid="_x0000_s1060" style="position:absolute;left:4649;top:7694;width:534;height:96;visibility:visible;mso-wrap-style:square;v-text-anchor:middle" coordsize="53364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" path="m52139,9580r-50914,c549,9580,,9044,,8383l,1198c,536,549,,1225,l52139,v677,,1225,536,1225,1198l53364,8383v,661,-548,1197,-1225,1197xm2450,7185r48464,l50914,2395r-48464,l2450,7185xe" fillcolor="#263238" stroked="f" strokeweight=".06772mm">
                          <v:stroke joinstyle="miter"/>
                          <v:path arrowok="t" o:connecttype="custom" o:connectlocs="52139,9580;1225,9580;0,8383;0,1198;1225,0;52139,0;53364,1198;53364,8383;52139,9580;2450,7185;50914,7185;50914,2395;2450,2395" o:connectangles="0,0,0,0,0,0,0,0,0,0,0,0,0"/>
                        </v:shape>
                        <v:shape id="Forme libre : forme 680471831" o:spid="_x0000_s1061" style="position:absolute;left:3003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680471833" o:spid="_x0000_s1062" style="position:absolute;left:2777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680471834" o:spid="_x0000_s1063" style="position:absolute;left:2765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" path="m8576,253206r-7351,c549,253206,,252670,,252009l,12814c15,5743,5875,14,13108,l32318,v676,,1225,536,1225,1198l33543,8383v,661,-549,1197,-1225,1197l13108,9580v-1827,,-3307,1447,-3307,3234l9801,252009v,661,-549,1197,-1225,1197xm2450,250811r4900,l7350,12814v,-3109,2578,-5629,5758,-5629l31092,7185r,-4790l13108,2395c7223,2395,2450,7061,2450,12814r,237997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814;9801,252009;8576,253206;2450,250811;7350,250811;7350,12814;13108,7185;31092,7185;31092,2395;13108,2395;2450,12814" o:connectangles="0,0,0,0,0,0,0,0,0,0,0,0,0,0,0,0,0,0,0,0,0"/>
                        </v:shape>
                        <v:shape id="Forme libre : forme 680471835" o:spid="_x0000_s1064" style="position:absolute;left:2719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" path="m3392,r,51973c3392,51973,-405,64164,36,68930,820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680471836" o:spid="_x0000_s1065" style="position:absolute;left:2707;top:10180;width:215;height:731;visibility:visible;mso-wrap-style:square;v-text-anchor:middle" coordsize="21499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" path="m2438,73025v-172,24,-343,24,-515,c1163,72834,208,72187,36,70271,-380,65601,2903,54607,3393,53051r,-51853c3393,536,3942,,4618,l20275,v676,,1225,536,1225,1198l21500,53146v,247,-79,489,-221,695c17065,59733,6995,73025,2438,73025xm5843,2395r,50751c5858,53259,5858,53372,5843,53482v,120,-3724,11975,-3307,16502c2528,70233,2587,70482,2707,70702v1715,120,9237,-7975,16392,-17939l19099,2467,5843,2395xm4618,53146r,xe" fillcolor="#263238" stroked="f" strokeweight=".06772mm">
                          <v:stroke joinstyle="miter"/>
                          <v:path arrowok="t" o:connecttype="custom" o:connectlocs="2438,73025;1923,73025;36,70271;3393,53051;3393,1198;4618,0;20275,0;21500,1198;21500,53146;21279,53841;2438,73025;5843,2395;5843,53146;5843,53482;2536,69984;2707,70702;19099,52763;19099,2467;4618,53146;4618,53146" o:connectangles="0,0,0,0,0,0,0,0,0,0,0,0,0,0,0,0,0,0,0,0"/>
                        </v:shape>
                        <v:shape id="Forme libre : forme 680471837" o:spid="_x0000_s1066" style="position:absolute;left:2249;top:10289;width:1046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" path="m52311,c23421,,,22894,,51135v,28240,23421,51134,52311,51134c81201,102269,104622,79375,104622,51135,104622,22894,81201,,52311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49,63637,80723,77329,67296,86383,52311,86390xe" fillcolor="#263238" stroked="f" strokeweight=".06772mm">
                          <v:stroke joinstyle="miter"/>
                          <v:path arrowok="t" o:connecttype="custom" o:connectlocs="52311,0;0,51135;52311,102269;104622,51135;52311,0;88181,47207;38810,18466;85758,37866;88181,47207;26927,26082;34792,60332;25996,75205;26927,26082;52311,86390;42192,84953;86049,63637;52311,86390" o:connectangles="0,0,0,0,0,0,0,0,0,0,0,0,0,0,0,0,0"/>
                        </v:shape>
                        <v:shape id="Forme libre : forme 680471838" o:spid="_x0000_s1067" style="position:absolute;left:2237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8,-10462,-1485c42709,87250,42410,86993,42265,86653v-159,-333,-159,-721,,-1053c47705,76570,60788,61649,87250,63685v662,33,1171,587,1137,1233c88380,65045,88353,65170,88304,65289,82783,79389,68979,88735,53536,88833xm45328,85456v2685,647,5442,975,8208,982c67352,86337,79821,78321,85388,65960,62724,64882,50792,77073,45328,85456xm27197,77624v-338,7,-662,-132,-882,-383c12503,62863,12917,40350,27246,26465v269,-268,647,-400,1029,-359c28642,26156,28968,26370,29157,26681v3455,5509,11148,19951,8036,35112c35478,70223,32293,75516,27711,77528v-161,67,-338,98,-514,96xm27883,29268c15762,42127,15581,61874,27466,74942v2450,-1461,5562,-5030,7351,-13628c37512,48069,31435,35279,27883,29268xm89406,49626r-220,c78748,47758,52948,41171,39006,20310v-193,-299,-247,-666,-147,-1006c38972,18966,39232,18693,39570,18562v4435,-1768,9178,-2678,13966,-2683l53536,15879v19018,-26,35008,13951,37095,32429c90683,48687,90536,49065,90239,49314v-225,206,-524,319,-833,312xm41922,20214c54810,38321,77229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28,85456;53536,86438;85388,65960;45328,85456;27197,77624;26315,77241;27246,26465;28275,26106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,0"/>
                        </v:shape>
                        <v:shape id="Forme libre : forme 680471839" o:spid="_x0000_s1068" style="position:absolute;left:3302;top:5994;width:2624;height:2505;visibility:visible;mso-wrap-style:square;v-text-anchor:middle" coordsize="262362,25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" path="m139757,7568v,,-29402,1892,-46921,18634c75318,42943,,160326,,160326r74289,4287l60592,223364r161711,26345c222303,249709,227668,259290,235974,211987,244280,164685,262363,95898,262363,73073v,-22825,-9287,-48236,-20533,-57314c230584,6682,195424,,195424,l139757,7568xe" stroked="f" strokeweight=".06772mm">
                          <v:stroke joinstyle="miter"/>
                          <v:path arrowok="t" o:connecttype="custom" o:connectlocs="139757,7568;92836,26202;0,160326;74289,164613;60592,223364;222303,249709;235974,211987;262363,73073;241830,15759;195424,0" o:connectangles="0,0,0,0,0,0,0,0,0,0"/>
                        </v:shape>
                        <v:shape id="Forme libre : forme 680471840" o:spid="_x0000_s1069" style="position:absolute;left:3290;top:5980;width:2649;height:2532;visibility:visible;mso-wrap-style:square;v-text-anchor:middle" coordsize="264902,2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" path="m224843,253137v-745,-9,-1451,-333,-1936,-886l61638,226073v-691,-132,-1139,-786,-1005,-1461l74011,167131,1168,162915v-426,-33,-804,-278,-1004,-646c-55,161897,-55,161442,164,161071,3226,156281,75702,43258,93269,26636,110837,10014,139136,7787,140900,7667l196568,27v127,-36,265,-36,392,c198405,290,232585,6877,243929,16026v11761,9580,20974,35088,20974,58248c264903,88477,258091,119780,250888,153024v-4533,20741,-9188,42225,-12398,60451c231752,251916,226901,252706,225308,252970r-465,167xm224647,250575v76,64,156,122,245,167c225382,250742,229792,248826,236064,213212v3210,-18275,7865,-39758,12398,-60548c255641,119589,262428,88381,262428,74418v,-22155,-9017,-47447,-20067,-56404c231899,9583,199533,3117,196666,2542r-55496,7616l141170,10158v-270,,-29083,2084,-46136,18274c78912,43761,12855,146174,3471,160736r72231,4167c76060,164927,76390,165102,76608,165382v209,283,280,642,196,982l63427,223846r160460,26058c224250,249971,224563,250189,224745,250503r-98,72xm140998,8984r,xe" fillcolor="#263238" stroked="f" strokeweight=".06772mm">
                          <v:stroke joinstyle="miter"/>
                          <v:path arrowok="t" o:connecttype="custom" o:connectlocs="224843,253137;222907,252251;61638,226073;60633,224612;74011,167131;1168,162915;164,162269;164,161071;93269,26636;140900,7667;196568,27;196960,27;243929,16026;264903,74274;250888,153024;238490,213475;225308,252970;224647,250575;224892,250742;236064,213212;248462,152664;262428,74418;242361,18014;196666,2542;141170,10158;141170,10158;95034,28432;3471,160736;75702,164903;76608,165382;76804,166364;63427,223846;223887,249904;224745,250503;140998,8984;140998,8984" o:connectangles="0,0,0,0,0,0,0,0,0,0,0,0,0,0,0,0,0,0,0,0,0,0,0,0,0,0,0,0,0,0,0,0,0,0,0,0"/>
                        </v:shape>
                        <v:shape id="Forme libre : forme 680471841" o:spid="_x0000_s1070" style="position:absolute;left:4240;top:6598;width:63;height:169;visibility:visible;mso-wrap-style:square;v-text-anchor:middle" coordsize="6349,1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" path="m1215,16910r-294,c265,16748,-130,16094,39,15454v,-2,,-2,,-5l3861,935c4030,274,4716,-128,5393,37v676,165,1088,836,919,1497l2489,16048v-169,541,-696,898,-1274,862xe" fillcolor="#263238" stroked="f" strokeweight=".06772mm">
                          <v:stroke joinstyle="miter"/>
                          <v:path arrowok="t" o:connecttype="custom" o:connectlocs="1215,16910;921,16910;39,15454;39,15449;3861,935;5393,37;6312,1534;2489,16048;1215,16910" o:connectangles="0,0,0,0,0,0,0,0,0"/>
                        </v:shape>
                        <v:shape id="Forme libre : forme 680471842" o:spid="_x0000_s1071" style="position:absolute;left:4060;top:6853;width:176;height:595;visibility:visible;mso-wrap-style:square;v-text-anchor:middle" coordsize="17595,5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" path="m1215,59495r-294,c265,59332,-130,58678,39,58038v,-2,,-2,,-4l15108,935v169,-661,855,-1063,1531,-898c17315,202,17727,873,17558,1534l2465,58632v-152,544,-676,906,-1250,863xe" fillcolor="#263238" stroked="f" strokeweight=".06772mm">
                          <v:stroke joinstyle="miter"/>
                          <v:path arrowok="t" o:connecttype="custom" o:connectlocs="1215,59495;921,59495;39,58038;39,58034;15108,935;16639,37;17558,1534;2465,58632;1215,59495" o:connectangles="0,0,0,0,0,0,0,0,0"/>
                        </v:shape>
                        <v:shape id="Forme libre : forme 680471843" o:spid="_x0000_s1072" style="position:absolute;left:3268;top:7293;width:1083;height:983;visibility:visible;mso-wrap-style:square;v-text-anchor:middle" coordsize="108328,9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" path="m65687,8023c65687,8023,47923,,33394,,18864,,8892,9844,1542,21340,-5809,32836,14969,39926,25039,40501v10070,574,17151,-360,30553,-360c68994,40141,79849,67325,79849,67325v1401,6800,4057,13293,7840,19161c93275,94150,91046,96880,94403,97982v3356,1102,10070,-1653,10633,-6562c105600,86510,111382,77313,106163,61338,90776,14442,65687,8023,65687,8023xe" stroked="f" strokeweight=".06772mm">
                          <v:stroke joinstyle="miter"/>
                          <v:path arrowok="t" o:connecttype="custom" o:connectlocs="65687,8023;33394,0;1542,21340;25039,40501;55592,40141;79849,67325;87689,86486;94403,97982;105036,91420;106163,61338;65687,8023" o:connectangles="0,0,0,0,0,0,0,0,0,0,0"/>
                        </v:shape>
                        <v:shape id="Forme libre : forme 680471844" o:spid="_x0000_s1073" style="position:absolute;left:3256;top:7281;width:1108;height:1006;visibility:visible;mso-wrap-style:square;v-text-anchor:middle" coordsize="110780,10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" path="m97254,100617v-698,9,-1394,-96,-2058,-312c92942,99587,92501,98150,91913,96329v-828,-2874,-2200,-5570,-4043,-7951c83974,82381,81250,75730,79833,68762v,,-10633,-26202,-23055,-26202c51167,42560,46609,42728,42591,42872v-5660,191,-10536,359,-16440,c17992,42417,4712,38082,1012,31232,-551,28235,-289,24638,1698,21891,11009,7161,21789,,34628,,48888,,65770,7377,67338,8095v2082,575,26167,8167,41162,54033c111541,70757,111541,80132,108500,88761v-426,1284,-754,2596,-980,3928c107145,95235,105590,97469,103306,98748v-1798,1167,-3896,1816,-6052,1869xm56778,40165v14088,,24942,26801,25408,27951c83572,74807,86179,81200,89879,86989v1977,2594,3465,5516,4386,8622c94804,97335,94951,97719,95980,98006v2068,390,4209,-60,5929,-1245c103546,95848,104681,94265,104997,92449v247,-1477,607,-2933,1078,-4359c108941,79916,108941,71045,106075,62870,91129,17173,66750,10466,66505,10395r-196,c66137,10395,48619,2491,34457,2491,22549,2491,12405,9293,3609,23256v-1534,2026,-1761,4725,-588,6970c6231,36261,18727,40165,26126,40572v5782,312,10609,144,16196,c46536,40333,51118,40165,56778,40165xe" fillcolor="#263238" stroked="f" strokeweight=".06772mm">
                          <v:stroke joinstyle="miter"/>
                          <v:path arrowok="t" o:connecttype="custom" o:connectlocs="97254,100617;95196,100305;91913,96329;87870,88378;79833,68762;56778,42560;42591,42872;26151,42872;1012,31232;1698,21891;34628,0;67338,8095;108500,62128;108500,88761;107520,92689;103306,98748;97254,100617;56778,40165;82186,68116;89879,86989;94265,95611;95980,98006;101909,96761;104997,92449;106075,88090;106075,62870;66505,10395;66309,10395;34457,2491;3609,23256;3021,30226;26126,40572;42322,40572;56778,40165" o:connectangles="0,0,0,0,0,0,0,0,0,0,0,0,0,0,0,0,0,0,0,0,0,0,0,0,0,0,0,0,0,0,0,0,0,0"/>
                        </v:shape>
                        <v:shape id="Forme libre : forme 680471845" o:spid="_x0000_s1074" style="position:absolute;left:4135;top:7975;width:104;height:264;visibility:visible;mso-wrap-style:square;v-text-anchor:middle" coordsize="10397,2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" path="m9071,26399v-534,-5,-1007,-343,-1176,-838l54,1610c-149,949,236,252,912,53v676,-199,1389,177,1593,838l10345,24842v194,635,-167,1303,-809,1509l9071,26399xe" fillcolor="#263238" stroked="f" strokeweight=".06772mm">
                          <v:stroke joinstyle="miter"/>
                          <v:path arrowok="t" o:connecttype="custom" o:connectlocs="9071,26399;7895,25561;54,1610;912,53;2505,891;10345,24842;9536,26351" o:connectangles="0,0,0,0,0,0,0"/>
                        </v:shape>
                        <v:shape id="Forme libre : forme 680471846" o:spid="_x0000_s1075" style="position:absolute;left:4204;top:7959;width:92;height:285;visibility:visible;mso-wrap-style:square;v-text-anchor:middle" coordsize="9266,2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" path="m7997,28511r,c7321,28499,6782,27955,6792,27294v2,-26,2,-50,5,-76c7287,17398,181,1854,108,1686,-169,1085,105,379,720,105v615,-270,1338,-2,1618,599c2632,1375,9688,16943,9247,27337v-27,657,-578,1174,-1250,1174xe" fillcolor="#263238" stroked="f" strokeweight=".06772mm">
                          <v:stroke joinstyle="miter"/>
                          <v:path arrowok="t" o:connecttype="custom" o:connectlocs="7997,28511;7997,28511;6792,27294;6797,27218;108,1686;720,105;2338,704;9247,27337;7997,28511" o:connectangles="0,0,0,0,0,0,0,0,0"/>
                        </v:shape>
                        <v:shape id="Forme libre : forme 680471847" o:spid="_x0000_s1076" style="position:absolute;left:4277;top:7934;width:66;height:219;visibility:visible;mso-wrap-style:square;v-text-anchor:middle" coordsize="6614,2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" path="m5370,21942v-677,,-1226,-536,-1226,-1197c4338,14204,2971,7709,151,1776,-175,1194,45,466,641,147,1236,-171,1981,44,2307,626,5340,6909,6808,13802,6595,20745v,661,-549,1197,-1225,1197xe" fillcolor="#263238" stroked="f" strokeweight=".06772mm">
                          <v:stroke joinstyle="miter"/>
                          <v:path arrowok="t" o:connecttype="custom" o:connectlocs="5370,21942;4144,20745;151,1776;641,147;2307,626;6595,20745;5370,21942" o:connectangles="0,0,0,0,0,0,0"/>
                        </v:shape>
                        <v:shape id="Forme libre : forme 680471848" o:spid="_x0000_s1077" style="position:absolute;left:4506;top:5865;width:937;height:571;visibility:visible;mso-wrap-style:square;v-text-anchor:middle" coordsize="93727,5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" path="m24277,8550v,,-12716,8120,-18082,19161c829,38752,-2111,47758,1785,48716v3895,958,26951,-7641,26951,-7641c28736,41075,41453,37746,44858,39183v3406,1437,14187,14371,23473,17652c77617,60116,89819,36309,93249,19592,96679,2874,80532,,80532,v,,-46503,1916,-56255,8550xe" stroked="f" strokeweight=".06772mm">
                          <v:stroke joinstyle="miter"/>
                          <v:path arrowok="t" o:connecttype="custom" o:connectlocs="24277,8550;6195,27711;1785,48716;28736,41075;44858,39183;68331,56835;93249,19592;80532,0;24277,8550" o:connectangles="0,0,0,0,0,0,0,0,0"/>
                        </v:shape>
                        <v:shape id="Forme libre : forme 680471849" o:spid="_x0000_s1078" style="position:absolute;left:4493;top:5854;width:962;height:594;visibility:visible;mso-wrap-style:square;v-text-anchor:middle" coordsize="96193,5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" path="m71321,59445v-770,-2,-1534,-141,-2255,-407c62941,56835,56301,50727,51450,46249,49654,44469,47684,42864,45569,41459v-2229,-911,-10584,718,-15338,1987c26458,44860,6832,52069,2741,51087,1748,50852,925,50179,511,49266,-28,48141,-1670,44740,6318,28382,11733,17316,24106,9221,24841,8814,34813,2012,79749,72,81660,r270,c86534,934,90623,3492,93421,7185v2641,4098,3440,9080,2205,13772c92686,35327,83865,53697,75412,58344v-1247,699,-2653,1078,-4091,1101xm43413,38704v1059,-52,2117,103,3112,455c48953,40649,51168,42445,53116,44500v4704,4335,11148,10251,16808,12311c71374,57266,72960,57036,74212,56188,81954,51949,90456,33938,93225,20430v1090,-4067,436,-8392,-1813,-11975c89001,5317,85527,3118,81611,2251,78695,2395,35328,4407,26213,10634r,c26091,10634,13717,18705,8572,29244,1785,43087,2251,47039,2741,48069v95,268,328,467,612,527c5926,49219,20749,44261,29496,41004v4541,-1258,9206,-2029,13917,-2300xm25527,9676r,xe" fillcolor="#263238" stroked="f" strokeweight=".06772mm">
                          <v:stroke joinstyle="miter"/>
                          <v:path arrowok="t" o:connecttype="custom" o:connectlocs="71321,59445;69066,59038;51450,46249;45569,41459;30231,43446;2741,51087;511,49266;6318,28382;24841,8814;81660,0;81930,0;93421,7185;95626,20957;75412,58344;71321,59445;43413,38704;46525,39159;53116,44500;69924,56811;74212,56188;93225,20430;91412,8455;81611,2251;26213,10634;26213,10634;8572,29244;2741,48069;3353,48596;29496,41004;43413,38704;25527,9676;25527,9676" o:connectangles="0,0,0,0,0,0,0,0,0,0,0,0,0,0,0,0,0,0,0,0,0,0,0,0,0,0,0,0,0,0,0,0"/>
                        </v:shape>
                        <v:shape id="Forme libre : forme 680471850" o:spid="_x0000_s1079" style="position:absolute;left:4425;top:4615;width:1190;height:1698;visibility:visible;mso-wrap-style:square;v-text-anchor:middle" coordsize="118965,169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" path="m96865,7412v,,-16612,-10993,-47876,-6203c17725,5999,3539,27004,2559,37494,1579,47984,599,53277,109,69995v-490,16718,490,38201,6836,45841c13290,123477,23581,130638,26546,134470v2965,3832,7816,28190,10266,31519c39262,169318,45608,172216,49063,166468v5390,-9029,14701,-15688,23227,-21555c74299,143547,94342,132458,93043,129704v,,-2450,-5748,,-18634c95493,98185,97943,96700,97943,96700v,,21023,-479,21023,-19161c118966,58858,113575,56990,113575,56990v,,4313,-34298,-16710,-49578xe" stroked="f" strokeweight=".06772mm">
                          <v:stroke joinstyle="miter"/>
                          <v:path arrowok="t" o:connecttype="custom" o:connectlocs="96865,7412;48989,1209;2559,37494;109,69995;6945,115836;26546,134470;36812,165989;49063,166468;72290,144913;93043,129704;93043,111070;97943,96700;118966,77539;113575,56990;96865,7412" o:connectangles="0,0,0,0,0,0,0,0,0,0,0,0,0,0,0"/>
                        </v:shape>
                        <v:shape id="Forme libre : forme 680471851" o:spid="_x0000_s1080" style="position:absolute;left:4412;top:4604;width:1212;height:1722;visibility:visible;mso-wrap-style:square;v-text-anchor:middle" coordsize="121239,17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" path="m44990,172044v-3168,-177,-6086,-1743,-7938,-4263c35851,166153,34430,161075,32152,152908v-1789,-6586,-4019,-14802,-5415,-16622c24612,133946,22302,131776,19827,129796,15312,126136,11100,122131,7234,117820,104,109246,-288,84912,104,71164,471,58518,1133,52267,1843,45657v245,-2203,466,-4455,711,-7042c3705,26281,19582,5875,50013,1229,81400,-3562,98085,7168,98771,7647r,c118618,22018,116486,52363,115922,57680v1740,1365,5317,5988,5317,21149c121239,96768,102741,98875,99506,99091v-490,623,-2303,3425,-4189,13388c92989,124766,95317,130370,95317,130442v906,2108,-1740,5030,-18622,15089l74123,147088v-8698,5940,-17641,12454,-22860,21172c50114,170507,47825,171987,45260,172140r-270,-96xm65498,2306v-5037,10,-10067,400,-15044,1174c18602,8270,5910,29706,5077,38711v-245,2587,-490,4790,-710,7185c3632,52770,2995,58686,2627,71236v-661,22825,1740,39255,6567,45075c12962,120548,17056,124495,21444,128119v2644,2077,5104,4366,7351,6850c30363,137005,32127,143208,34626,152429v1061,4814,2553,9525,4460,14083c40509,168469,42780,169673,45235,169769v1723,-144,3240,-1161,3994,-2682c54718,157938,63930,151231,72824,145148r2695,-1629c86619,136909,92523,132765,93087,131209v-392,-1078,-2303,-7186,,-19161c95537,99570,97987,97295,98551,96911v186,-110,397,-175,612,-191c99972,96720,118985,96049,118985,78829v,-17221,-4582,-19424,-4631,-19448c113869,59153,113578,58660,113619,58135v,-335,4043,-33866,-16122,-48548c96934,9156,85834,2306,65498,2306xe" fillcolor="#263238" stroked="f" strokeweight=".06772mm">
                          <v:stroke joinstyle="miter"/>
                          <v:path arrowok="t" o:connecttype="custom" o:connectlocs="44990,172044;37052,167781;32152,152908;26737,136286;19827,129796;7234,117820;104,71164;1843,45657;2554,38615;50013,1229;98771,7647;98771,7647;115922,57680;121239,78829;99506,99091;95317,112479;95317,130442;76695,145531;74123,147088;51263,168260;45260,172140;65498,2306;50454,3480;5077,38711;4367,45896;2627,71236;9194,116311;21444,128119;28795,134969;34626,152429;39086,166512;45235,169769;49229,167087;72824,145148;75519,143519;93087,131209;93087,112048;98551,96911;99163,96720;118985,78829;114354,59381;113619,58135;97497,9587;65498,2306" o:connectangles="0,0,0,0,0,0,0,0,0,0,0,0,0,0,0,0,0,0,0,0,0,0,0,0,0,0,0,0,0,0,0,0,0,0,0,0,0,0,0,0,0,0,0,0"/>
                        </v:shape>
                        <v:shape id="Forme libre : forme 680471852" o:spid="_x0000_s1081" style="position:absolute;left:5227;top:4734;width:374;height:520;visibility:visible;mso-wrap-style:square;v-text-anchor:middle" coordsize="37411,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" path="m17605,2256v,,-17151,8598,-17592,17197c-428,28051,10279,34733,11259,36649v981,1916,-2940,12910,981,14802c15251,52806,18816,51515,20203,48572v139,-299,254,-611,343,-929c20717,42182,31792,41296,33237,45248v,,5391,-479,3921,-20071c35688,5585,26940,-4905,17605,2256xe" fillcolor="#263238" stroked="f" strokeweight=".06772mm">
                          <v:stroke joinstyle="miter"/>
                          <v:path arrowok="t" o:connecttype="custom" o:connectlocs="17605,2256;13,19453;11259,36649;12240,51451;20203,48572;20546,47643;33237,45248;37158,25177;17605,2256" o:connectangles="0,0,0,0,0,0,0,0,0"/>
                        </v:shape>
                        <v:shape id="Forme libre : forme 680471853" o:spid="_x0000_s1082" style="position:absolute;left:5215;top:4722;width:399;height:544;visibility:visible;mso-wrap-style:square;v-text-anchor:middle" coordsize="39869,5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" path="m15924,54402v-1046,-5,-2075,-242,-3014,-694c9603,52079,10460,46666,11048,42307v248,-1310,363,-2642,343,-3976c10764,37644,10095,36995,9382,36391,5731,33086,-419,27553,22,20560,537,11650,16561,3244,18178,2429,20854,3,24735,-672,28101,705v6199,2682,10511,12239,11516,25579c41087,46043,35697,47528,34717,47624v-559,46,-1078,-278,-1274,-790c32977,45588,30453,44894,27783,45301v-2107,335,-4607,1461,-4656,3545c22858,50764,21650,52433,19893,53324v-1195,712,-2570,1085,-3969,1078xm24647,2381v-1863,91,-3641,791,-5048,1988l19403,4513c14821,6908,2840,14093,2473,20704v-343,5868,5243,10921,8575,13939c11994,35405,12820,36303,13498,37301v424,1763,383,3600,-122,5341c12935,45660,12175,50714,13915,51576v1453,642,3139,525,4484,-311c19401,50786,20148,49916,20457,48870v,-2922,2719,-5222,6713,-5844c29870,42427,32698,43121,34790,44894v1078,-1174,3259,-5198,2279,-18346c36162,14572,32169,5232,27023,3004v-740,-369,-1548,-580,-2376,-623xm18840,3435r,xe" fillcolor="#263238" stroked="f" strokeweight=".06772mm">
                          <v:stroke joinstyle="miter"/>
                          <v:path arrowok="t" o:connecttype="custom" o:connectlocs="15924,54402;12910,53708;11048,42307;11391,38331;9382,36391;22,20560;18178,2429;28101,705;39617,26284;34717,47624;33443,46834;27783,45301;23127,48846;19893,53324;15924,54402;24647,2381;19599,4369;19403,4513;2473,20704;11048,34643;13498,37301;13376,42642;13915,51576;18399,51265;20457,48870;27170,43026;34790,44894;37069,26548;27023,3004;24647,2381;18840,3435;18840,3435" o:connectangles="0,0,0,0,0,0,0,0,0,0,0,0,0,0,0,0,0,0,0,0,0,0,0,0,0,0,0,0,0,0,0,0"/>
                        </v:shape>
                        <v:shape id="Forme libre : forme 680471854" o:spid="_x0000_s1083" style="position:absolute;left:4402;top:4454;width:992;height:494;visibility:visible;mso-wrap-style:square;v-text-anchor:middle" coordsize="99143,4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" path="m99131,23588v-4406,3619,-9147,6826,-14162,9580c75683,38413,66396,38892,53117,34605,39837,30318,24303,28857,18422,33647,12542,38437,4751,43227,4751,48449v,5221,-8796,-10515,-2451,-20071c5841,22821,11773,19138,18422,18367v,,7351,-16766,17152,-18155c45374,-1177,100111,3996,99131,23588xe" fillcolor="#263238" stroked="f" strokeweight=".06772mm">
                          <v:stroke joinstyle="miter"/>
                          <v:path arrowok="t" o:connecttype="custom" o:connectlocs="99131,23588;84969,33168;53117,34605;18422,33647;4751,48449;2300,28378;18422,18367;35574,212;99131,23588" o:connectangles="0,0,0,0,0,0,0,0,0"/>
                        </v:shape>
                        <v:shape id="Forme libre : forme 680471855" o:spid="_x0000_s1084" style="position:absolute;left:4391;top:4441;width:1015;height:519;visibility:visible;mso-wrap-style:square;v-text-anchor:middle" coordsize="101522,5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" path="m5548,51904v-758,-74,-1439,-491,-1838,-1125c1260,47809,-2587,36624,2509,28936,6136,23281,12102,19449,18852,18445,20346,15236,27280,1680,36591,219,44383,-907,82580,2087,96448,14374v3271,2531,5148,6411,5072,10490c101510,25183,101368,25484,101128,25702v-4471,3634,-9288,6841,-14382,9581c77141,40719,67340,41175,53987,36816,41565,32768,26080,31067,20444,35642v-1102,910,-2278,1820,-3479,2730c12187,42037,7165,45845,7165,49533v,1167,-392,1885,-1176,2156c5861,51792,5709,51866,5548,51904xm40879,2398v-1309,-16,-2619,46,-3920,192c27966,3907,20861,19882,20788,20026v-174,422,-589,704,-1054,719c13466,21561,7905,25075,4568,30325,647,36217,3097,44887,4911,48288v931,-4239,5806,-7976,10560,-11616c16622,35786,17921,34899,18876,33989v6616,-5365,23228,-3377,35871,743c67389,38851,76480,38516,85521,33415v4772,-2657,9313,-5691,13573,-9078c98925,21154,97362,18196,94807,16218,83315,5967,53056,2398,40879,2398xm100295,24816r,xe" fillcolor="#263238" stroked="f" strokeweight=".06772mm">
                          <v:stroke joinstyle="miter"/>
                          <v:path arrowok="t" o:connecttype="custom" o:connectlocs="5548,51904;3710,50779;2509,28936;18852,18445;36591,219;96448,14374;101520,24864;101128,25702;86746,35283;53987,36816;20444,35642;16965,38372;7165,49533;5989,51689;5548,51904;40879,2398;36959,2590;20788,20026;19734,20745;4568,30325;4911,48288;15471,36672;18876,33989;54747,34732;85521,33415;99094,24337;94807,16218;40879,2398;100295,24816;100295,24816" o:connectangles="0,0,0,0,0,0,0,0,0,0,0,0,0,0,0,0,0,0,0,0,0,0,0,0,0,0,0,0,0,0"/>
                        </v:shape>
                        <v:shape id="Forme libre : forme 680471856" o:spid="_x0000_s1085" style="position:absolute;left:4639;top:5079;width:162;height:482;visibility:visible;mso-wrap-style:square;v-text-anchor:middle" coordsize="16135,4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" path="m14838,48231r-147,l1019,45836c358,45726,-88,45117,15,44471l5356,12664,3445,1384c3330,746,3766,136,4418,23v10,-2,22,-2,32,-5c5116,-97,5751,339,5868,991v3,2,3,7,3,9l7806,12473v25,127,25,256,,383l2636,43704r12496,2180c15786,45989,16227,46595,16120,47235v-3,12,-5,26,-8,38c16002,47865,15451,48277,14838,48231xe" fillcolor="#263238" stroked="f" strokeweight=".06772mm">
                          <v:stroke joinstyle="miter"/>
                          <v:path arrowok="t" o:connecttype="custom" o:connectlocs="14838,48231;14691,48231;1019,45836;15,44471;5356,12664;3445,1384;4418,23;4450,18;5868,991;5871,1000;7806,12473;7806,12856;2636,43704;15132,45884;16120,47235;16112,47273;14838,48231" o:connectangles="0,0,0,0,0,0,0,0,0,0,0,0,0,0,0,0,0"/>
                        </v:shape>
                        <v:shape id="Forme libre : forme 680471857" o:spid="_x0000_s1086" style="position:absolute;left:4658;top:5590;width:307;height:71;visibility:visible;mso-wrap-style:square;v-text-anchor:middle" coordsize="30691,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" path="m14074,7159c9416,7162,4820,6139,623,4166,35,3840,-174,3112,157,2537,481,1955,1223,1739,1818,2056v3,,3,2,5,2c10482,6278,20802,5574,28775,214v541,-374,1291,-245,1673,285c30453,508,30461,516,30466,525v387,527,264,1260,-272,1638c30186,2168,30179,2173,30172,2178,25455,5411,19834,7150,14074,7159xe" fillcolor="#263238" stroked="f" strokeweight=".06772mm">
                          <v:stroke joinstyle="miter"/>
                          <v:path arrowok="t" o:connecttype="custom" o:connectlocs="14074,7159;623,4166;157,2537;1818,2056;1823,2058;28775,214;30448,499;30466,525;30194,2163;30172,2178;14074,7159" o:connectangles="0,0,0,0,0,0,0,0,0,0,0"/>
                        </v:shape>
                        <v:shape id="Forme libre : forme 680471858" o:spid="_x0000_s1087" style="position:absolute;left:4639;top:5853;width:420;height:153;visibility:visible;mso-wrap-style:square;v-text-anchor:middle" coordsize="42079,1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" path="m23947,15298v-3594,-5,-7157,-690,-10486,-2012c7360,10891,548,2293,254,1933,-157,1411,-59,662,475,257,1004,-150,1769,-64,2190,449v,,6713,8382,12251,10634c19238,13111,24606,13449,29632,12041,32082,10963,37889,4017,39873,1431v407,-530,1174,-638,1716,-240c42130,1589,42240,2338,41834,2868v-760,1005,-7620,9843,-11247,11376c28463,15001,26209,15360,23947,15298xe" fillcolor="#263238" stroked="f" strokeweight=".06772mm">
                          <v:stroke joinstyle="miter"/>
                          <v:path arrowok="t" o:connecttype="custom" o:connectlocs="23947,15298;13461,13286;254,1933;475,257;2190,449;14441,11083;29632,12041;39873,1431;41589,1191;41834,2868;30587,14244;23947,15298" o:connectangles="0,0,0,0,0,0,0,0,0,0,0,0"/>
                        </v:shape>
                        <v:shape id="Forme libre : forme 680471859" o:spid="_x0000_s1088" style="position:absolute;left:4815;top:5037;width:259;height:66;visibility:visible;mso-wrap-style:square;v-text-anchor:middle" coordsize="25985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" path="m24689,6609v-235,7,-468,-60,-662,-192c13884,118,1682,3208,1559,3232,905,3387,241,3021,40,2393,-131,1747,261,1083,922,908,9245,-1058,18024,195,25424,4405v568,357,732,1097,367,1653c25556,6427,25132,6640,24689,6609xe" fillcolor="#263238" stroked="f" strokeweight=".06772mm">
                          <v:stroke joinstyle="miter"/>
                          <v:path arrowok="t" o:connecttype="custom" o:connectlocs="24689,6609;24027,6417;1559,3232;40,2393;922,908;25424,4405;25791,6058;24689,6609" o:connectangles="0,0,0,0,0,0,0,0"/>
                        </v:shape>
                        <v:shape id="Forme libre : forme 680471860" o:spid="_x0000_s1089" style="position:absolute;left:4470;top:5026;width:174;height:44;visibility:visible;mso-wrap-style:square;v-text-anchor:middle" coordsize="1740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" path="m1480,4380c803,4505,149,4071,22,3410,-106,2749,338,2110,1014,1985v11418,-4550,15853,120,16024,312c17521,2759,17528,3518,17055,3990v-475,472,-1249,479,-1732,17c15289,3973,15254,3937,15225,3901v,,-3700,-3520,-13280,312c1798,4289,1641,4347,1480,4380xe" fillcolor="#263238" stroked="f" strokeweight=".06772mm">
                          <v:stroke joinstyle="miter"/>
                          <v:path arrowok="t" o:connecttype="custom" o:connectlocs="1480,4380;22,3410;1014,1985;17038,2297;17055,3990;15323,4007;15225,3901;1945,4213;1480,4380" o:connectangles="0,0,0,0,0,0,0,0,0"/>
                        </v:shape>
                        <v:shape id="Forme libre : forme 680471861" o:spid="_x0000_s1090" style="position:absolute;left:4928;top:5207;width:54;height:110;visibility:visible;mso-wrap-style:square;v-text-anchor:middle" coordsize="5390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" path="m5390,5485v,3041,-1200,5508,-2695,5508c1201,10993,,8598,,5485,,2371,1225,,2695,,4165,,5390,2347,5390,5485xe" fillcolor="#263238" stroked="f" strokeweight=".06772mm">
                          <v:stroke joinstyle="miter"/>
                          <v:path arrowok="t" o:connecttype="custom" o:connectlocs="5390,5485;2695,10993;0,5485;2695,0;5390,5485" o:connectangles="0,0,0,0,0"/>
                        </v:shape>
                        <v:shape id="Forme libre : forme 680471862" o:spid="_x0000_s1091" style="position:absolute;left:4556;top:5207;width:53;height:110;visibility:visible;mso-wrap-style:square;v-text-anchor:middle" coordsize="5365,1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" path="m5366,5485v,3041,-1201,5508,-2695,5508c1176,10993,,8598,,5485,,2371,1201,,2671,,4141,,5366,2347,5366,5485xe" fillcolor="#263238" stroked="f" strokeweight=".06772mm">
                          <v:stroke joinstyle="miter"/>
                          <v:path arrowok="t" o:connecttype="custom" o:connectlocs="5366,5485;2671,10993;0,5485;2671,0;5366,5485" o:connectangles="0,0,0,0,0"/>
                        </v:shape>
                        <v:shape id="Forme libre : forme 680471863" o:spid="_x0000_s1092" style="position:absolute;left:4887;top:5322;width:158;height:106;visibility:visible;mso-wrap-style:square;v-text-anchor:middle" coordsize="15846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" path="m14465,10537r-269,c8764,9181,3903,6190,303,1987,-142,1488,-91,732,419,296,928,-138,1700,-90,2146,408v34,39,64,77,93,118c5512,4276,9881,6959,14759,8214v677,79,1159,680,1078,1341c15757,10216,15142,10688,14465,10609r,-72xe" fillcolor="#263238" stroked="f" strokeweight=".06772mm">
                          <v:stroke joinstyle="miter"/>
                          <v:path arrowok="t" o:connecttype="custom" o:connectlocs="14465,10537;14196,10537;303,1987;419,296;2146,408;2239,526;14759,8214;15837,9555;14465,10609" o:connectangles="0,0,0,0,0,0,0,0,0"/>
                        </v:shape>
                        <v:shape id="Forme libre : forme 680471864" o:spid="_x0000_s1093" style="position:absolute;left:4507;top:5299;width:161;height:95;visibility:visible;mso-wrap-style:square;v-text-anchor:middle" coordsize="16136,9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" path="m1225,9562c684,9554,208,9205,49,8699,-140,8065,233,7399,882,7214,5564,5322,10038,2970,14235,197v561,-362,1316,-211,1691,335c16301,1066,16161,1797,15615,2163v-10,7,-22,15,-32,22c11197,5102,6508,7559,1593,9514r-368,48xe" fillcolor="#263238" stroked="f" strokeweight=".06772mm">
                          <v:stroke joinstyle="miter"/>
                          <v:path arrowok="t" o:connecttype="custom" o:connectlocs="1225,9562;49,8699;882,7214;14235,197;15926,532;15615,2163;15583,2185;1593,9514" o:connectangles="0,0,0,0,0,0,0,0"/>
                        </v:shape>
                        <v:shape id="Forme libre : forme 680471865" o:spid="_x0000_s1094" style="position:absolute;left:3506;top:7253;width:2180;height:873;visibility:visible;mso-wrap-style:square;v-text-anchor:middle" coordsize="218025,8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" path="m167210,123v,,-47411,5724,-84555,19160c45511,32719,14908,57005,13365,59999,11159,64310,1604,80094,134,83686v-1470,3593,9555,3593,14701,3593c19980,87279,31716,76501,33921,74346v2205,-2156,-5880,10059,1470,10059c42742,84405,43477,74346,46417,72190v2940,-2156,5072,-4646,9556,-12191c60456,52455,68224,55041,64377,47760,63142,45998,61312,44716,59207,44144v53511,-623,147842,-1796,151003,-2395c214596,40791,218026,31234,218026,31234v,,-23424,-33507,-50816,-31111xe" stroked="f" strokeweight=".06772mm">
                          <v:stroke joinstyle="miter"/>
                          <v:path arrowok="t" o:connecttype="custom" o:connectlocs="167210,123;82655,19283;13365,59999;134,83686;14835,87279;33921,74346;35391,84405;46417,72190;55973,59999;64377,47760;59207,44144;210210,41749;218026,31234;167210,123" o:connectangles="0,0,0,0,0,0,0,0,0,0,0,0,0,0"/>
                        </v:shape>
                        <v:shape id="Forme libre : forme 680471866" o:spid="_x0000_s1095" style="position:absolute;left:3495;top:7243;width:2204;height:895;visibility:visible;mso-wrap-style:square;v-text-anchor:middle" coordsize="22040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" path="m16049,89510c7571,89510,2034,89055,441,86755,-44,86046,-134,85148,196,84360,1103,82157,4705,75930,8184,69990v2254,-3928,4410,-7616,5292,-9365c15069,57536,45181,33058,83453,19286,120205,6018,167787,126,168252,126r,c196037,-2269,219216,30304,220196,31693v218,316,274,716,147,1078c219975,33800,216545,42973,211645,44051v-3039,647,-80316,1677,-146642,2395c65669,46971,66218,47625,66620,48362v2818,5222,,6731,-2450,8192c61734,57691,59691,59497,58290,61751v-4313,7185,-6616,10155,-9801,12550c47521,75417,46774,76701,46284,78085v-1642,3665,-3920,8670,-9556,8670c35302,86868,33918,86264,33053,85151v-894,-1840,-948,-3964,-147,-5844c28324,83139,20435,89510,16049,89510xm168546,2329v-1200,168,-47949,5988,-84236,19161c47558,34711,17200,58781,15706,61679v-907,1796,-3063,5509,-5342,9460c7081,76816,3357,83235,2524,85294v,168,,192,,240c3308,86660,7890,87234,16122,87234v3994,,14187,-8646,18230,-12574c35185,73846,35846,73990,36263,74253v931,599,588,1461,,2898c35675,78588,34106,82468,35038,83809v,120,392,551,1641,551c40722,84360,42462,80504,44030,77175v583,-1806,1597,-3449,2964,-4790c49665,70445,51625,68265,56231,60410v1625,-2618,3979,-4728,6787,-6084c65664,52865,66302,52530,64586,49344,63499,47852,61913,46777,60103,46303v-677,-113,-1132,-740,-1017,-1402c59201,44241,59843,43795,60519,43908v93229,-1078,148161,-1964,150734,-2395c213825,41081,216618,35836,217966,32363,214928,28268,193048,198,168546,2329xe" fillcolor="#263238" stroked="f" strokeweight=".06772mm">
                          <v:stroke joinstyle="miter"/>
                          <v:path arrowok="t" o:connecttype="custom" o:connectlocs="16049,89510;441,86755;196,84360;8184,69990;13476,60625;83453,19286;168252,126;168252,126;220196,31693;220343,32771;211645,44051;65003,46446;66620,48362;64170,56554;58290,61751;48489,74301;46284,78085;36728,86755;33053,85151;32906,79307;16049,89510;168546,2329;84310,21490;15706,61679;10364,71139;2524,85294;2524,85534;16122,87234;34352,74660;36263,74253;36263,77151;35038,83809;36679,84360;44030,77175;46994,72385;56231,60410;63018,54326;64586,49344;60103,46303;59086,44901;60519,43908;211253,41513;217966,32363;168546,2329" o:connectangles="0,0,0,0,0,0,0,0,0,0,0,0,0,0,0,0,0,0,0,0,0,0,0,0,0,0,0,0,0,0,0,0,0,0,0,0,0,0,0,0,0,0,0,0"/>
                        </v:shape>
                        <v:shape id="Forme libre : forme 680471867" o:spid="_x0000_s1096" style="position:absolute;left:3571;top:7809;width:479;height:287;visibility:visible;mso-wrap-style:square;v-text-anchor:middle" coordsize="47900,2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" path="m1740,28693l,26992v1005,-958,4214,-3401,7939,-6251c11663,17891,16269,14370,16955,13556v686,-814,2989,-1629,7032,-2706c27868,10016,31609,8663,35111,6826,40281,3449,46675,48,46724,r1177,2108c47901,2108,41555,5509,36458,8814v-3712,1997,-7696,3465,-11834,4359c22622,13575,20679,14217,18842,15089v-2990,2668,-6123,5178,-9384,7520c6101,25196,2622,27831,1740,28693xe" fillcolor="#263238" stroked="f" strokeweight=".06772mm">
                          <v:stroke joinstyle="miter"/>
                          <v:path arrowok="t" o:connecttype="custom" o:connectlocs="1740,28693;0,26992;7939,20741;16955,13556;23987,10850;35111,6826;46724,0;47901,2108;36458,8814;24624,13173;18842,15089;9458,22609;1740,28693" o:connectangles="0,0,0,0,0,0,0,0,0,0,0,0,0"/>
                        </v:shape>
                        <v:shape id="Forme libre : forme 680471868" o:spid="_x0000_s1097" style="position:absolute;left:5178;top:6166;width:740;height:1481;visibility:visible;mso-wrap-style:square;v-text-anchor:middle" coordsize="73989,148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" path="m29843,27639l,108856v10715,1868,20594,6881,28324,14370c41040,135656,52286,148063,52286,148063v,,19038,-44429,21488,-81672c76224,29148,57162,3808,47386,e" stroked="f" strokeweight=".06772mm">
                          <v:stroke joinstyle="miter"/>
                          <v:path arrowok="t" o:connecttype="custom" o:connectlocs="29843,27639;0,108856;28324,123226;52286,148063;73774,66391;47386,0" o:connectangles="0,0,0,0,0,0"/>
                        </v:shape>
                        <v:shape id="Forme libre : forme 680471869" o:spid="_x0000_s1098" style="position:absolute;left:5168;top:6153;width:764;height:1505;visibility:visible;mso-wrap-style:square;v-text-anchor:middle" coordsize="76396,15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" path="m53344,150543v-355,2,-696,-146,-931,-407c52413,150136,41044,137610,28524,125347,20985,118107,11402,113235,1009,111360v-365,-43,-689,-244,-882,-551c-42,110486,-42,110102,127,109779l29921,28562v213,-627,904,-970,1548,-761c32111,28007,32459,28685,32248,29312v-7,22,-17,43,-24,65l2822,109228v10413,2096,19983,7085,27564,14371c40456,133442,49718,143406,53050,147046,56578,138424,71598,99983,73729,67530,76180,29712,56407,5546,48125,2313v-629,-245,-936,-942,-686,-1557c47689,140,48402,-159,49032,85,60082,4420,78605,30694,76180,67674v-2426,36980,-21390,81624,-21586,82079c54420,150124,54074,150392,53663,150471r-319,72xe" fillcolor="#263238" stroked="f" strokeweight=".06772mm">
                          <v:stroke joinstyle="miter"/>
                          <v:path arrowok="t" o:connecttype="custom" o:connectlocs="53344,150543;52413,150136;28524,125347;1009,111360;127,110809;127,109779;29921,28562;31469,27801;32248,29312;32224,29377;2822,109228;30386,123599;53050,147046;73729,67530;48125,2313;47439,756;49032,85;76180,67674;54594,149753;53663,150471" o:connectangles="0,0,0,0,0,0,0,0,0,0,0,0,0,0,0,0,0,0,0,0"/>
                        </v:shape>
                        <v:shape id="Forme libre : forme 680471870" o:spid="_x0000_s1099" style="position:absolute;left:3851;top:6596;width:2860;height:3261;visibility:visible;mso-wrap-style:square;v-text-anchor:middle" coordsize="286006,326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" path="m286007,l238523,v-5413,,-9801,4290,-9801,9580l228722,11472r245,l228967,267505,,267505r,6155l228942,273660r,52356l236856,326016r,-314520l286007,11496,286007,xe" stroked="f" strokeweight=".06772mm">
                          <v:stroke joinstyle="miter"/>
                          <v:path arrowok="t" o:connecttype="custom" o:connectlocs="286007,0;238523,0;228722,9580;228722,11472;228967,11472;228967,267505;0,267505;0,273660;228942,273660;228942,326016;236856,326016;236856,11496;286007,11496" o:connectangles="0,0,0,0,0,0,0,0,0,0,0,0,0"/>
                        </v:shape>
                        <v:shape id="Forme libre : forme 680471871" o:spid="_x0000_s1100" style="position:absolute;left:3839;top:6584;width:2885;height:3285;visibility:visible;mso-wrap-style:square;v-text-anchor:middle" coordsize="288456,328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" path="m238082,328459r-7915,c229491,328459,228942,327923,228942,327262r,-51159l1225,276103c554,276091,12,275562,,274905r,-6203c,268041,549,267505,1225,267505r227717,l228942,13412v-156,-208,-242,-459,-245,-718l228697,10802c228697,4836,233644,,239748,r47484,c287908,,288457,536,288457,1198r,11496c288444,13350,287903,13879,287232,13891r-47950,l239282,327262v,651,-534,1185,-1200,1197xm231393,326064r5439,l236832,12694v,-661,549,-1198,1225,-1198l285982,11496r,-9101l239748,2395v-4751,,-8600,3763,-8600,8407l231148,11975v161,206,247,460,245,719l231393,268702v,661,-549,1198,-1226,1198l2450,269900r,3808l230167,273708v677,,1226,536,1226,1197l231393,326064xe" fillcolor="#263238" stroked="f" strokeweight=".06772mm">
                          <v:stroke joinstyle="miter"/>
                          <v:path arrowok="t" o:connecttype="custom" o:connectlocs="238082,328459;230167,328459;228942,327262;228942,276103;1225,276103;0,274905;0,268702;1225,267505;228942,267505;228942,13412;228697,12694;228697,10802;239748,0;287232,0;288457,1198;288457,12694;287232,13891;239282,13891;239282,327262;238082,328459;231393,326064;236832,326064;236832,12694;238057,11496;285982,11496;285982,2395;239748,2395;231148,10802;231148,11975;231393,12694;231393,268702;230167,269900;2450,269900;2450,273708;230167,273708;231393,274905" o:connectangles="0,0,0,0,0,0,0,0,0,0,0,0,0,0,0,0,0,0,0,0,0,0,0,0,0,0,0,0,0,0,0,0,0,0,0,0"/>
                        </v:shape>
                        <v:shape id="Forme libre : forme 798025856" o:spid="_x0000_s1101" style="position:absolute;left:6322;top:6565;width:500;height:182;visibility:visible;mso-wrap-style:square;v-text-anchor:middle" coordsize="49958,18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" path="m,l49959,r,18226l,18226,,xe" fillcolor="#263238" stroked="f" strokeweight=".06772mm">
                          <v:stroke joinstyle="miter"/>
                          <v:path arrowok="t" o:connecttype="custom" o:connectlocs="0,0;49959,0;49959,18226;0,18226" o:connectangles="0,0,0,0"/>
                        </v:shape>
                        <v:shape id="Forme libre : forme 798025857" o:spid="_x0000_s1102" style="position:absolute;left:6309;top:6553;width:525;height:206;visibility:visible;mso-wrap-style:square;v-text-anchor:middle" coordsize="52435,2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" path="m51208,20622r-49983,c554,20610,12,20080,,19424l,1198c,536,549,,1225,l51208,v676,,1225,536,1225,1198l52433,19328v42,673,-485,1253,-1173,1291c51243,20622,51225,20622,51208,20622xm2450,18226r47533,l49983,2395r-47533,l2450,18226xe" fillcolor="#263238" stroked="f" strokeweight=".06772mm">
                          <v:stroke joinstyle="miter"/>
                          <v:path arrowok="t" o:connecttype="custom" o:connectlocs="51208,20622;1225,20622;0,19424;0,1198;1225,0;51208,0;52433,1198;52433,19328;51260,20619;51208,20622;2450,18226;49983,18226;49983,2395;2450,2395" o:connectangles="0,0,0,0,0,0,0,0,0,0,0,0,0,0"/>
                        </v:shape>
                        <v:shape id="Forme libre : forme 798025858" o:spid="_x0000_s1103" style="position:absolute;left:1131;top:10800;width:836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798025859" o:spid="_x0000_s1104" style="position:absolute;left:1122;top:10672;width:855;height:362;visibility:visible;mso-wrap-style:square;v-text-anchor:middle" coordsize="85520,3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" path="m81151,36190r-343,l860,12240c220,12043,-140,11382,51,10755l3114,863c3314,226,4002,-138,4658,49l84631,23856v651,182,1026,843,842,1480c85469,25346,85466,25355,85464,25365r-3088,9891c82283,35556,82070,35805,81788,35951v-186,134,-406,216,-637,239xm2746,10420l80343,33508r2450,-7616l5123,2660,2746,10420xe" fillcolor="#263238" stroked="f" strokeweight=".06772mm">
                          <v:stroke joinstyle="miter"/>
                          <v:path arrowok="t" o:connecttype="custom" o:connectlocs="81151,36190;80808,36190;860,12240;51,10755;3114,863;4658,49;84631,23856;85473,25336;85464,25365;82376,35256;81788,35951;81151,36190;2746,10420;80343,33508;82793,25892;5123,2660" o:connectangles="0,0,0,0,0,0,0,0,0,0,0,0,0,0,0,0"/>
                        </v:shape>
                        <v:shape id="Forme libre : forme 798025860" o:spid="_x0000_s1105" style="position:absolute;left:1265;top:8068;width:2670;height:2940;visibility:visible;mso-wrap-style:square;v-text-anchor:middle" coordsize="267022,2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" path="m139786,7961v,,-29402,-15807,-52899,-2874c74293,12033,72186,66856,70740,91310v-1445,24453,-9555,138626,-9555,138626c58654,230360,56185,231083,53834,232091v-2940,1437,-5880,11473,-5880,11473c47954,243564,38398,245719,20782,244282,3165,242845,-4945,248593,3141,259371v8085,10778,735,8622,33052,18682c52547,283398,69233,287719,86152,290986v,,9555,5724,13966,1437c104528,288136,103793,280927,103058,273023v-735,-7904,2940,-27304,2940,-29459c105998,241408,117024,227062,118494,201195v1470,-25867,2205,-29435,2940,-35183c122169,160263,134052,83382,134052,83382v,,93425,13149,109449,14370c259525,98974,267022,96315,267022,96315l139786,7961xe" fillcolor="#b0d7df" stroked="f" strokeweight=".06772mm">
                          <v:stroke joinstyle="miter"/>
                          <v:path arrowok="t" o:connecttype="custom" o:connectlocs="139786,7961;86887,5087;70740,91310;61185,229936;53834,232091;47954,243564;20782,244282;3141,259371;36193,278053;86152,290986;100118,292423;103058,273023;105998,243564;118494,201195;121434,166012;134052,83382;243501,97752;267022,96315" o:connectangles="0,0,0,0,0,0,0,0,0,0,0,0,0,0,0,0,0,0"/>
                        </v:shape>
                        <v:shape id="Forme libre : forme 798025861" o:spid="_x0000_s1106" style="position:absolute;left:1253;top:8055;width:2693;height:2965;visibility:visible;mso-wrap-style:square;v-text-anchor:middle" coordsize="269345,29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" path="m96896,296463v-3518,-252,-6927,-1310,-9948,-3090c70057,290068,53388,285750,37039,280440,10577,272225,10308,272081,6583,266070v-759,-1246,-1739,-2803,-3209,-4791c-914,255579,-351,251819,923,249663v2451,-4383,10046,-6299,21219,-5365c30838,245182,39614,244990,48260,243724v833,-2707,3357,-10084,6297,-11521c56706,231238,58970,230539,61295,230120v760,-10922,8086,-114700,9482,-137693l71120,86248c73178,50322,76290,11474,87561,5295v23840,-13125,52874,2203,54099,2850l141660,8145,268823,96667v368,256,564,687,515,1125c269277,98235,268963,98609,268529,98750v-318,120,-7889,2707,-24011,1509c229621,99157,147173,87613,136172,86056v-1495,9724,-11638,76116,-12251,81433l123676,169405v-637,4790,-1372,10322,-2671,33195c120290,216341,116512,229765,109931,241927v-544,973,-1019,1981,-1421,3018c108510,245592,108265,247340,107775,250621v-1029,6802,-2720,18155,-2206,23616l105569,274572v736,7904,1446,15376,-3307,20023c100804,295898,98868,296571,96896,296463xm16874,246526v-7351,,-12251,1533,-13843,4383c1438,253759,3398,257351,5334,259938v1543,2060,2450,3641,3356,4934c11900,270045,11949,270141,37798,278165v16299,5326,32928,9630,49787,12885c87740,291086,87889,291141,88026,291218v2451,1461,9409,4598,12447,1604c104418,288966,103805,282356,103095,274716r,-336c102580,268656,104295,257112,105324,250214v368,-2610,711,-4790,711,-5365c106336,243403,106910,242021,107726,240778v6409,-11854,10097,-24931,10805,-38321c119829,179488,120564,173955,121226,169069r245,-1892c122206,161477,133844,85314,133967,84548v113,-649,730,-1093,1396,-1006c136294,83685,228935,96714,244738,97912v6856,668,13773,412,20557,-766l140337,10372c138867,9606,110935,-4669,88688,7522,77638,13582,74943,61028,73497,86559r-343,6180c71684,116881,63672,230239,63598,231365v-46,553,-470,1006,-1029,1102c60160,232871,57807,233556,55562,234503v-1691,838,-4067,6802,-5243,10753c50200,245680,49851,246004,49412,246095v-392,,-9801,2179,-27540,742c20108,246598,18442,246526,16874,246526xe" fillcolor="#263238" stroked="f" strokeweight=".06772mm">
                          <v:stroke joinstyle="miter"/>
                          <v:path arrowok="t" o:connecttype="custom" o:connectlocs="96896,296463;86948,293373;37039,280440;6583,266070;3374,261279;923,249663;22142,244298;48260,243724;54557,232203;61295,230120;70777,92427;71120,86248;87561,5295;141660,8145;141660,8145;268823,96667;269338,97792;268529,98750;244518,100259;136172,86056;123921,167489;123676,169405;121005,202600;109931,241927;108510,244945;107775,250621;105569,274237;105569,274572;102262,294595;96896,296463;16874,246526;3031,250909;5334,259938;8690,264872;37798,278165;87585,291050;88026,291218;100473,292822;103095,274716;103095,274380;105324,250214;106035,244849;107726,240778;118531,202457;121226,169069;121471,167177;133967,84548;135363,83542;244738,97912;265295,97146;140337,10372;88688,7522;73497,86559;73154,92739;63598,231365;62569,232467;55562,234503;50319,245256;49412,246095;21872,246837;16874,246526" o:connectangles="0,0,0,0,0,0,0,0,0,0,0,0,0,0,0,0,0,0,0,0,0,0,0,0,0,0,0,0,0,0,0,0,0,0,0,0,0,0,0,0,0,0,0,0,0,0,0,0,0,0,0,0,0,0,0,0,0,0,0,0,0"/>
                        </v:shape>
                        <v:shape id="Forme libre : forme 798025862" o:spid="_x0000_s1107" style="position:absolute;left:2257;top:8978;width:180;height:830;visibility:visible;mso-wrap-style:square;v-text-anchor:middle" coordsize="17984,8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" path="m15681,83013c6909,60164,2328,25364,,216l2450,c4337,20478,8845,58368,17984,82175r-2303,838xe" fillcolor="#263238" stroked="f" strokeweight=".06772mm">
                          <v:stroke joinstyle="miter"/>
                          <v:path arrowok="t" o:connecttype="custom" o:connectlocs="15681,83013;0,216;2450,0;17984,82175" o:connectangles="0,0,0,0"/>
                        </v:shape>
                        <v:shape id="Forme libre : forme 798025863" o:spid="_x0000_s1108" style="position:absolute;left:2242;top:8773;width:31;height:105;visibility:visible;mso-wrap-style:square;v-text-anchor:middle" coordsize="3136,10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" path="m662,10466c172,4024,,120,,120l2450,v,,196,3880,686,10275l662,10466xe" fillcolor="#263238" stroked="f" strokeweight=".06772mm">
                          <v:stroke joinstyle="miter"/>
                          <v:path arrowok="t" o:connecttype="custom" o:connectlocs="662,10466;0,120;2450,0;3136,10275" o:connectangles="0,0,0,0"/>
                        </v:shape>
                        <v:shape id="Forme libre : forme 798025864" o:spid="_x0000_s1109" style="position:absolute;left:1265;top:10503;width:1036;height:505;visibility:visible;mso-wrap-style:square;v-text-anchor:middle" coordsize="103619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" path="m20785,719c3144,-695,-4941,5030,3144,15807v8086,10778,735,8623,33053,18682c52551,39835,69237,44155,86156,47422v,,9555,5724,13965,1437c104164,44907,103895,38537,103233,31423,95111,29785,87363,26710,80373,22346,69568,14778,47958,,47958,v,,-9458,2156,-27173,719xe" stroked="f" strokeweight=".06772mm">
                          <v:stroke joinstyle="miter"/>
                          <v:path arrowok="t" o:connecttype="custom" o:connectlocs="20785,719;3144,15807;36197,34489;86156,47422;100121,48859;103233,31423;80373,22346;47958,0;20785,719" o:connectangles="0,0,0,0,0,0,0,0,0"/>
                        </v:shape>
                        <v:shape id="Forme libre : forme 798025865" o:spid="_x0000_s1110" style="position:absolute;left:1253;top:10491;width:1061;height:529;visibility:visible;mso-wrap-style:square;v-text-anchor:middle" coordsize="106092,5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" path="m96896,52885v-3518,-251,-6927,-1310,-9948,-3089c70057,46491,53388,42172,37039,36862,10577,28647,10308,28504,6583,22492,5824,21247,4844,19690,3374,17702,-914,12002,-351,8241,923,6086,3374,1703,10969,-213,22142,721v8925,970,17944,735,26804,-695c49286,-43,49640,26,49926,218v221,144,21733,14849,32416,22322c89212,26810,96815,29830,104785,31450v513,115,890,541,932,1053c106403,40024,106599,46610,102262,50873v-1436,1356,-3372,2082,-5366,2012xm16874,2948c9523,2948,4623,4481,3031,7331v-1593,2850,367,6443,2303,9030c6877,18420,7784,20001,8690,21294v3210,5174,3259,5270,29108,13293c54097,39914,70726,44218,87585,47473v155,35,304,91,441,167c90477,49101,97435,52239,100473,49245v3455,-3377,3406,-9030,2842,-15592c95328,31984,87723,28899,80872,24552,71071,17702,52009,4673,49020,2541,40103,3899,31041,4110,22068,3164,20108,3020,18442,2948,16874,2948xe" fillcolor="#263238" stroked="f" strokeweight=".06772mm">
                          <v:stroke joinstyle="miter"/>
                          <v:path arrowok="t" o:connecttype="custom" o:connectlocs="96896,52885;86948,49796;37039,36862;6583,22492;3374,17702;923,6086;22142,721;48946,26;49926,218;82342,22540;104785,31450;105717,32503;102262,50873;96896,52885;16874,2948;3031,7331;5334,16361;8690,21294;37798,34587;87585,47473;88026,47640;100473,49245;103315,33653;80872,24552;49020,2541;22068,3164;16874,2948" o:connectangles="0,0,0,0,0,0,0,0,0,0,0,0,0,0,0,0,0,0,0,0,0,0,0,0,0,0,0"/>
                        </v:shape>
                        <v:shape id="Forme libre : forme 798025866" o:spid="_x0000_s1111" style="position:absolute;left:1575;top:8069;width:3951;height:3078;visibility:visible;mso-wrap-style:square;v-text-anchor:middle" coordsize="395050,30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" path="m395050,42314v,,-109203,-23616,-192949,-35112c118355,-4294,101448,-1420,97773,11513,94098,24446,85277,222662,85277,222662v,,-16906,718,-17641,5030c66901,232003,62491,249247,62491,249247v,,-27907,5030,-42608,2874c5182,249966,-674,247092,61,256432v735,9341,13206,15808,41873,28741c70601,298107,103017,311064,109583,307088v6566,-3976,980,-25316,4900,-25771c118404,280862,124970,259306,128645,252840v3675,-6467,3675,-19376,3675,-21556c132320,229105,141141,173803,147021,157301v5881,-16502,20557,-82582,20557,-82582c167578,74719,212538,89305,220477,94095r7963,4790c228440,98885,343916,107747,368907,88347,383628,77085,393056,60480,395050,42314xe" fillcolor="#b0d7df" stroked="f" strokeweight=".06772mm">
                          <v:stroke joinstyle="miter"/>
                          <v:path arrowok="t" o:connecttype="custom" o:connectlocs="395050,42314;202101,7202;97773,11513;85277,222662;67636,227692;62491,249247;19883,252121;61,256432;41934,285173;109583,307088;114483,281317;128645,252840;132320,231284;147021,157301;167578,74719;220477,94095;228440,98885;368907,88347;395050,42314" o:connectangles="0,0,0,0,0,0,0,0,0,0,0,0,0,0,0,0,0,0,0"/>
                        </v:shape>
                        <v:shape id="Forme libre : forme 798025867" o:spid="_x0000_s1112" style="position:absolute;left:1563;top:8057;width:3975;height:3101;visibility:visible;mso-wrap-style:square;v-text-anchor:middle" coordsize="397484,31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" path="m107312,310061v-9531,,-31215,-7616,-64659,-22705c13006,273968,829,267549,69,257633v-269,-3257,245,-5245,1617,-6466c3989,249131,8008,249825,14672,250975v1960,335,4165,718,6640,1078c34273,253945,58064,250089,62744,249322v858,-3377,4288,-17005,4900,-20693c68404,224102,80214,222953,85310,222641,86094,205205,94229,24881,97781,12331,101579,-1034,117113,-4698,203481,7157v82840,11353,191945,34897,193023,35112c397087,42396,397499,42906,397484,43491v-2100,18499,-11692,35406,-26633,46943c345761,109882,234255,101571,229526,101212v-194,-5,-380,-63,-539,-168l221024,96254c214041,92038,177093,79824,169571,77405v-2132,9580,-14873,66103,-20312,81432c143281,175602,134681,230497,134558,232413v,5748,-490,16263,-3822,22131c128986,258019,127433,261585,126081,265226v-4901,12238,-7522,18034,-10438,18370c115055,284218,115177,288697,115226,291643v172,7018,343,14969,-3969,17580c110037,309824,108680,310111,107312,310061xm6047,252268v-959,-98,-1923,139,-2719,671c2593,253586,2323,255071,2495,257442v686,8598,13084,15065,41187,27734c96875,309127,107900,308552,110155,307187v3136,-1892,2964,-9748,2817,-15472c112850,285584,112752,281560,115422,281225v1862,-432,6150,-11137,8453,-16766c125277,260725,126872,257066,128653,253490v3185,-5581,3528,-16526,3528,-20957c132181,229539,141149,174429,146882,158286v5734,-16143,20386,-81791,20533,-82462c167488,75484,167714,75196,168027,75034v314,-130,667,-130,980,c170845,75632,214188,89739,222176,94553r7693,4623c236337,99655,345467,107295,369160,88877,383276,78001,392474,62158,394789,44736,383371,42341,281396,20618,202991,9864,118975,-1680,103319,1601,100084,13289,96483,25935,87711,222186,87638,224174v-25,625,-537,1126,-1176,1150c78793,225659,70315,227336,69997,229347v-736,4312,-4901,20933,-5170,21556c64716,251370,64329,251729,63847,251813v-1127,192,-28275,5030,-43001,2874c18396,254328,16118,253945,14133,253586v-2658,-633,-5361,-1073,-8086,-1318xe" fillcolor="#263238" stroked="f" strokeweight=".06772mm">
                          <v:stroke joinstyle="miter"/>
                          <v:path arrowok="t" o:connecttype="custom" o:connectlocs="107312,310061;42653,287356;69,257633;1686,251167;14672,250975;21312,252053;62744,249322;67644,228629;85310,222641;97781,12331;203481,7157;396504,42269;397484,43491;370851,90434;229526,101212;228987,101044;221024,96254;169571,77405;149259,158837;134558,232413;130736,254544;126081,265226;115643,283596;115226,291643;111257,309223;107312,310061;6047,252268;3328,252939;2495,257442;43682,285176;110155,307187;112972,291715;115422,281225;123875,264459;128653,253490;132181,232533;146882,158286;167415,75824;168027,75034;169007,75034;222176,94553;229869,99176;369160,88877;394789,44736;202991,9864;100084,13289;87638,224174;86462,225324;69997,229347;64827,250903;63847,251813;20846,254687;14133,253586;6047,252268" o:connectangles="0,0,0,0,0,0,0,0,0,0,0,0,0,0,0,0,0,0,0,0,0,0,0,0,0,0,0,0,0,0,0,0,0,0,0,0,0,0,0,0,0,0,0,0,0,0,0,0,0,0,0,0,0,0"/>
                        </v:shape>
                        <v:shape id="Forme libre : forme 798025868" o:spid="_x0000_s1113" style="position:absolute;left:3128;top:8599;width:135;height:218;visibility:visible;mso-wrap-style:square;v-text-anchor:middle" coordsize="13500,2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" path="m11075,21819c10144,15879,6321,8862,,1533l1862,c8576,7760,12471,14993,13500,21556r-2425,263xe" fillcolor="#263238" stroked="f" strokeweight=".06772mm">
                          <v:stroke joinstyle="miter"/>
                          <v:path arrowok="t" o:connecttype="custom" o:connectlocs="11075,21819;0,1533;1862,0;13500,21556" o:connectangles="0,0,0,0"/>
                        </v:shape>
                        <v:shape id="Forme libre : forme 798025869" o:spid="_x0000_s1114" style="position:absolute;left:3017;top:8487;width:75;height:71;visibility:visible;mso-wrap-style:square;v-text-anchor:middle" coordsize="7472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" path="m5733,7041c2475,3856,24,1868,,1844l1568,v,,2450,2084,5905,5365l5733,7041xe" fillcolor="#263238" stroked="f" strokeweight=".06772mm">
                          <v:stroke joinstyle="miter"/>
                          <v:path arrowok="t" o:connecttype="custom" o:connectlocs="5733,7041;0,1844;1568,0;7473,5365" o:connectangles="0,0,0,0"/>
                        </v:shape>
                        <v:shape id="Forme libre : forme 798025870" o:spid="_x0000_s1115" style="position:absolute;left:3077;top:8358;width:151;height:251;visibility:visible;mso-wrap-style:square;v-text-anchor:middle" coordsize="15141,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" path="m12790,25100c7718,8335,74,1916,,1844l1568,v343,287,8257,6874,13574,24430l12790,25100xe" fillcolor="#263238" stroked="f" strokeweight=".06772mm">
                          <v:stroke joinstyle="miter"/>
                          <v:path arrowok="t" o:connecttype="custom" o:connectlocs="12790,25100;0,1844;1568,0;15142,24430" o:connectangles="0,0,0,0"/>
                        </v:shape>
                        <v:shape id="Forme libre : forme 798025871" o:spid="_x0000_s1116" style="position:absolute;left:1575;top:10561;width:1145;height:585;visibility:visible;mso-wrap-style:square;v-text-anchor:middle" coordsize="114483,5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" path="m19883,2826c5182,671,-674,-2203,61,7137v735,9341,13206,15808,41873,28741c70601,48811,103017,61769,109583,57793v6566,-3976,980,-25316,4900,-25771c103507,33521,92378,30609,83636,23951,75002,17455,67815,9305,62516,v,,-27932,4982,-42633,2826xe" stroked="f" strokeweight=".06772mm">
                          <v:stroke joinstyle="miter"/>
                          <v:path arrowok="t" o:connecttype="custom" o:connectlocs="19883,2826;61,7137;41934,35878;109583,57793;114483,32022;83636,23951;62516,0;19883,2826" o:connectangles="0,0,0,0,0,0,0,0"/>
                        </v:shape>
                        <v:shape id="Forme libre : forme 798025872" o:spid="_x0000_s1117" style="position:absolute;left:1563;top:10549;width:1169;height:609;visibility:visible;mso-wrap-style:square;v-text-anchor:middle" coordsize="116908,60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" path="m107312,60903v-9531,,-31215,-7616,-64659,-22705c13006,24809,829,18391,69,8475,-200,5218,314,3230,1686,2008,3989,-28,8008,667,14672,1817v1960,335,4165,718,6640,1077l21312,2894c35621,5002,63234,68,63504,20v539,-98,1080,166,1323,647c70070,9802,77136,17816,85604,24234v8433,6379,19119,9214,29696,7880l115545,32114v657,-86,1259,364,1347,1006c116998,33752,116576,34354,115937,34485r,c115415,37127,115275,39829,115520,42509v172,7017,343,14969,-3969,17580c110240,60730,108775,61013,107312,60903xm6047,3110v-959,-98,-1923,139,-2719,671c2593,4427,2323,5912,2495,8283v686,8599,13084,15065,41187,27735c96875,59969,107900,59394,110155,58029v3136,-1892,2964,-9748,2817,-15472c112798,39961,112889,37352,113242,34773,102762,35527,92369,32445,84085,26127,75573,19674,68433,11660,63063,2535,58162,3397,34371,7325,20944,5266,18494,4906,16216,4523,14231,4164,11534,3615,8798,3263,6047,3110xe" fillcolor="#263238" stroked="f" strokeweight=".06772mm">
                          <v:stroke joinstyle="miter"/>
                          <v:path arrowok="t" o:connecttype="custom" o:connectlocs="107312,60903;42653,38198;69,8475;1686,2008;14672,1817;21312,2894;21312,2894;63504,20;64827,667;85604,24234;115300,32114;115545,32114;116892,33120;115937,34485;115937,34485;115520,42509;111551,60089;107312,60903;6047,3110;3328,3781;2495,8283;43682,36018;110155,58029;112972,42557;113242,34773;84085,26127;63063,2535;20944,5266;14231,4164;6047,3110" o:connectangles="0,0,0,0,0,0,0,0,0,0,0,0,0,0,0,0,0,0,0,0,0,0,0,0,0,0,0,0,0,0"/>
                        </v:shape>
                        <v:shape id="Forme libre : forme 798025873" o:spid="_x0000_s1118" style="position:absolute;left:3859;top:8198;width:2268;height:859;visibility:visible;mso-wrap-style:square;v-text-anchor:middle" coordsize="226786,8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" path="m,85968r226786,l226786,824v,,-145686,-11760,-226051,53577l,85968xe" fillcolor="#949494" stroked="f" strokeweight=".06772mm">
                          <v:stroke joinstyle="miter"/>
                          <v:path arrowok="t" o:connecttype="custom" o:connectlocs="0,85968;226786,85968;226786,824;735,54401" o:connectangles="0,0,0,0"/>
                        </v:shape>
                        <v:shape id="Forme libre : forme 798025874" o:spid="_x0000_s1119" style="position:absolute;left:3847;top:8187;width:2292;height:883;visibility:visible;mso-wrap-style:square;v-text-anchor:middle" coordsize="229236,8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" path="m228012,88302r-226787,c892,88309,571,88180,343,87943,118,87710,-5,87401,,87080l735,55513v20,-342,179,-661,441,-886c81002,-10279,226590,643,228134,762v627,63,1105,580,1103,1198l229237,87104v,661,-549,1198,-1225,1198xm2475,85907r224311,l226786,3038c213090,2151,78601,-4794,3185,56088l2475,85907xe" fillcolor="#263238" stroked="f" strokeweight=".06772mm">
                          <v:stroke joinstyle="miter"/>
                          <v:path arrowok="t" o:connecttype="custom" o:connectlocs="228012,88302;1225,88302;343,87943;0,87080;735,55513;1176,54627;228134,762;229237,1960;229237,87104;228012,88302;2475,85907;226786,85907;226786,3038;3185,56088" o:connectangles="0,0,0,0,0,0,0,0,0,0,0,0,0,0"/>
                        </v:shape>
                        <v:shape id="Forme libre : forme 798025875" o:spid="_x0000_s1120" style="position:absolute;left:4614;top:8454;width:2619;height:2874;visibility:visible;mso-wrap-style:square;v-text-anchor:middle" coordsize="261921,28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" path="m130961,c58632,,,64284,,143704v,79420,58632,143704,130961,143704c203289,287408,261921,223100,261921,143704,261921,64307,203289,,130961,xm130961,271936c66326,271936,13941,214454,13941,143608,13941,72762,66326,15281,130961,15281v64635,,117019,57481,117019,128327c247980,214454,195596,271936,130961,271936xe" fillcolor="#263238" stroked="f" strokeweight=".06772mm">
                          <v:stroke joinstyle="miter"/>
                          <v:path arrowok="t" o:connecttype="custom" o:connectlocs="130961,0;0,143704;130961,287408;261921,143704;130961,0;130961,271936;13941,143608;130961,15281;247980,143608;130961,271936" o:connectangles="0,0,0,0,0,0,0,0,0,0"/>
                        </v:shape>
                        <v:shape id="Forme libre : forme 798025876" o:spid="_x0000_s1121" style="position:absolute;left:4601;top:8442;width:2644;height:2896;visibility:visible;mso-wrap-style:square;v-text-anchor:middle" coordsize="264494,28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" path="m132308,289635c59416,289635,,224657,,144806,,64954,59294,,132308,v73015,,132186,64954,132186,144806c264494,224657,205200,289635,132308,289635xm132308,2395c60788,2395,2450,66271,2450,144806v,78534,58216,142434,129858,142434c203951,287240,262044,223340,262044,144806,262044,66271,203853,2395,132308,2395xm132308,274331c67110,274331,14064,216226,14064,144806,14064,73385,67110,15281,132308,15281v65199,,118245,58104,118245,129525c250553,216226,197433,274331,132308,274331xm132308,17676c68457,17676,16514,74702,16514,144806v,70103,51943,127130,115794,127130c196159,271936,248103,214909,248103,144806,248103,74702,196159,17676,132308,17676xe" fillcolor="#263238" stroked="f" strokeweight=".06772mm">
                          <v:stroke joinstyle="miter"/>
                          <v:path arrowok="t" o:connecttype="custom" o:connectlocs="132308,289635;0,144806;132308,0;264494,144806;132308,289635;132308,2395;2450,144806;132308,287240;262044,144806;132308,2395;132308,274331;14064,144806;132308,15281;250553,144806;132308,274331;132308,17676;16514,144806;132308,271936;248103,144806;132308,17676" o:connectangles="0,0,0,0,0,0,0,0,0,0,0,0,0,0,0,0,0,0,0,0"/>
                        </v:shape>
                        <v:shape id="Forme libre : forme 798025877" o:spid="_x0000_s1122" style="position:absolute;left:4974;top:8760;width:2100;height:2259;visibility:visible;mso-wrap-style:square;v-text-anchor:middle" coordsize="210002,22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" path="m210003,168301r-14285,c204463,151114,208983,132169,208925,112975,208925,50584,162788,,105896,,81884,153,58804,9099,41212,25076l,25076r,5006l35944,30082c14390,52507,2538,82208,2867,112975v,37555,16710,70798,42412,91324l6272,204299r,5006l50939,209305r,-791c66943,219797,86162,225895,105896,225950v36752,,68824,-21004,87078,-52691l210003,173259r,-4958xm201697,112975v186,24796,-8025,48955,-23350,68715l138238,122867v1330,-3286,2011,-6788,2009,-10323c140401,104377,136606,96619,130005,91611l141962,15616v35062,15640,59735,53314,59735,97359xm105896,7880v8494,7,16940,1240,25065,3664c129295,18897,119273,63134,113491,88186v-9629,2228,-16979,11449,-17616,22681c71961,119202,23718,134147,12716,137549v-1759,-8086,-2646,-16330,-2646,-24598c10070,54919,52972,7880,105896,7880xm16906,151991r85903,-21364c106687,134864,112207,137314,118024,137381v2582,-3,5140,-508,7522,-1485l168889,192156v-16681,16418,-39322,25733,-62993,25915c65542,218071,31043,190719,16906,151991xe" fillcolor="#263238" stroked="f" strokeweight=".06772mm">
                          <v:stroke joinstyle="miter"/>
                          <v:path arrowok="t" o:connecttype="custom" o:connectlocs="210003,168301;195718,168301;208925,112975;105896,0;41212,25076;0,25076;0,30082;35944,30082;2867,112975;45279,204299;6272,204299;6272,209305;50939,209305;50939,208514;105896,225950;192974,173259;210003,173259;201697,112975;178347,181690;138238,122867;140247,112544;130005,91611;141962,15616;201697,112975;105896,7880;130961,11544;113491,88186;95875,110867;12716,137549;10070,112951;105896,7880;16906,151991;102809,130627;118024,137381;125546,135896;168889,192156;105896,218071;16906,151991" o:connectangles="0,0,0,0,0,0,0,0,0,0,0,0,0,0,0,0,0,0,0,0,0,0,0,0,0,0,0,0,0,0,0,0,0,0,0,0,0,0"/>
                        </v:shape>
                        <v:shape id="Forme libre : forme 798025878" o:spid="_x0000_s1123" style="position:absolute;left:2234;top:9286;width:1618;height:1845;visibility:visible;mso-wrap-style:square;v-text-anchor:middle" coordsize="161759,18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" path="m8404,184540l,179582,103274,10682c107351,4072,114662,22,122557,r39202,l161759,9580r-39202,c118112,9587,113993,11868,111703,15592l8404,184540xe" stroked="f" strokeweight=".06772mm">
                          <v:stroke joinstyle="miter"/>
                          <v:path arrowok="t" o:connecttype="custom" o:connectlocs="8404,184540;0,179582;103274,10682;122557,0;161759,0;161759,9580;122557,9580;111703,15592" o:connectangles="0,0,0,0,0,0,0,0"/>
                        </v:shape>
                        <v:shape id="Forme libre : forme 798025879" o:spid="_x0000_s1124" style="position:absolute;left:2222;top:9274;width:1641;height:1869;visibility:visible;mso-wrap-style:square;v-text-anchor:middle" coordsize="164118,18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" path="m9636,186935v-218,7,-431,-50,-613,-168l595,181857v-573,-328,-765,-1046,-431,-1604c169,180243,174,180236,178,180229l103379,11281c107657,4299,115365,19,123691,r39202,c163569,,164118,536,164118,1198r,9580c164118,11439,163569,11975,162893,11975r-39202,c119675,11985,115958,14047,113890,17412l10690,186360v-172,273,-444,469,-760,551l9636,186935xm2898,180420r6321,3689l111856,16191v2509,-4093,7027,-6601,11908,-6611l161766,9580r,-7185l123691,2395v-7468,14,-14383,3849,-18229,10107l2898,180420xe" fillcolor="#263238" stroked="f" strokeweight=".06772mm">
                          <v:stroke joinstyle="miter"/>
                          <v:path arrowok="t" o:connecttype="custom" o:connectlocs="9636,186935;9023,186767;595,181857;164,180253;178,180229;103379,11281;123691,0;162893,0;164118,1198;164118,10778;162893,11975;123691,11975;113890,17412;10690,186360;9930,186911;2898,180420;9219,184109;111856,16191;123764,9580;161766,9580;161766,2395;123691,2395;105462,12502" o:connectangles="0,0,0,0,0,0,0,0,0,0,0,0,0,0,0,0,0,0,0,0,0,0,0"/>
                        </v:shape>
                        <v:shape id="Forme libre : forme 798025880" o:spid="_x0000_s1125" style="position:absolute;left:6779;top:3846;width:1942;height:3667;visibility:visible;mso-wrap-style:square;v-text-anchor:middle" coordsize="194209,3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" path="m71520,19548v,,-51012,77624,-54687,92521c13157,126966,9997,181981,13672,201525,17347,221068,,364988,,364988v,,51453,3089,113050,1030c174647,363958,191945,360868,191945,360868v,,7890,-25699,-5782,-79683c172491,227200,155119,206195,151444,173239v-3675,-32956,17886,-60667,3161,-117717c139879,-1529,117852,4,117852,4v,,-28005,1533,-46332,19544xe" fillcolor="#b0d7df" stroked="f" strokeweight=".06772mm">
                          <v:stroke joinstyle="miter"/>
                          <v:path arrowok="t" o:connecttype="custom" o:connectlocs="71520,19548;16833,112069;13672,201525;0,364988;113050,366018;191945,360868;186163,281185;151444,173239;154605,55522;117852,4;71520,19548" o:connectangles="0,0,0,0,0,0,0,0,0,0,0"/>
                        </v:shape>
                        <v:shape id="Forme libre : forme 798025881" o:spid="_x0000_s1126" style="position:absolute;left:6767;top:3834;width:1967;height:3691;visibility:visible;mso-wrap-style:square;v-text-anchor:middle" coordsize="196696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" path="m70887,369113v-40207,,-69340,-1701,-69732,-1725c815,367362,499,367206,273,366957,75,366696,-21,366373,4,366047,175,364610,17302,222080,13700,202943v-3724,-19687,-612,-74678,3161,-89958c20634,97704,69637,23265,71720,20104r147,-216c90390,1782,117783,81,118959,9v1176,-72,23252,-934,38051,56428c166149,91812,161469,115835,157328,137031v-2597,13316,-4900,24813,-3430,37291c155785,191279,161248,204883,168256,222104v8245,19493,15034,39545,20312,59996c202166,335773,194669,361353,194350,362406v-132,434,-500,757,-956,839c193223,363245,175239,366382,114328,368418v-15264,503,-29965,695,-43441,695xm2601,365065v8355,455,56231,2802,111653,958c168158,364227,188200,361592,192194,361017v1078,-4502,6174,-30249,-6003,-78342c180943,262326,174188,242380,165977,222990v-7032,-17388,-12594,-31136,-14529,-48428c150027,161748,152403,149509,154927,136576v4092,-20957,8723,-44692,-269,-79564c140447,1925,119277,2428,119106,2404v-172,-24,-27564,1725,-45402,19161c71524,24894,22766,99333,19237,113631v-3626,14730,-6713,69816,-3136,88977c19678,221768,4414,349904,2601,365065xe" fillcolor="#263238" stroked="f" strokeweight=".06772mm">
                          <v:stroke joinstyle="miter"/>
                          <v:path arrowok="t" o:connecttype="custom" o:connectlocs="70887,369113;1155,367388;273,366957;4,366047;13700,202943;16861,112985;71720,20104;71867,19888;118959,9;157010,56437;157328,137031;153898,174322;168256,222104;188568,282100;194350,362406;193394,363245;114328,368418;70887,369113;2601,365065;114254,366023;192194,361017;186191,282675;165977,222990;151448,174562;154927,136576;154658,57012;119106,2404;73704,21565;19237,113631;16101,202608;2601,365065" o:connectangles="0,0,0,0,0,0,0,0,0,0,0,0,0,0,0,0,0,0,0,0,0,0,0,0,0,0,0,0,0,0,0"/>
                        </v:shape>
                        <v:shape id="Forme libre : forme 798025882" o:spid="_x0000_s1127" style="position:absolute;left:6830;top:2658;width:1128;height:1599;visibility:visible;mso-wrap-style:square;v-text-anchor:middle" coordsize="112827,159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" path="m6466,17852v,,-8380,18514,-5292,30489c4261,60317,9112,70352,7838,76914,6564,83477,-3384,92339,1198,96075v2827,2309,6363,3633,10046,3760c11244,99835,28395,124672,31923,128576v3528,3904,25629,-5748,25629,-5748l67597,159903r45230,-41123l98224,82591v,,17151,-18203,7204,-46656c95480,7482,64363,-302,47261,9,30159,320,14135,11026,6466,17852xe" stroked="f" strokeweight=".06772mm">
                          <v:stroke joinstyle="miter"/>
                          <v:path arrowok="t" o:connecttype="custom" o:connectlocs="6466,17852;1174,48341;7838,76914;1198,96075;11244,99835;31923,128576;57552,122828;67597,159903;112827,118780;98224,82591;105428,35935;47261,9;6466,17852" o:connectangles="0,0,0,0,0,0,0,0,0,0,0,0,0"/>
                        </v:shape>
                        <v:shape id="Forme libre : forme 798025883" o:spid="_x0000_s1128" style="position:absolute;left:6819;top:2646;width:1152;height:1623;visibility:visible;mso-wrap-style:square;v-text-anchor:middle" coordsize="115206,16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" path="m68707,162302r-343,c67950,162187,67624,161869,67506,161464l57852,125873v-6492,2802,-22051,8934,-25726,4790c28451,126520,14215,105826,11692,102186,7997,101920,4481,100521,1646,98186,-1956,95216,1058,90378,3974,85708,5686,83306,6999,80654,7869,77852,8678,73685,6742,67673,4488,60727,3385,57255,2234,53542,1229,49782,-1956,37567,6130,19293,6571,18526v68,-153,169,-292,294,-407c10197,15173,27789,420,48517,12v16049,-359,49003,6922,59368,36693c116877,62667,103719,80558,100926,83959r14187,35543c115309,119957,115191,120484,114819,120820l69589,161943v-240,220,-554,349,-882,359xm58685,122975v562,-24,1056,350,1177,886l69368,158877r43123,-39207l98108,84271v-169,-424,-83,-903,221,-1246c98500,82834,114769,64967,105287,37519,95487,9066,63635,2120,48297,2455,28867,2839,12157,16562,8506,19772,7575,21903,592,38525,3385,49255v981,3808,2132,7353,3235,10802c8947,67242,10981,73589,10050,78331v-897,3102,-2323,6031,-4214,8670c2920,91791,1156,94881,2993,96414v2563,2127,5780,3348,9140,3473l12133,99887v404,,781,196,1004,527c13309,100653,30288,125250,33743,129154v1813,2060,13966,-1556,24183,-6083c58127,122987,58345,122954,58563,122975r122,xe" fillcolor="#263238" stroked="f" strokeweight=".06772mm">
                          <v:stroke joinstyle="miter"/>
                          <v:path arrowok="t" o:connecttype="custom" o:connectlocs="68707,162302;68364,162302;67506,161464;57852,125873;32126,130663;11692,102186;1646,98186;3974,85708;7869,77852;4488,60727;1229,49782;6571,18526;6865,18119;48517,12;107885,36705;100926,83959;115113,119502;114819,120820;69589,161943;68707,162302;58685,122975;59862,123861;69368,158877;112491,119670;98108,84271;98329,83025;105287,37519;48297,2455;8506,19772;3385,49255;6620,60057;10050,78331;5836,87001;2993,96414;12133,99887;12133,99887;13137,100414;33743,129154;57926,123071;58563,122975" o:connectangles="0,0,0,0,0,0,0,0,0,0,0,0,0,0,0,0,0,0,0,0,0,0,0,0,0,0,0,0,0,0,0,0,0,0,0,0,0,0,0,0"/>
                        </v:shape>
                        <v:shape id="Forme libre : forme 798025884" o:spid="_x0000_s1129" style="position:absolute;left:6707;top:2530;width:1275;height:1026;visibility:visible;mso-wrap-style:square;v-text-anchor:middle" coordsize="127504,10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" path="m1302,32145c21903,44449,43572,54956,66059,63545v,,21096,18250,23424,14106c91811,73508,90438,56982,100484,61221v8411,3761,12518,13159,9482,21700c107663,89699,105948,94249,105948,94249v,,5758,8838,8208,8287c116606,101985,128514,81747,127436,54132,126358,26517,109133,3836,83725,578,58317,-2679,27371,8434,13455,18637,-462,28840,-1614,28529,1302,32145xe" fillcolor="#263238" stroked="f" strokeweight=".06772mm">
                          <v:stroke joinstyle="miter"/>
                          <v:path arrowok="t" o:connecttype="custom" o:connectlocs="1302,32145;66059,63545;89483,77651;100484,61221;109966,82921;105948,94249;114156,102536;127436,54132;83725,578;13455,18637;1302,32145" o:connectangles="0,0,0,0,0,0,0,0,0,0,0"/>
                        </v:shape>
                        <v:shape id="Forme libre : forme 798025885" o:spid="_x0000_s1130" style="position:absolute;left:6696;top:2518;width:1298;height:1050;visibility:visible;mso-wrap-style:square;v-text-anchor:middle" coordsize="129804,10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" path="m115084,104930v-2940,,-6910,-5485,-9090,-8886c105825,95721,105825,95338,105994,95014v,,1715,-4622,3994,-11304c111899,78129,111188,67734,101192,63495v-1201,-687,-2666,-776,-3945,-239c94797,64549,93988,69411,93326,73339v-218,2084,-747,4124,-1568,6059c91396,80035,90754,80476,90019,80596,84996,81458,70026,68621,66595,65747,44120,57124,22453,46610,1838,34323r-294,-263c551,33147,-10,31871,,30539,245,28671,2230,27258,8110,23043v1617,-1174,3553,-2539,5807,-4192c29206,7666,60764,-2513,84972,553v25236,3185,43637,25675,44764,54703c130789,82368,119372,104091,115500,104882r-416,48xm108395,95350v2450,3856,5635,7185,6640,7185l115035,102535v2230,-1126,13329,-20382,12251,-47183c126208,27521,108664,5966,84653,2924,58461,-381,27760,11618,15265,20767l9433,24983c5072,28120,2426,30012,2303,30874v,288,417,934,907,1533c23703,44589,45237,55007,67575,63543v135,48,260,122,368,216c77915,72405,87814,78991,89529,78129v634,-1691,1053,-3454,1249,-5245c91562,68094,92469,62920,95948,61076v1941,-910,4210,-857,6101,144c111098,65181,115513,75272,112193,84404v-1838,5485,-3259,9437,-3798,10874l108395,95350xe" fillcolor="#263238" stroked="f" strokeweight=".06772mm">
                          <v:stroke joinstyle="miter"/>
                          <v:path arrowok="t" o:connecttype="custom" o:connectlocs="115084,104930;105994,96044;105994,95014;109988,83710;101192,63495;97247,63256;93326,73339;91758,79398;90019,80596;66595,65747;1838,34323;1544,34060;0,30539;8110,23043;13917,18851;84972,553;129736,55256;115500,104882;108395,95350;115035,102535;115035,102535;127286,55352;84653,2924;15265,20767;9433,24983;2303,30874;3210,32407;67575,63543;67943,63759;89529,78129;90778,72884;95948,61076;102049,61220;112193,84404;108395,95278" o:connectangles="0,0,0,0,0,0,0,0,0,0,0,0,0,0,0,0,0,0,0,0,0,0,0,0,0,0,0,0,0,0,0,0,0,0,0"/>
                        </v:shape>
                        <v:shape id="Forme libre : forme 798025886" o:spid="_x0000_s1131" style="position:absolute;left:7904;top:3148;width:459;height:543;visibility:visible;mso-wrap-style:square;v-text-anchor:middle" coordsize="45951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" path="m7674,9223v,,-1274,-13388,15485,-7904c39918,6804,48346,26108,45357,37245,42368,48382,18945,59448,9806,51879,3464,46857,-152,39257,5,31282,519,28551,7674,9223,7674,9223xe" fillcolor="#263238" stroked="f" strokeweight=".06772mm">
                          <v:stroke joinstyle="miter"/>
                          <v:path arrowok="t" o:connecttype="custom" o:connectlocs="7674,9223;23159,1319;45357,37245;9806,51879;5,31282;7674,9223" o:connectangles="0,0,0,0,0,0"/>
                        </v:shape>
                        <v:shape id="Forme libre : forme 798025887" o:spid="_x0000_s1132" style="position:absolute;left:7891;top:3136;width:485;height:567;visibility:visible;mso-wrap-style:square;v-text-anchor:middle" coordsize="48519,5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" path="m19289,56732v-3232,149,-6412,-836,-8968,-2778c1133,46338,-533,35871,129,32255,594,29596,6671,13094,7724,10244,7509,7085,8771,4002,11155,1861,14168,-534,18774,-534,24851,1382,41683,6891,51190,26315,47858,38721,45849,46170,36146,52732,27571,55487v-2681,821,-5474,1243,-8282,1245xm17378,2388v-1678,-81,-3335,393,-4704,1341c10890,5447,9991,7856,10223,10292v25,175,25,352,,527c8239,16160,3020,30506,2628,32662v-490,2730,833,12382,9360,19472c15099,54696,20539,55056,26934,53068,36024,50289,44085,43847,45579,38098,48299,27967,40532,9022,24189,3657,22006,2872,19703,2443,17378,2388xe" fillcolor="#263238" stroked="f" strokeweight=".06772mm">
                          <v:stroke joinstyle="miter"/>
                          <v:path arrowok="t" o:connecttype="custom" o:connectlocs="19289,56732;10321,53954;129,32255;7724,10244;11155,1861;24851,1382;47858,38721;27571,55487;19289,56732;17378,2388;12674,3729;10223,10292;10223,10819;2628,32662;11988,52134;26934,53068;45579,38098;24189,3657;17378,2388" o:connectangles="0,0,0,0,0,0,0,0,0,0,0,0,0,0,0,0,0,0,0"/>
                        </v:shape>
                        <v:shape id="Forme libre : forme 798025888" o:spid="_x0000_s1133" style="position:absolute;left:7028;top:3557;width:175;height:150;visibility:visible;mso-wrap-style:square;v-text-anchor:middle" coordsize="17494,1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" path="m1225,14953c713,14938,260,14627,74,14162v-231,-623,98,-1308,735,-1533c809,12629,10903,8941,15191,654v306,-587,1039,-822,1642,-527c17423,434,17661,1143,17372,1732,12643,10857,2083,14689,1642,14857v-133,57,-272,88,-417,96xe" fillcolor="#263238" stroked="f" strokeweight=".06772mm">
                          <v:stroke joinstyle="miter"/>
                          <v:path arrowok="t" o:connecttype="custom" o:connectlocs="1225,14953;74,14162;809,12629;15191,654;16833,127;17372,1732;1642,14857;1225,14953" o:connectangles="0,0,0,0,0,0,0,0"/>
                        </v:shape>
                        <v:shape id="Forme libre : forme 798025889" o:spid="_x0000_s1134" style="position:absolute;left:7404;top:3803;width:159;height:192;visibility:visible;mso-wrap-style:square;v-text-anchor:middle" coordsize="15901,1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" path="m,8526l15902,,3700,19232,,8526xe" fillcolor="#263238" stroked="f" strokeweight=".06772mm">
                          <v:stroke joinstyle="miter"/>
                          <v:path arrowok="t" o:connecttype="custom" o:connectlocs="0,8526;15902,0;3700,19232;0,8526" o:connectangles="0,0,0,0"/>
                        </v:shape>
                        <v:shape id="Forme libre : forme 798025890" o:spid="_x0000_s1135" style="position:absolute;left:7392;top:3791;width:184;height:216;visibility:visible;mso-wrap-style:square;v-text-anchor:middle" coordsize="18372,2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" path="m4939,21621r-147,c4319,21573,3922,21252,3787,20806l63,10100c-126,9545,122,8939,651,8663l16552,161v481,-278,1096,-189,1470,215c18414,767,18486,1370,18194,1837l5943,20998v-206,359,-583,594,-1004,623xm2734,10268r2450,7377l13563,4424,2734,10268xe" fillcolor="#263238" stroked="f" strokeweight=".06772mm">
                          <v:stroke joinstyle="miter"/>
                          <v:path arrowok="t" o:connecttype="custom" o:connectlocs="4939,21621;4792,21621;3787,20806;63,10100;651,8663;16552,161;18022,376;18194,1837;5943,20998;4939,21621;2734,10268;5184,17645;13563,4424" o:connectangles="0,0,0,0,0,0,0,0,0,0,0,0,0"/>
                        </v:shape>
                        <v:shape id="Forme libre : forme 798025891" o:spid="_x0000_s1136" style="position:absolute;left:7019;top:3312;width:62;height:121;visibility:visible;mso-wrap-style:square;v-text-anchor:middle" coordsize="6212,1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" path="m5936,5488v711,3329,,6275,-1543,6610c2849,12433,987,9966,276,6637,-434,3308,276,338,1820,27,3364,-284,5226,2135,5936,5488xe" fillcolor="#263238" stroked="f" strokeweight=".06772mm">
                          <v:stroke joinstyle="miter"/>
                          <v:path arrowok="t" o:connecttype="custom" o:connectlocs="5936,5488;4393,12098;276,6637;1820,27;5936,5488" o:connectangles="0,0,0,0,0"/>
                        </v:shape>
                        <v:shape id="Forme libre : forme 798025892" o:spid="_x0000_s1137" style="position:absolute;left:6930;top:3207;width:152;height:68;visibility:visible;mso-wrap-style:square;v-text-anchor:middle" coordsize="15211,6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" path="m1229,6842v-179,33,-360,33,-539,c82,6552,-173,5836,124,5242v,-3,2,-3,2,-5c1305,3019,3289,1311,5688,447v2972,-855,6172,-472,8845,1054c15131,1783,15381,2485,15092,3067v-8,14,-13,26,-20,38c14783,3690,14065,3934,13470,3651v-15,-7,-27,-12,-39,-19c11331,2425,8827,2087,6472,2698,4701,3342,3228,4593,2331,6219v-223,388,-647,627,-1102,623xe" fillcolor="#263238" stroked="f" strokeweight=".06772mm">
                          <v:stroke joinstyle="miter"/>
                          <v:path arrowok="t" o:connecttype="custom" o:connectlocs="1229,6842;690,6842;124,5242;126,5237;5688,447;14533,1501;15092,3067;15072,3105;13470,3651;13431,3632;6472,2698;2331,6219;1229,6842" o:connectangles="0,0,0,0,0,0,0,0,0,0,0,0,0"/>
                        </v:shape>
                        <v:shape id="Forme libre : forme 798025893" o:spid="_x0000_s1138" style="position:absolute;left:6925;top:5409;width:280;height:548;visibility:visible;mso-wrap-style:square;v-text-anchor:middle" coordsize="27956,54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" path="m,l27956,r,54847l,54847,,xe" stroked="f" strokeweight=".06772mm">
                          <v:stroke joinstyle="miter"/>
                          <v:path arrowok="t" o:connecttype="custom" o:connectlocs="0,0;27956,0;27956,54847;0,54847" o:connectangles="0,0,0,0"/>
                        </v:shape>
                        <v:shape id="Forme libre : forme 798025894" o:spid="_x0000_s1139" style="position:absolute;left:6913;top:5397;width:304;height:572;visibility:visible;mso-wrap-style:square;v-text-anchor:middle" coordsize="30406,5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" path="m29181,57218r-27956,c549,57218,,56682,,56021l,1198c,536,549,,1225,l29181,v677,,1225,536,1225,1198l30406,56021v,661,-548,1197,-1225,1197xm2450,54823r25506,l27956,2395r-25506,l2450,54823xe" fillcolor="#263238" stroked="f" strokeweight=".06772mm">
                          <v:stroke joinstyle="miter"/>
                          <v:path arrowok="t" o:connecttype="custom" o:connectlocs="29181,57218;1225,57218;0,56021;0,1198;1225,0;29181,0;30406,1198;30406,56021;29181,57218;2450,54823;27956,54823;27956,2395;2450,2395" o:connectangles="0,0,0,0,0,0,0,0,0,0,0,0,0"/>
                        </v:shape>
                        <v:shape id="Forme libre : forme 798025895" o:spid="_x0000_s1140" style="position:absolute;left:7000;top:3846;width:1020;height:1568;visibility:visible;mso-wrap-style:square;v-text-anchor:middle" coordsize="102024,15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" path="m95703,l,156781,102024,2563,95703,xe" fillcolor="#263238" stroked="f" strokeweight=".06772mm">
                          <v:stroke joinstyle="miter"/>
                          <v:path arrowok="t" o:connecttype="custom" o:connectlocs="95703,0;0,156781;102024,2563;95703,0" o:connectangles="0,0,0,0"/>
                        </v:shape>
                        <v:shape id="Forme libre : forme 798025896" o:spid="_x0000_s1141" style="position:absolute;left:6987;top:3834;width:1046;height:1592;visibility:visible;mso-wrap-style:square;v-text-anchor:middle" coordsize="104523,159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" path="m1223,159180v-226,4,-446,-53,-637,-168c15,158672,-169,157946,169,157383l95946,578v308,-512,963,-718,1519,-479l103762,2662v333,137,593,407,710,743c104575,3745,104521,4111,104325,4411l2301,158629v-228,364,-642,577,-1078,551xm97440,2710l37142,101506,101434,4315,97440,2710xe" fillcolor="#263238" stroked="f" strokeweight=".06772mm">
                          <v:stroke joinstyle="miter"/>
                          <v:path arrowok="t" o:connecttype="custom" o:connectlocs="1223,159180;586,159012;169,157383;95946,578;97465,99;103762,2662;104472,3405;104325,4411;2301,158629;1223,159180;97440,2710;37142,101506;101434,4315" o:connectangles="0,0,0,0,0,0,0,0,0,0,0,0,0"/>
                        </v:shape>
                        <v:shape id="Forme libre : forme 798025897" o:spid="_x0000_s1142" style="position:absolute;left:7000;top:4052;width:483;height:1362;visibility:visible;mso-wrap-style:square;v-text-anchor:middle" coordsize="48341,13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" path="m45230,l,136207,48342,14490,45230,xe" fillcolor="#263238" stroked="f" strokeweight=".06772mm">
                          <v:stroke joinstyle="miter"/>
                          <v:path arrowok="t" o:connecttype="custom" o:connectlocs="45230,0;0,136207;48342,14490;45230,0" o:connectangles="0,0,0,0"/>
                        </v:shape>
                        <v:shape id="Forme libre : forme 798025898" o:spid="_x0000_s1143" style="position:absolute;left:6988;top:4041;width:508;height:1385;visibility:visible;mso-wrap-style:square;v-text-anchor:middle" coordsize="50813,13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" path="m1217,138536r-417,c180,138321,-148,137660,65,137051l45295,820c45447,293,45964,-49,46520,6v546,29,1007,412,1127,934l50759,15430v73,225,73,469,,695l2442,137842v-223,457,-708,733,-1225,694xm46201,5778l15795,97317,48284,15502,46201,5778xe" fillcolor="#263238" stroked="f" strokeweight=".06772mm">
                          <v:stroke joinstyle="miter"/>
                          <v:path arrowok="t" o:connecttype="custom" o:connectlocs="1217,138536;800,138536;65,137051;45295,820;46520,6;47647,940;50759,15430;50759,16125;2442,137842;1217,138536;46201,5778;15795,97317;48284,15502" o:connectangles="0,0,0,0,0,0,0,0,0,0,0,0,0"/>
                        </v:shape>
                        <v:shape id="Forme libre : forme 798025899" o:spid="_x0000_s1144" style="position:absolute;left:6368;top:5295;width:2004;height:1541;visibility:visible;mso-wrap-style:square;v-text-anchor:middle" coordsize="200424,15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" path="m16394,119993v,,-17886,30848,-16294,32381c1693,153907,10073,153931,10073,153931r7350,-2563c17423,151368,26881,154961,33716,153931v6836,-1030,17372,-14921,18940,-19017c54224,130818,75418,123657,96759,116280v31607,-10945,86221,-50655,88867,-51685c188272,63565,196137,54296,196137,54296l200425,6682,151005,r-4312,34776c146693,34776,118933,68595,91589,87635,76856,97980,61589,107572,45845,116376v-1568,1054,-21562,1557,-29451,3617xe" stroked="f" strokeweight=".06772mm">
                          <v:stroke joinstyle="miter"/>
                          <v:path arrowok="t" o:connecttype="custom" o:connectlocs="16394,119993;100,152374;10073,153931;17423,151368;33716,153931;52656,134914;96759,116280;185626,64595;196137,54296;200425,6682;151005,0;146693,34776;91589,87635;45845,116376;16394,119993" o:connectangles="0,0,0,0,0,0,0,0,0,0,0,0,0,0,0"/>
                        </v:shape>
                        <v:shape id="Forme libre : forme 798025900" o:spid="_x0000_s1145" style="position:absolute;left:6356;top:5282;width:2028;height:1566;visibility:visible;mso-wrap-style:square;v-text-anchor:middle" coordsize="202779,15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" path="m32219,156610v-4657,-192,-9254,-1097,-13623,-2683l11638,156322v-137,24,-279,24,-417,c9139,156322,2180,156179,367,154430v-710,-718,-2229,-2203,16098,-33818c16624,120324,16901,120116,17224,120037v6388,-1236,12856,-2036,19357,-2395c39866,117484,43140,117122,46381,116564v196,-143,907,-527,2009,-1149c53560,112493,69241,103679,92028,87823,117656,70004,143995,38677,146641,35491l150905,1050v27,-318,198,-608,465,-790c151618,47,151953,-44,152277,20r49444,6683c202370,6789,202833,7359,202775,7996r-4288,47614c198467,55852,198362,56079,198193,56257v-1348,1604,-8208,9580,-11001,10634c186677,67130,183345,69286,179498,71968v-16784,11353,-56108,37962,-81198,46632l95115,119702v-17298,5987,-38835,13436,-40134,16765c53364,140659,42583,155125,35086,156250v-943,195,-1904,314,-2867,360xm18596,151460r441,c19037,151460,28299,154933,34718,153855v6420,-1077,16465,-14370,17960,-18250c54173,131725,69535,126025,94331,117379r3209,-1102c122311,107703,161440,81237,178150,69932v5587,-3760,7547,-5077,8184,-5341c188000,63945,193121,58460,196135,55011l200300,8906,153183,2703r-4140,33531c149016,36454,148923,36663,148773,36833v-269,335,-28152,34177,-55324,53074c70564,105810,54785,114696,49615,117594v-1029,599,-1690,958,-1935,1126c46773,119295,44274,119534,36777,120157v-6182,354,-12337,1082,-18426,2179c10731,135509,2989,150071,2401,153041v2805,759,5714,1099,8624,1006l18180,151532r416,-72xm2376,153329r,xe" fillcolor="#263238" stroked="f" strokeweight=".06772mm">
                          <v:stroke joinstyle="miter"/>
                          <v:path arrowok="t" o:connecttype="custom" o:connectlocs="32219,156610;18596,153927;11638,156322;11221,156322;367,154430;16465,120612;17224,120037;36581,117642;46381,116564;48390,115415;92028,87823;146641,35491;150905,1050;151370,260;152277,20;201721,6703;202775,7996;198487,55610;198193,56257;187192,66891;179498,71968;98300,118600;95115,119702;54981,136467;35086,156250;32219,156610;18596,151460;19037,151460;34718,153855;52678,135605;94331,117379;97540,116277;178150,69932;186334,64591;196135,55011;200300,8906;153183,2703;149043,36234;148773,36833;93449,89907;49615,117594;47680,118720;36777,120157;18351,122336;2401,153041;11025,154047;18180,151532;2376,153329;2376,153329" o:connectangles="0,0,0,0,0,0,0,0,0,0,0,0,0,0,0,0,0,0,0,0,0,0,0,0,0,0,0,0,0,0,0,0,0,0,0,0,0,0,0,0,0,0,0,0,0,0,0,0,0"/>
                        </v:shape>
                        <v:shape id="Forme libre : forme 798025901" o:spid="_x0000_s1146" style="position:absolute;left:7752;top:3958;width:718;height:1634;visibility:visible;mso-wrap-style:square;v-text-anchor:middle" coordsize="71864,16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" path="m22100,10566c15595,21173,11469,33010,9997,45294,8429,63832,,155850,,155850r67330,7521c67330,163371,76788,94489,68384,58611,59980,22733,43123,-2152,31043,147e" fillcolor="#b0d7df" stroked="f" strokeweight=".06772mm">
                          <v:stroke joinstyle="miter"/>
                          <v:path arrowok="t" o:connecttype="custom" o:connectlocs="22100,10566;9997,45294;0,155850;67330,163371;68384,58611;31043,147" o:connectangles="0,0,0,0,0,0"/>
                        </v:shape>
                        <v:shape id="Forme libre : forme 798025902" o:spid="_x0000_s1147" style="position:absolute;left:7740;top:3945;width:743;height:1658;visibility:visible;mso-wrap-style:square;v-text-anchor:middle" coordsize="74298,16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" path="m68490,165768r-147,l1086,158248c427,158186,-58,157611,6,156967v2,-5,2,-8,2,-12c8,156021,8437,64697,9980,46398,11421,33923,15601,21897,22231,11143v292,-596,1024,-848,1634,-563c24475,10865,24733,11581,24441,12178v-42,84,-93,163,-152,234c17916,22865,13859,34509,12381,46590,10911,63787,3487,145243,2581,155997r64904,7185c68686,153985,76085,92719,68416,60002,59767,23118,42837,485,32497,2521v-649,129,-1284,-280,-1416,-915c31078,1601,31078,1594,31076,1587,30941,938,31368,305,32032,174v,,,,,c45360,-2389,62389,23693,70793,59547v8404,35854,-931,104497,-1029,105192c69688,165359,69127,165812,68490,165768xe" fillcolor="#263238" stroked="f" strokeweight=".06772mm">
                          <v:stroke joinstyle="miter"/>
                          <v:path arrowok="t" o:connecttype="custom" o:connectlocs="68490,165768;68343,165768;1086,158248;6,156967;8,156955;9980,46398;22231,11143;23865,10580;24441,12178;24289,12412;12381,46590;2581,155997;67485,163182;68416,60002;32497,2521;31081,1606;31076,1587;32032,174;32032,174;70793,59547;69764,164739;68490,165768" o:connectangles="0,0,0,0,0,0,0,0,0,0,0,0,0,0,0,0,0,0,0,0,0,0"/>
                        </v:shape>
                        <v:shape id="Forme libre : forme 798025903" o:spid="_x0000_s1148" style="position:absolute;left:1750;top:11007;width:835;height:104;rotation:1109524fd;visibility:visible;mso-wrap-style:square;v-text-anchor:middle" coordsize="83550,10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" path="m,l83550,r,10347l,10347,,xe" fillcolor="#263238" stroked="f" strokeweight=".06772mm">
                          <v:stroke joinstyle="miter"/>
                          <v:path arrowok="t" o:connecttype="custom" o:connectlocs="0,0;83550,0;83550,10347;0,10347" o:connectangles="0,0,0,0"/>
                        </v:shape>
                        <v:shape id="Forme libre : forme 798025904" o:spid="_x0000_s1149" style="position:absolute;left:1741;top:10879;width:855;height:360;visibility:visible;mso-wrap-style:square;v-text-anchor:middle" coordsize="85432,3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" path="m81118,36048v-122,24,-245,24,-367,l802,12265c497,12174,241,11966,92,11690v-123,-292,-123,-618,,-910l3106,840c3305,215,3982,-137,4625,50l84573,23833v640,196,1000,857,809,1485l82319,35210v-103,306,-323,562,-612,718c81525,36019,81322,36060,81118,36048xm2714,10277l80310,33365r2450,-7592l5066,2685,2714,10277xe" fillcolor="#263238" stroked="f" strokeweight=".06772mm">
                          <v:stroke joinstyle="miter"/>
                          <v:path arrowok="t" o:connecttype="custom" o:connectlocs="81118,36048;80751,36048;802,12265;92,11690;92,10780;3106,840;4625,50;84573,23833;85382,25318;82319,35210;81707,35928;81118,36048;2714,10277;80310,33365;82760,25773;5066,2685" o:connectangles="0,0,0,0,0,0,0,0,0,0,0,0,0,0,0,0"/>
                        </v:shape>
                        <v:shape id="Forme libre : forme 798025905" o:spid="_x0000_s1150" style="position:absolute;left:5683;top:7706;width:458;height:72;visibility:visible;mso-wrap-style:square;v-text-anchor:middle" coordsize="45719,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" path="m,l45720,r,7185l,7185,,xe" stroked="f" strokeweight=".06772mm">
                          <v:stroke joinstyle="miter"/>
                          <v:path arrowok="t" o:connecttype="custom" o:connectlocs="0,0;45720,0;45720,7185;0,7185" o:connectangles="0,0,0,0"/>
                        </v:shape>
                        <v:shape id="Forme libre : forme 798025906" o:spid="_x0000_s1151" style="position:absolute;left:5671;top:7694;width:482;height:96;visibility:visible;mso-wrap-style:square;v-text-anchor:middle" coordsize="48170,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" path="m46945,9580r-45720,c549,9580,,9044,,8383l,1198c,536,549,,1225,l46945,v676,,1225,536,1225,1198l48170,8383v-12,656,-554,1185,-1225,1197xm2450,7185r43270,l45720,2395r-43270,l2450,7185xe" fillcolor="#263238" stroked="f" strokeweight=".06772mm">
                          <v:stroke joinstyle="miter"/>
                          <v:path arrowok="t" o:connecttype="custom" o:connectlocs="46945,9580;1225,9580;0,8383;0,1198;1225,0;46945,0;48170,1198;48170,8383;46945,9580;2450,7185;45720,7185;45720,2395;2450,2395" o:connectangles="0,0,0,0,0,0,0,0,0,0,0,0,0"/>
                        </v:shape>
                        <v:shape id="Forme libre : forme 798025907" o:spid="_x0000_s1152" style="position:absolute;left:4025;top:7658;width:1744;height:168;visibility:visible;mso-wrap-style:square;v-text-anchor:middle" coordsize="174377,1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" path="m165802,16765r-157226,c3839,16765,,13012,,8383,,3753,3839,,8576,l165802,v4736,,8575,3753,8575,8383c174377,13012,170538,16765,165802,16765xe" fillcolor="#263238" stroked="f" strokeweight=".06772mm">
                          <v:stroke joinstyle="miter"/>
                          <v:path arrowok="t" o:connecttype="custom" o:connectlocs="165802,16765;8576,16765;0,8383;8576,0;165802,0;174377,8383;165802,16765" o:connectangles="0,0,0,0,0,0,0"/>
                        </v:shape>
                        <v:shape id="Forme libre : forme 798025908" o:spid="_x0000_s1153" style="position:absolute;left:3800;top:7706;width:311;height:2508;visibility:visible;mso-wrap-style:square;v-text-anchor:middle" coordsize="31092,25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" path="m7350,250811r-7350,l,11616c,5200,5319,,11883,l31092,r,7185l11883,7185v-2504,,-4533,1983,-4533,4431l7350,250811xe" stroked="f" strokeweight=".06772mm">
                          <v:stroke joinstyle="miter"/>
                          <v:path arrowok="t" o:connecttype="custom" o:connectlocs="7350,250811;0,250811;0,11616;11883,0;31092,0;31092,7185;11883,7185;7350,11616" o:connectangles="0,0,0,0,0,0,0,0"/>
                        </v:shape>
                        <v:shape id="Forme libre : forme 798025909" o:spid="_x0000_s1154" style="position:absolute;left:3788;top:7694;width:335;height:2532;visibility:visible;mso-wrap-style:square;v-text-anchor:middle" coordsize="33542,25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" path="m8576,253206r-7351,c549,253206,,252670,,252009l,12814c15,5743,5875,14,13108,l32318,v676,,1225,536,1225,1198l33543,8383v,661,-549,1197,-1225,1197l13108,9580v-1813,-14,-3293,1413,-3307,3186c9801,12782,9801,12797,9801,12814r,239195c9801,252670,9252,253206,8576,253206xm2450,250811r4900,l7350,12814v,-3109,2578,-5629,5758,-5629l31215,7185r,-4790l13231,2395c7346,2395,2573,7061,2573,12814l2450,250811xe" fillcolor="#263238" stroked="f" strokeweight=".06772mm">
                          <v:stroke joinstyle="miter"/>
                          <v:path arrowok="t" o:connecttype="custom" o:connectlocs="8576,253206;1225,253206;0,252009;0,12814;13108,0;32318,0;33543,1198;33543,8383;32318,9580;13108,9580;9801,12766;9801,12814;9801,252009;8576,253206;2450,250811;7350,250811;7350,12814;13108,7185;31215,7185;31215,2395;13231,2395;2573,12814" o:connectangles="0,0,0,0,0,0,0,0,0,0,0,0,0,0,0,0,0,0,0,0,0,0"/>
                        </v:shape>
                        <v:shape id="Forme libre : forme 798025910" o:spid="_x0000_s1155" style="position:absolute;left:3742;top:10192;width:190;height:707;visibility:visible;mso-wrap-style:square;v-text-anchor:middle" coordsize="19048,7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" path="m3392,r,51973c3392,51973,-405,64164,36,68930,795,77456,19049,51973,19049,51973l19049,,3392,xe" fillcolor="#263238" stroked="f" strokeweight=".06772mm">
                          <v:stroke joinstyle="miter"/>
                          <v:path arrowok="t" o:connecttype="custom" o:connectlocs="3392,0;3392,51973;36,68930;19049,51973;19049,0" o:connectangles="0,0,0,0,0"/>
                        </v:shape>
                        <v:shape id="Forme libre : forme 798025911" o:spid="_x0000_s1156" style="position:absolute;left:3729;top:10180;width:215;height:731;visibility:visible;mso-wrap-style:square;v-text-anchor:middle" coordsize="21503,7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" path="m2442,73025v-172,24,-344,24,-515,c1167,72834,212,72187,40,70271,-401,65601,2907,54607,3397,53051r,-51853c3397,536,3946,,4622,l20279,v676,,1225,536,1225,1198l21504,53146v,247,-79,489,-221,695c17069,59733,7023,73025,2442,73025xm5847,2395r,50751c5862,53259,5862,53372,5847,53482v,120,-3724,11975,-3332,16502c2520,70235,2589,70482,2711,70702r,c4524,70702,11973,62607,19054,52763r,-50296l5847,2395xm4622,53146r,xe" fillcolor="#263238" stroked="f" strokeweight=".06772mm">
                          <v:stroke joinstyle="miter"/>
                          <v:path arrowok="t" o:connecttype="custom" o:connectlocs="2442,73025;1927,73025;40,70271;3397,53051;3397,1198;4622,0;20279,0;21504,1198;21504,53146;21283,53841;2442,73025;5847,2395;5847,53146;5847,53482;2515,69984;2711,70702;2711,70702;19054,52763;19054,2467;4622,53146;4622,53146" o:connectangles="0,0,0,0,0,0,0,0,0,0,0,0,0,0,0,0,0,0,0,0,0"/>
                        </v:shape>
                        <v:shape id="Forme libre : forme 798025912" o:spid="_x0000_s1157" style="position:absolute;left:3271;top:10289;width:1047;height:1023;visibility:visible;mso-wrap-style:square;v-text-anchor:middle" coordsize="104621,10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" path="m52311,c23421,,,22894,,51135v,28240,23421,51134,52311,51134c81201,102269,104622,79375,104622,51135,104636,22906,81237,14,52360,v-17,,-32,,-49,xm88181,47207c77964,45386,52507,38896,38810,18466v18445,-7315,39465,1370,46948,19400c87000,40857,87816,44000,88181,47207xm26927,26082v3038,4790,10928,19304,7865,34250c32783,70175,29034,73888,25996,75205,12635,61290,13050,39504,26927,26082xm52311,86390v-3426,2,-6836,-481,-10119,-1437c47754,75756,60519,61745,86025,63637,80718,77334,67293,86392,52311,86390xe" fillcolor="#263238" stroked="f" strokeweight=".06772mm">
                          <v:stroke joinstyle="miter"/>
                          <v:path arrowok="t" o:connecttype="custom" o:connectlocs="52311,0;0,51135;52311,102269;104622,51135;52360,0;52311,0;88181,47207;38810,18466;85758,37866;88181,47207;26927,26082;34792,60332;25996,75205;26927,26082;52311,86390;42192,84953;86025,63637;52311,86390" o:connectangles="0,0,0,0,0,0,0,0,0,0,0,0,0,0,0,0,0,0"/>
                        </v:shape>
                        <v:shape id="Forme libre : forme 798025913" o:spid="_x0000_s1158" style="position:absolute;left:3259;top:10277;width:1071;height:1047;visibility:visible;mso-wrap-style:square;v-text-anchor:middle" coordsize="107071,10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" path="m53536,104664c23970,104664,,81233,,52332,,23431,23970,,53536,v29566,,53536,23431,53536,52332c107072,52339,107072,52349,107072,52356v-42,28882,-23990,52282,-53536,52308xm53536,2419c25322,2419,2450,24777,2450,52356v,27579,22872,49937,51086,49937c81749,102293,104622,79935,104622,52356,104595,24787,81740,2445,53536,2419xm53536,88833v-3543,-7,-7064,-505,-10462,-1485c42709,87250,42410,86993,42265,86653v-159,-333,-159,-721,,-1053c47705,76570,60788,61649,87250,63685v662,33,1171,587,1137,1233c88380,65045,88353,65170,88304,65289,82783,79389,68979,88735,53536,88833xm45303,85456c61771,89413,78753,81174,85486,65960,62724,64882,50792,77073,45303,85456xm27197,77624v-338,7,-662,-132,-882,-383c12503,62863,12917,40350,27246,26465v455,-471,1215,-493,1698,-47c29027,26494,29098,26583,29157,26681v3455,5509,11148,19951,8036,35112c35478,70223,32293,75516,27711,77528v-161,67,-338,98,-514,96xm27883,29268c15762,42127,15581,61874,27466,74942v2450,-1461,5562,-5030,7351,-13628c37561,48069,31411,35279,27883,29268xm89406,49626r-220,c78748,47758,52948,41171,39006,20310v-193,-299,-247,-666,-147,-1006c38972,18966,39232,18693,39570,18562v4435,-1768,9178,-2678,13966,-2683l53536,15879v19018,-26,35008,13951,37095,32429c90670,48684,90526,49058,90239,49314v-225,206,-524,319,-833,312xm41922,20214c54810,38321,77204,44788,87961,46919,84930,28358,67080,15712,48092,18677v-2100,325,-4166,840,-6170,1537xe" fillcolor="#263238" stroked="f" strokeweight=".06772mm">
                          <v:stroke joinstyle="miter"/>
                          <v:path arrowok="t" o:connecttype="custom" o:connectlocs="53536,104664;0,52332;53536,0;107072,52332;107072,52356;53536,104664;53536,2419;2450,52356;53536,102293;104622,52356;53536,2419;53536,88833;43074,87348;42265,86653;42265,85600;87250,63685;88387,64918;88304,65289;53536,88833;45303,85456;85486,65960;45303,85456;27197,77624;26315,77241;27246,26465;28944,26418;29157,26681;37193,61793;27711,77528;27197,77624;27883,29268;27466,74942;34817,61314;27883,29268;89406,49626;89186,49626;39006,20310;38859,19304;39570,18562;53536,15879;53536,15879;90631,48308;90239,49314;89406,49626;41922,20214;87961,46919;48092,18677;41922,20214" o:connectangles="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3E93EFD4" w14:textId="77777777" w:rsidR="006C7542" w:rsidRDefault="006C7542" w:rsidP="006C7542">
      <w:pPr>
        <w:jc w:val="left"/>
      </w:pPr>
    </w:p>
    <w:p w14:paraId="4C647FB7" w14:textId="77777777" w:rsidR="006C7542" w:rsidRDefault="006C7542" w:rsidP="006C7542">
      <w:pPr>
        <w:jc w:val="left"/>
      </w:pPr>
      <w:r>
        <w:br w:type="page"/>
      </w: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3FBBBC92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4684784E" w14:textId="77777777" w:rsidR="006C7542" w:rsidRDefault="006C7542" w:rsidP="003C1F2A">
            <w:pPr>
              <w:pStyle w:val="Sous-titredimensionB"/>
            </w:pPr>
            <w:r w:rsidRPr="00554CF2">
              <w:lastRenderedPageBreak/>
              <w:t>Culture et numérique</w:t>
            </w:r>
          </w:p>
          <w:p w14:paraId="63082698" w14:textId="77777777" w:rsidR="006C7542" w:rsidRDefault="006C7542" w:rsidP="003C1F2A">
            <w:pPr>
              <w:pStyle w:val="Notesatelier"/>
            </w:pPr>
          </w:p>
          <w:p w14:paraId="4ABD8264" w14:textId="77777777" w:rsidR="006C7542" w:rsidRDefault="006C7542" w:rsidP="003C1F2A">
            <w:pPr>
              <w:pStyle w:val="Notesatelier"/>
            </w:pPr>
            <w:r w:rsidRPr="00554CF2">
              <w:t>En 2050, l’accès permanent aux réseaux numériques pourrait être remis en cause</w:t>
            </w:r>
            <w:r>
              <w:t>.</w:t>
            </w:r>
          </w:p>
          <w:p w14:paraId="634002C1" w14:textId="77777777" w:rsidR="006C7542" w:rsidRDefault="006C7542" w:rsidP="003C1F2A">
            <w:pPr>
              <w:pStyle w:val="Questionbien"/>
            </w:pPr>
          </w:p>
          <w:p w14:paraId="29B68A72" w14:textId="77777777" w:rsidR="006C7542" w:rsidRDefault="006C7542" w:rsidP="003C1F2A">
            <w:pPr>
              <w:pStyle w:val="Questionbien"/>
            </w:pPr>
          </w:p>
          <w:p w14:paraId="5AE9F335" w14:textId="77777777" w:rsidR="006C7542" w:rsidRDefault="006C7542" w:rsidP="003C1F2A">
            <w:pPr>
              <w:pStyle w:val="Questionbien"/>
            </w:pPr>
          </w:p>
          <w:p w14:paraId="5C241025" w14:textId="77777777" w:rsidR="006C7542" w:rsidRPr="00EC079C" w:rsidRDefault="006C7542" w:rsidP="003C1F2A">
            <w:pPr>
              <w:pStyle w:val="Questionbien"/>
            </w:pPr>
          </w:p>
          <w:p w14:paraId="6E8C37C0" w14:textId="77777777" w:rsidR="006C7542" w:rsidRDefault="006C7542" w:rsidP="003C1F2A">
            <w:pPr>
              <w:pStyle w:val="Questionbien"/>
            </w:pPr>
            <w:r>
              <w:t>Et si les services en ligne connaissaient un recul ?</w:t>
            </w:r>
          </w:p>
          <w:p w14:paraId="1443B890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la dématérialisation était remise en cause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0C30E0" w14:textId="77777777" w:rsidR="006C7542" w:rsidRPr="00E2198B" w:rsidRDefault="006C7542" w:rsidP="003C1F2A">
            <w:pPr>
              <w:pStyle w:val="Questionbien"/>
            </w:pPr>
          </w:p>
        </w:tc>
      </w:tr>
      <w:tr w:rsidR="006C7542" w:rsidRPr="00E2198B" w14:paraId="558458BE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203DF38D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B518C8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6C7542" w:rsidRPr="00E2198B" w14:paraId="1AB42172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514D51AE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436631" w14:textId="77777777" w:rsidR="006C7542" w:rsidRPr="00E2198B" w:rsidRDefault="006C7542" w:rsidP="003C1F2A">
            <w:pPr>
              <w:pStyle w:val="Questionbien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0B73DC5F" w14:textId="77777777" w:rsidR="006C7542" w:rsidRDefault="006C7542" w:rsidP="006C7542">
      <w:pPr>
        <w:jc w:val="left"/>
      </w:pPr>
    </w:p>
    <w:p w14:paraId="76D9E6B3" w14:textId="77777777" w:rsidR="006C7542" w:rsidRDefault="006C7542" w:rsidP="006C7542">
      <w:pPr>
        <w:jc w:val="left"/>
      </w:pPr>
      <w:r>
        <w:br w:type="page"/>
      </w: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02158EC4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20745817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2A6435F6" w14:textId="77777777" w:rsidR="006C7542" w:rsidRDefault="006C7542" w:rsidP="003C1F2A">
            <w:pPr>
              <w:pStyle w:val="TitredimensionD"/>
              <w:rPr>
                <w:b/>
                <w:bCs/>
              </w:rPr>
            </w:pPr>
            <w:r w:rsidRPr="00372246">
              <w:t>SE DÉPLACER</w:t>
            </w:r>
          </w:p>
          <w:p w14:paraId="6176DC68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27F26AE8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19FC1A0E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130861" wp14:editId="00351728">
                      <wp:extent cx="1982441" cy="1499539"/>
                      <wp:effectExtent l="0" t="0" r="0" b="5715"/>
                      <wp:docPr id="212117853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41" cy="1499539"/>
                                <a:chOff x="0" y="0"/>
                                <a:chExt cx="2476800" cy="187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1178535" name="object 3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49320" y="0"/>
                                  <a:ext cx="2362320" cy="185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121178536" name="CustomShape 2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37" name="CustomShape 3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38" name="CustomShape 4"/>
                              <wps:cNvSpPr/>
                              <wps:spPr>
                                <a:xfrm>
                                  <a:off x="471960" y="1690200"/>
                                  <a:ext cx="102240" cy="16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163195">
                                      <a:moveTo>
                                        <a:pt x="104775" y="0"/>
                                      </a:moveTo>
                                      <a:lnTo>
                                        <a:pt x="0" y="162674"/>
                                      </a:lnTo>
                                      <a:lnTo>
                                        <a:pt x="75387" y="162674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39" name="CustomShape 5"/>
                              <wps:cNvSpPr/>
                              <wps:spPr>
                                <a:xfrm>
                                  <a:off x="154080" y="750240"/>
                                  <a:ext cx="285480" cy="110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105535">
                                      <a:moveTo>
                                        <a:pt x="133667" y="0"/>
                                      </a:moveTo>
                                      <a:lnTo>
                                        <a:pt x="123620" y="6010"/>
                                      </a:lnTo>
                                      <a:lnTo>
                                        <a:pt x="116262" y="26144"/>
                                      </a:lnTo>
                                      <a:lnTo>
                                        <a:pt x="101828" y="92608"/>
                                      </a:lnTo>
                                      <a:lnTo>
                                        <a:pt x="93228" y="111719"/>
                                      </a:lnTo>
                                      <a:lnTo>
                                        <a:pt x="80002" y="131938"/>
                                      </a:lnTo>
                                      <a:lnTo>
                                        <a:pt x="66926" y="154003"/>
                                      </a:lnTo>
                                      <a:lnTo>
                                        <a:pt x="58775" y="178650"/>
                                      </a:lnTo>
                                      <a:lnTo>
                                        <a:pt x="59790" y="200846"/>
                                      </a:lnTo>
                                      <a:lnTo>
                                        <a:pt x="71987" y="249256"/>
                                      </a:lnTo>
                                      <a:lnTo>
                                        <a:pt x="73317" y="273951"/>
                                      </a:lnTo>
                                      <a:lnTo>
                                        <a:pt x="66744" y="295855"/>
                                      </a:lnTo>
                                      <a:lnTo>
                                        <a:pt x="55298" y="317782"/>
                                      </a:lnTo>
                                      <a:lnTo>
                                        <a:pt x="43934" y="340181"/>
                                      </a:lnTo>
                                      <a:lnTo>
                                        <a:pt x="37604" y="363499"/>
                                      </a:lnTo>
                                      <a:lnTo>
                                        <a:pt x="39757" y="386545"/>
                                      </a:lnTo>
                                      <a:lnTo>
                                        <a:pt x="54140" y="434261"/>
                                      </a:lnTo>
                                      <a:lnTo>
                                        <a:pt x="56400" y="458050"/>
                                      </a:lnTo>
                                      <a:lnTo>
                                        <a:pt x="50477" y="481100"/>
                                      </a:lnTo>
                                      <a:lnTo>
                                        <a:pt x="29088" y="525886"/>
                                      </a:lnTo>
                                      <a:lnTo>
                                        <a:pt x="23444" y="548728"/>
                                      </a:lnTo>
                                      <a:lnTo>
                                        <a:pt x="26125" y="572207"/>
                                      </a:lnTo>
                                      <a:lnTo>
                                        <a:pt x="41641" y="619516"/>
                                      </a:lnTo>
                                      <a:lnTo>
                                        <a:pt x="44500" y="642708"/>
                                      </a:lnTo>
                                      <a:lnTo>
                                        <a:pt x="39098" y="665592"/>
                                      </a:lnTo>
                                      <a:lnTo>
                                        <a:pt x="18458" y="711240"/>
                                      </a:lnTo>
                                      <a:lnTo>
                                        <a:pt x="13169" y="733945"/>
                                      </a:lnTo>
                                      <a:lnTo>
                                        <a:pt x="16177" y="757888"/>
                                      </a:lnTo>
                                      <a:lnTo>
                                        <a:pt x="32375" y="805131"/>
                                      </a:lnTo>
                                      <a:lnTo>
                                        <a:pt x="35598" y="827938"/>
                                      </a:lnTo>
                                      <a:lnTo>
                                        <a:pt x="30446" y="852036"/>
                                      </a:lnTo>
                                      <a:lnTo>
                                        <a:pt x="10398" y="897616"/>
                                      </a:lnTo>
                                      <a:lnTo>
                                        <a:pt x="5460" y="919492"/>
                                      </a:lnTo>
                                      <a:lnTo>
                                        <a:pt x="8725" y="945068"/>
                                      </a:lnTo>
                                      <a:lnTo>
                                        <a:pt x="17073" y="969359"/>
                                      </a:lnTo>
                                      <a:lnTo>
                                        <a:pt x="25504" y="992087"/>
                                      </a:lnTo>
                                      <a:lnTo>
                                        <a:pt x="29019" y="1012977"/>
                                      </a:lnTo>
                                      <a:lnTo>
                                        <a:pt x="23904" y="1045122"/>
                                      </a:lnTo>
                                      <a:lnTo>
                                        <a:pt x="14228" y="1063175"/>
                                      </a:lnTo>
                                      <a:lnTo>
                                        <a:pt x="4693" y="1079126"/>
                                      </a:lnTo>
                                      <a:lnTo>
                                        <a:pt x="0" y="1104963"/>
                                      </a:lnTo>
                                      <a:lnTo>
                                        <a:pt x="7023" y="1105154"/>
                                      </a:lnTo>
                                      <a:lnTo>
                                        <a:pt x="287058" y="1105154"/>
                                      </a:lnTo>
                                      <a:lnTo>
                                        <a:pt x="280463" y="1085446"/>
                                      </a:lnTo>
                                      <a:lnTo>
                                        <a:pt x="270987" y="1071521"/>
                                      </a:lnTo>
                                      <a:lnTo>
                                        <a:pt x="261981" y="1054047"/>
                                      </a:lnTo>
                                      <a:lnTo>
                                        <a:pt x="256794" y="1023696"/>
                                      </a:lnTo>
                                      <a:lnTo>
                                        <a:pt x="259754" y="1002545"/>
                                      </a:lnTo>
                                      <a:lnTo>
                                        <a:pt x="267581" y="979409"/>
                                      </a:lnTo>
                                      <a:lnTo>
                                        <a:pt x="275290" y="954700"/>
                                      </a:lnTo>
                                      <a:lnTo>
                                        <a:pt x="277901" y="928827"/>
                                      </a:lnTo>
                                      <a:lnTo>
                                        <a:pt x="272398" y="906940"/>
                                      </a:lnTo>
                                      <a:lnTo>
                                        <a:pt x="251171" y="861361"/>
                                      </a:lnTo>
                                      <a:lnTo>
                                        <a:pt x="245389" y="837145"/>
                                      </a:lnTo>
                                      <a:lnTo>
                                        <a:pt x="248027" y="814241"/>
                                      </a:lnTo>
                                      <a:lnTo>
                                        <a:pt x="262984" y="766362"/>
                                      </a:lnTo>
                                      <a:lnTo>
                                        <a:pt x="265379" y="741972"/>
                                      </a:lnTo>
                                      <a:lnTo>
                                        <a:pt x="259519" y="719318"/>
                                      </a:lnTo>
                                      <a:lnTo>
                                        <a:pt x="237627" y="674060"/>
                                      </a:lnTo>
                                      <a:lnTo>
                                        <a:pt x="231660" y="650735"/>
                                      </a:lnTo>
                                      <a:lnTo>
                                        <a:pt x="233958" y="626851"/>
                                      </a:lnTo>
                                      <a:lnTo>
                                        <a:pt x="248273" y="578878"/>
                                      </a:lnTo>
                                      <a:lnTo>
                                        <a:pt x="250456" y="555244"/>
                                      </a:lnTo>
                                      <a:lnTo>
                                        <a:pt x="244293" y="532248"/>
                                      </a:lnTo>
                                      <a:lnTo>
                                        <a:pt x="221603" y="487381"/>
                                      </a:lnTo>
                                      <a:lnTo>
                                        <a:pt x="215125" y="464629"/>
                                      </a:lnTo>
                                      <a:lnTo>
                                        <a:pt x="216850" y="440928"/>
                                      </a:lnTo>
                                      <a:lnTo>
                                        <a:pt x="229959" y="392179"/>
                                      </a:lnTo>
                                      <a:lnTo>
                                        <a:pt x="231470" y="368757"/>
                                      </a:lnTo>
                                      <a:lnTo>
                                        <a:pt x="224494" y="345410"/>
                                      </a:lnTo>
                                      <a:lnTo>
                                        <a:pt x="212509" y="323108"/>
                                      </a:lnTo>
                                      <a:lnTo>
                                        <a:pt x="200466" y="301275"/>
                                      </a:lnTo>
                                      <a:lnTo>
                                        <a:pt x="193319" y="279336"/>
                                      </a:lnTo>
                                      <a:lnTo>
                                        <a:pt x="193940" y="254373"/>
                                      </a:lnTo>
                                      <a:lnTo>
                                        <a:pt x="204777" y="205241"/>
                                      </a:lnTo>
                                      <a:lnTo>
                                        <a:pt x="205155" y="182778"/>
                                      </a:lnTo>
                                      <a:lnTo>
                                        <a:pt x="196378" y="158302"/>
                                      </a:lnTo>
                                      <a:lnTo>
                                        <a:pt x="182664" y="136493"/>
                                      </a:lnTo>
                                      <a:lnTo>
                                        <a:pt x="168854" y="116398"/>
                                      </a:lnTo>
                                      <a:lnTo>
                                        <a:pt x="159791" y="97066"/>
                                      </a:lnTo>
                                      <a:lnTo>
                                        <a:pt x="152526" y="62132"/>
                                      </a:lnTo>
                                      <a:lnTo>
                                        <a:pt x="147643" y="31730"/>
                                      </a:lnTo>
                                      <a:lnTo>
                                        <a:pt x="142303" y="9730"/>
                                      </a:lnTo>
                                      <a:lnTo>
                                        <a:pt x="13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40" name="CustomShape 6"/>
                              <wps:cNvSpPr/>
                              <wps:spPr>
                                <a:xfrm>
                                  <a:off x="281520" y="842760"/>
                                  <a:ext cx="360" cy="99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00125">
                                      <a:moveTo>
                                        <a:pt x="0" y="0"/>
                                      </a:moveTo>
                                      <a:lnTo>
                                        <a:pt x="0" y="10000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41" name="CustomShape 7"/>
                              <wps:cNvSpPr/>
                              <wps:spPr>
                                <a:xfrm>
                                  <a:off x="242280" y="9370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42" name="CustomShape 8"/>
                              <wps:cNvSpPr/>
                              <wps:spPr>
                                <a:xfrm>
                                  <a:off x="242280" y="11113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43" name="CustomShape 9"/>
                              <wps:cNvSpPr/>
                              <wps:spPr>
                                <a:xfrm>
                                  <a:off x="242280" y="12751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7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44" name="CustomShape 10"/>
                              <wps:cNvSpPr/>
                              <wps:spPr>
                                <a:xfrm>
                                  <a:off x="242280" y="14698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121178545" name="CustomShape 11"/>
                              <wps:cNvSpPr/>
                              <wps:spPr>
                                <a:xfrm>
                                  <a:off x="242280" y="166644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401"/>
                                      </a:moveTo>
                                      <a:lnTo>
                                        <a:pt x="37287" y="497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21178546" name="object 14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615960" y="405000"/>
                                  <a:ext cx="1828080" cy="1453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121178547" name="CustomShape 12"/>
                              <wps:cNvSpPr/>
                              <wps:spPr>
                                <a:xfrm>
                                  <a:off x="0" y="1849320"/>
                                  <a:ext cx="2476800" cy="2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9675" h="26670">
                                      <a:moveTo>
                                        <a:pt x="2473490" y="38"/>
                                      </a:moveTo>
                                      <a:lnTo>
                                        <a:pt x="6007" y="0"/>
                                      </a:lnTo>
                                      <a:lnTo>
                                        <a:pt x="38" y="5918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5943" y="26606"/>
                                      </a:lnTo>
                                      <a:lnTo>
                                        <a:pt x="13347" y="26606"/>
                                      </a:lnTo>
                                      <a:lnTo>
                                        <a:pt x="2473490" y="26606"/>
                                      </a:lnTo>
                                      <a:lnTo>
                                        <a:pt x="2479446" y="20662"/>
                                      </a:lnTo>
                                      <a:lnTo>
                                        <a:pt x="2479446" y="5981"/>
                                      </a:lnTo>
                                      <a:lnTo>
                                        <a:pt x="247349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2F3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42C0BFBC" id="Group 1" o:spid="_x0000_s1026" style="width:156.1pt;height:118.05pt;mso-position-horizontal-relative:char;mso-position-vertical-relative:line" coordsize="24768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ject 3" o:spid="_x0000_s1027" type="#_x0000_t75" style="position:absolute;left:493;width:23623;height:1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" strokeweight="0">
                        <v:imagedata r:id="rId22" o:title=""/>
                      </v:shape>
                      <v:shape id="CustomShape 2" o:spid="_x0000_s1028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" path="m1774853,r-17042,735l1742291,7805r-12031,12933l1291640,738847,820775,109549,782424,95050,,1058163r2370226,-4826l1803488,15823r-5435,-5702l1791449,6069,1774853,xe" fillcolor="#f4bf4e" stroked="f" strokeweight="0">
                        <v:path arrowok="t"/>
                      </v:shape>
                      <v:shape id="CustomShape 3" o:spid="_x0000_s1029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" path="m1774853,r-17042,735l1742291,7805r-12031,12933l1291640,738847,820775,109549,782424,95050,,1058163r2370226,-4826l1803488,15823r-5435,-5702l1791449,6069,1774853,xe" stroked="f" strokeweight="0">
                        <v:fill opacity="26214f"/>
                        <v:path arrowok="t"/>
                      </v:shape>
                      <v:shape id="CustomShape 4" o:spid="_x0000_s1030" style="position:absolute;left:4719;top:16902;width:1023;height:1609;visibility:visible;mso-wrap-style:square;v-text-anchor:top" coordsize="10477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" path="m104775,l,162674r75387,l104775,xe" fillcolor="black" stroked="f" strokeweight="0">
                        <v:fill opacity="13107f"/>
                        <v:path arrowok="t"/>
                      </v:shape>
                      <v:shape id="CustomShape 5" o:spid="_x0000_s1031" style="position:absolute;left:1540;top:7502;width:2855;height:11034;visibility:visible;mso-wrap-style:square;v-text-anchor:top" coordsize="2876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" path="m133667,l123620,6010r-7358,20134l101828,92608r-8600,19111l80002,131938,66926,154003r-8151,24647l59790,200846r12197,48410l73317,273951r-6573,21904l55298,317782,43934,340181r-6330,23318l39757,386545r14383,47716l56400,458050r-5923,23050l29088,525886r-5644,22842l26125,572207r15516,47309l44500,642708r-5402,22884l18458,711240r-5289,22705l16177,757888r16198,47243l35598,827938r-5152,24098l10398,897616,5460,919492r3265,25576l17073,969359r8431,22728l29019,1012977r-5115,32145l14228,1063175r-9535,15951l,1104963r7023,191l287058,1105154r-6595,-19708l270987,1071521r-9006,-17474l256794,1023696r2960,-21151l267581,979409r7709,-24709l277901,928827r-5503,-21887l251171,861361r-5782,-24216l248027,814241r14957,-47879l265379,741972r-5860,-22654l237627,674060r-5967,-23325l233958,626851r14315,-47973l250456,555244r-6163,-22996l221603,487381r-6478,-22752l216850,440928r13109,-48749l231470,368757r-6976,-23347l212509,323108,200466,301275r-7147,-21939l193940,254373r10837,-49132l205155,182778r-8777,-24476l182664,136493,168854,116398,159791,97066,152526,62132,147643,31730,142303,9730,133667,xe" fillcolor="#f4bf4e" stroked="f" strokeweight="0">
                        <v:path arrowok="t"/>
                      </v:shape>
                      <v:shape id="CustomShape 6" o:spid="_x0000_s1032" style="position:absolute;left:2815;top:8427;width:3;height:9979;visibility:visible;mso-wrap-style:square;v-text-anchor:top" coordsize="36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" path="m,l,1000074e" filled="f" strokecolor="#1c2f37" strokeweight=".5pt">
                        <v:path arrowok="t"/>
                      </v:shape>
                      <v:shape id="CustomShape 7" o:spid="_x0000_s1033" style="position:absolute;left:2422;top:9370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" path="m82905,10337l37287,49695,,e" filled="f" strokecolor="#1c2f37" strokeweight=".5pt">
                        <v:path arrowok="t"/>
                      </v:shape>
                      <v:shape id="CustomShape 8" o:spid="_x0000_s1034" style="position:absolute;left:2422;top:11113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" path="m82905,10337l37287,49695,,e" filled="f" strokecolor="#1c2f37" strokeweight=".5pt">
                        <v:path arrowok="t"/>
                      </v:shape>
                      <v:shape id="CustomShape 9" o:spid="_x0000_s1035" style="position:absolute;left:2422;top:12751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" path="m82905,10337l37287,49745,,e" filled="f" strokecolor="#1c2f37" strokeweight=".5pt">
                        <v:path arrowok="t"/>
                      </v:shape>
                      <v:shape id="CustomShape 10" o:spid="_x0000_s1036" style="position:absolute;left:2422;top:14698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" path="m82905,10337l37287,49695,,e" filled="f" strokecolor="#1c2f37" strokeweight=".5pt">
                        <v:path arrowok="t"/>
                      </v:shape>
                      <v:shape id="CustomShape 11" o:spid="_x0000_s1037" style="position:absolute;left:2422;top:16664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" path="m82905,10401l37287,49758,,e" filled="f" strokecolor="#1c2f37" strokeweight=".5pt">
                        <v:path arrowok="t"/>
                      </v:shape>
                      <v:shape id="object 14" o:spid="_x0000_s1038" type="#_x0000_t75" style="position:absolute;left:6159;top:4050;width:18281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" strokeweight="0">
                        <v:imagedata r:id="rId23" o:title=""/>
                      </v:shape>
                      <v:shape id="CustomShape 12" o:spid="_x0000_s1039" style="position:absolute;top:18493;width:24768;height:245;visibility:visible;mso-wrap-style:square;v-text-anchor:top" coordsize="24796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" path="m2473490,38l6007,,38,5918,,20662r5943,5944l13347,26606r2460143,l2479446,20662r,-14681l2473490,38xe" fillcolor="#1c2f37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804168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0E5A2713" w14:textId="77777777" w:rsidR="006C7542" w:rsidRDefault="006C7542" w:rsidP="003C1F2A">
            <w:pPr>
              <w:pStyle w:val="TitredimensionD"/>
              <w:rPr>
                <w:b/>
                <w:bCs/>
              </w:rPr>
            </w:pPr>
            <w:r w:rsidRPr="00372246">
              <w:t>SE DÉPLACER</w:t>
            </w:r>
          </w:p>
          <w:p w14:paraId="3399B3C8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2A92DC1F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5F134A48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C60990" wp14:editId="3B699D59">
                      <wp:extent cx="1982441" cy="1499539"/>
                      <wp:effectExtent l="0" t="0" r="0" b="5715"/>
                      <wp:docPr id="27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41" cy="1499539"/>
                                <a:chOff x="0" y="0"/>
                                <a:chExt cx="2476800" cy="187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object 3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49320" y="0"/>
                                  <a:ext cx="2362320" cy="185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77" name="CustomShape 2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78" name="CustomShape 3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79" name="CustomShape 4"/>
                              <wps:cNvSpPr/>
                              <wps:spPr>
                                <a:xfrm>
                                  <a:off x="471960" y="1690200"/>
                                  <a:ext cx="102240" cy="16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163195">
                                      <a:moveTo>
                                        <a:pt x="104775" y="0"/>
                                      </a:moveTo>
                                      <a:lnTo>
                                        <a:pt x="0" y="162674"/>
                                      </a:lnTo>
                                      <a:lnTo>
                                        <a:pt x="75387" y="162674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0" name="CustomShape 5"/>
                              <wps:cNvSpPr/>
                              <wps:spPr>
                                <a:xfrm>
                                  <a:off x="154080" y="750240"/>
                                  <a:ext cx="285480" cy="110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105535">
                                      <a:moveTo>
                                        <a:pt x="133667" y="0"/>
                                      </a:moveTo>
                                      <a:lnTo>
                                        <a:pt x="123620" y="6010"/>
                                      </a:lnTo>
                                      <a:lnTo>
                                        <a:pt x="116262" y="26144"/>
                                      </a:lnTo>
                                      <a:lnTo>
                                        <a:pt x="101828" y="92608"/>
                                      </a:lnTo>
                                      <a:lnTo>
                                        <a:pt x="93228" y="111719"/>
                                      </a:lnTo>
                                      <a:lnTo>
                                        <a:pt x="80002" y="131938"/>
                                      </a:lnTo>
                                      <a:lnTo>
                                        <a:pt x="66926" y="154003"/>
                                      </a:lnTo>
                                      <a:lnTo>
                                        <a:pt x="58775" y="178650"/>
                                      </a:lnTo>
                                      <a:lnTo>
                                        <a:pt x="59790" y="200846"/>
                                      </a:lnTo>
                                      <a:lnTo>
                                        <a:pt x="71987" y="249256"/>
                                      </a:lnTo>
                                      <a:lnTo>
                                        <a:pt x="73317" y="273951"/>
                                      </a:lnTo>
                                      <a:lnTo>
                                        <a:pt x="66744" y="295855"/>
                                      </a:lnTo>
                                      <a:lnTo>
                                        <a:pt x="55298" y="317782"/>
                                      </a:lnTo>
                                      <a:lnTo>
                                        <a:pt x="43934" y="340181"/>
                                      </a:lnTo>
                                      <a:lnTo>
                                        <a:pt x="37604" y="363499"/>
                                      </a:lnTo>
                                      <a:lnTo>
                                        <a:pt x="39757" y="386545"/>
                                      </a:lnTo>
                                      <a:lnTo>
                                        <a:pt x="54140" y="434261"/>
                                      </a:lnTo>
                                      <a:lnTo>
                                        <a:pt x="56400" y="458050"/>
                                      </a:lnTo>
                                      <a:lnTo>
                                        <a:pt x="50477" y="481100"/>
                                      </a:lnTo>
                                      <a:lnTo>
                                        <a:pt x="29088" y="525886"/>
                                      </a:lnTo>
                                      <a:lnTo>
                                        <a:pt x="23444" y="548728"/>
                                      </a:lnTo>
                                      <a:lnTo>
                                        <a:pt x="26125" y="572207"/>
                                      </a:lnTo>
                                      <a:lnTo>
                                        <a:pt x="41641" y="619516"/>
                                      </a:lnTo>
                                      <a:lnTo>
                                        <a:pt x="44500" y="642708"/>
                                      </a:lnTo>
                                      <a:lnTo>
                                        <a:pt x="39098" y="665592"/>
                                      </a:lnTo>
                                      <a:lnTo>
                                        <a:pt x="18458" y="711240"/>
                                      </a:lnTo>
                                      <a:lnTo>
                                        <a:pt x="13169" y="733945"/>
                                      </a:lnTo>
                                      <a:lnTo>
                                        <a:pt x="16177" y="757888"/>
                                      </a:lnTo>
                                      <a:lnTo>
                                        <a:pt x="32375" y="805131"/>
                                      </a:lnTo>
                                      <a:lnTo>
                                        <a:pt x="35598" y="827938"/>
                                      </a:lnTo>
                                      <a:lnTo>
                                        <a:pt x="30446" y="852036"/>
                                      </a:lnTo>
                                      <a:lnTo>
                                        <a:pt x="10398" y="897616"/>
                                      </a:lnTo>
                                      <a:lnTo>
                                        <a:pt x="5460" y="919492"/>
                                      </a:lnTo>
                                      <a:lnTo>
                                        <a:pt x="8725" y="945068"/>
                                      </a:lnTo>
                                      <a:lnTo>
                                        <a:pt x="17073" y="969359"/>
                                      </a:lnTo>
                                      <a:lnTo>
                                        <a:pt x="25504" y="992087"/>
                                      </a:lnTo>
                                      <a:lnTo>
                                        <a:pt x="29019" y="1012977"/>
                                      </a:lnTo>
                                      <a:lnTo>
                                        <a:pt x="23904" y="1045122"/>
                                      </a:lnTo>
                                      <a:lnTo>
                                        <a:pt x="14228" y="1063175"/>
                                      </a:lnTo>
                                      <a:lnTo>
                                        <a:pt x="4693" y="1079126"/>
                                      </a:lnTo>
                                      <a:lnTo>
                                        <a:pt x="0" y="1104963"/>
                                      </a:lnTo>
                                      <a:lnTo>
                                        <a:pt x="7023" y="1105154"/>
                                      </a:lnTo>
                                      <a:lnTo>
                                        <a:pt x="287058" y="1105154"/>
                                      </a:lnTo>
                                      <a:lnTo>
                                        <a:pt x="280463" y="1085446"/>
                                      </a:lnTo>
                                      <a:lnTo>
                                        <a:pt x="270987" y="1071521"/>
                                      </a:lnTo>
                                      <a:lnTo>
                                        <a:pt x="261981" y="1054047"/>
                                      </a:lnTo>
                                      <a:lnTo>
                                        <a:pt x="256794" y="1023696"/>
                                      </a:lnTo>
                                      <a:lnTo>
                                        <a:pt x="259754" y="1002545"/>
                                      </a:lnTo>
                                      <a:lnTo>
                                        <a:pt x="267581" y="979409"/>
                                      </a:lnTo>
                                      <a:lnTo>
                                        <a:pt x="275290" y="954700"/>
                                      </a:lnTo>
                                      <a:lnTo>
                                        <a:pt x="277901" y="928827"/>
                                      </a:lnTo>
                                      <a:lnTo>
                                        <a:pt x="272398" y="906940"/>
                                      </a:lnTo>
                                      <a:lnTo>
                                        <a:pt x="251171" y="861361"/>
                                      </a:lnTo>
                                      <a:lnTo>
                                        <a:pt x="245389" y="837145"/>
                                      </a:lnTo>
                                      <a:lnTo>
                                        <a:pt x="248027" y="814241"/>
                                      </a:lnTo>
                                      <a:lnTo>
                                        <a:pt x="262984" y="766362"/>
                                      </a:lnTo>
                                      <a:lnTo>
                                        <a:pt x="265379" y="741972"/>
                                      </a:lnTo>
                                      <a:lnTo>
                                        <a:pt x="259519" y="719318"/>
                                      </a:lnTo>
                                      <a:lnTo>
                                        <a:pt x="237627" y="674060"/>
                                      </a:lnTo>
                                      <a:lnTo>
                                        <a:pt x="231660" y="650735"/>
                                      </a:lnTo>
                                      <a:lnTo>
                                        <a:pt x="233958" y="626851"/>
                                      </a:lnTo>
                                      <a:lnTo>
                                        <a:pt x="248273" y="578878"/>
                                      </a:lnTo>
                                      <a:lnTo>
                                        <a:pt x="250456" y="555244"/>
                                      </a:lnTo>
                                      <a:lnTo>
                                        <a:pt x="244293" y="532248"/>
                                      </a:lnTo>
                                      <a:lnTo>
                                        <a:pt x="221603" y="487381"/>
                                      </a:lnTo>
                                      <a:lnTo>
                                        <a:pt x="215125" y="464629"/>
                                      </a:lnTo>
                                      <a:lnTo>
                                        <a:pt x="216850" y="440928"/>
                                      </a:lnTo>
                                      <a:lnTo>
                                        <a:pt x="229959" y="392179"/>
                                      </a:lnTo>
                                      <a:lnTo>
                                        <a:pt x="231470" y="368757"/>
                                      </a:lnTo>
                                      <a:lnTo>
                                        <a:pt x="224494" y="345410"/>
                                      </a:lnTo>
                                      <a:lnTo>
                                        <a:pt x="212509" y="323108"/>
                                      </a:lnTo>
                                      <a:lnTo>
                                        <a:pt x="200466" y="301275"/>
                                      </a:lnTo>
                                      <a:lnTo>
                                        <a:pt x="193319" y="279336"/>
                                      </a:lnTo>
                                      <a:lnTo>
                                        <a:pt x="193940" y="254373"/>
                                      </a:lnTo>
                                      <a:lnTo>
                                        <a:pt x="204777" y="205241"/>
                                      </a:lnTo>
                                      <a:lnTo>
                                        <a:pt x="205155" y="182778"/>
                                      </a:lnTo>
                                      <a:lnTo>
                                        <a:pt x="196378" y="158302"/>
                                      </a:lnTo>
                                      <a:lnTo>
                                        <a:pt x="182664" y="136493"/>
                                      </a:lnTo>
                                      <a:lnTo>
                                        <a:pt x="168854" y="116398"/>
                                      </a:lnTo>
                                      <a:lnTo>
                                        <a:pt x="159791" y="97066"/>
                                      </a:lnTo>
                                      <a:lnTo>
                                        <a:pt x="152526" y="62132"/>
                                      </a:lnTo>
                                      <a:lnTo>
                                        <a:pt x="147643" y="31730"/>
                                      </a:lnTo>
                                      <a:lnTo>
                                        <a:pt x="142303" y="9730"/>
                                      </a:lnTo>
                                      <a:lnTo>
                                        <a:pt x="13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1" name="CustomShape 6"/>
                              <wps:cNvSpPr/>
                              <wps:spPr>
                                <a:xfrm>
                                  <a:off x="281520" y="842760"/>
                                  <a:ext cx="360" cy="99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00125">
                                      <a:moveTo>
                                        <a:pt x="0" y="0"/>
                                      </a:moveTo>
                                      <a:lnTo>
                                        <a:pt x="0" y="10000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2" name="CustomShape 7"/>
                              <wps:cNvSpPr/>
                              <wps:spPr>
                                <a:xfrm>
                                  <a:off x="242280" y="9370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3" name="CustomShape 8"/>
                              <wps:cNvSpPr/>
                              <wps:spPr>
                                <a:xfrm>
                                  <a:off x="242280" y="11113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4" name="CustomShape 9"/>
                              <wps:cNvSpPr/>
                              <wps:spPr>
                                <a:xfrm>
                                  <a:off x="242280" y="12751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7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5" name="CustomShape 10"/>
                              <wps:cNvSpPr/>
                              <wps:spPr>
                                <a:xfrm>
                                  <a:off x="242280" y="14698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86" name="CustomShape 11"/>
                              <wps:cNvSpPr/>
                              <wps:spPr>
                                <a:xfrm>
                                  <a:off x="242280" y="166644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401"/>
                                      </a:moveTo>
                                      <a:lnTo>
                                        <a:pt x="37287" y="497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7" name="object 14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615960" y="405000"/>
                                  <a:ext cx="1828080" cy="1453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88" name="CustomShape 12"/>
                              <wps:cNvSpPr/>
                              <wps:spPr>
                                <a:xfrm>
                                  <a:off x="0" y="1849320"/>
                                  <a:ext cx="2476800" cy="2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9675" h="26670">
                                      <a:moveTo>
                                        <a:pt x="2473490" y="38"/>
                                      </a:moveTo>
                                      <a:lnTo>
                                        <a:pt x="6007" y="0"/>
                                      </a:lnTo>
                                      <a:lnTo>
                                        <a:pt x="38" y="5918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5943" y="26606"/>
                                      </a:lnTo>
                                      <a:lnTo>
                                        <a:pt x="13347" y="26606"/>
                                      </a:lnTo>
                                      <a:lnTo>
                                        <a:pt x="2473490" y="26606"/>
                                      </a:lnTo>
                                      <a:lnTo>
                                        <a:pt x="2479446" y="20662"/>
                                      </a:lnTo>
                                      <a:lnTo>
                                        <a:pt x="2479446" y="5981"/>
                                      </a:lnTo>
                                      <a:lnTo>
                                        <a:pt x="247349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2F3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837AE0D" id="Group 1" o:spid="_x0000_s1026" style="width:156.1pt;height:118.05pt;mso-position-horizontal-relative:char;mso-position-vertical-relative:line" coordsize="24768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">
                      <v:shape id="object 3" o:spid="_x0000_s1027" type="#_x0000_t75" style="position:absolute;left:493;width:23623;height:1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" strokeweight="0">
                        <v:imagedata r:id="rId22" o:title=""/>
                      </v:shape>
                      <v:shape id="CustomShape 2" o:spid="_x0000_s1028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" path="m1774853,r-17042,735l1742291,7805r-12031,12933l1291640,738847,820775,109549,782424,95050,,1058163r2370226,-4826l1803488,15823r-5435,-5702l1791449,6069,1774853,xe" fillcolor="#f4bf4e" stroked="f" strokeweight="0">
                        <v:path arrowok="t"/>
                      </v:shape>
                      <v:shape id="CustomShape 3" o:spid="_x0000_s1029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" path="m1774853,r-17042,735l1742291,7805r-12031,12933l1291640,738847,820775,109549,782424,95050,,1058163r2370226,-4826l1803488,15823r-5435,-5702l1791449,6069,1774853,xe" stroked="f" strokeweight="0">
                        <v:fill opacity="26214f"/>
                        <v:path arrowok="t"/>
                      </v:shape>
                      <v:shape id="CustomShape 4" o:spid="_x0000_s1030" style="position:absolute;left:4719;top:16902;width:1023;height:1609;visibility:visible;mso-wrap-style:square;v-text-anchor:top" coordsize="10477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" path="m104775,l,162674r75387,l104775,xe" fillcolor="black" stroked="f" strokeweight="0">
                        <v:fill opacity="13107f"/>
                        <v:path arrowok="t"/>
                      </v:shape>
                      <v:shape id="CustomShape 5" o:spid="_x0000_s1031" style="position:absolute;left:1540;top:7502;width:2855;height:11034;visibility:visible;mso-wrap-style:square;v-text-anchor:top" coordsize="2876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" path="m133667,l123620,6010r-7358,20134l101828,92608r-8600,19111l80002,131938,66926,154003r-8151,24647l59790,200846r12197,48410l73317,273951r-6573,21904l55298,317782,43934,340181r-6330,23318l39757,386545r14383,47716l56400,458050r-5923,23050l29088,525886r-5644,22842l26125,572207r15516,47309l44500,642708r-5402,22884l18458,711240r-5289,22705l16177,757888r16198,47243l35598,827938r-5152,24098l10398,897616,5460,919492r3265,25576l17073,969359r8431,22728l29019,1012977r-5115,32145l14228,1063175r-9535,15951l,1104963r7023,191l287058,1105154r-6595,-19708l270987,1071521r-9006,-17474l256794,1023696r2960,-21151l267581,979409r7709,-24709l277901,928827r-5503,-21887l251171,861361r-5782,-24216l248027,814241r14957,-47879l265379,741972r-5860,-22654l237627,674060r-5967,-23325l233958,626851r14315,-47973l250456,555244r-6163,-22996l221603,487381r-6478,-22752l216850,440928r13109,-48749l231470,368757r-6976,-23347l212509,323108,200466,301275r-7147,-21939l193940,254373r10837,-49132l205155,182778r-8777,-24476l182664,136493,168854,116398,159791,97066,152526,62132,147643,31730,142303,9730,133667,xe" fillcolor="#f4bf4e" stroked="f" strokeweight="0">
                        <v:path arrowok="t"/>
                      </v:shape>
                      <v:shape id="CustomShape 6" o:spid="_x0000_s1032" style="position:absolute;left:2815;top:8427;width:3;height:9979;visibility:visible;mso-wrap-style:square;v-text-anchor:top" coordsize="36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" path="m,l,1000074e" filled="f" strokecolor="#1c2f37" strokeweight=".5pt">
                        <v:path arrowok="t"/>
                      </v:shape>
                      <v:shape id="CustomShape 7" o:spid="_x0000_s1033" style="position:absolute;left:2422;top:9370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" path="m82905,10337l37287,49695,,e" filled="f" strokecolor="#1c2f37" strokeweight=".5pt">
                        <v:path arrowok="t"/>
                      </v:shape>
                      <v:shape id="CustomShape 8" o:spid="_x0000_s1034" style="position:absolute;left:2422;top:11113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" path="m82905,10337l37287,49695,,e" filled="f" strokecolor="#1c2f37" strokeweight=".5pt">
                        <v:path arrowok="t"/>
                      </v:shape>
                      <v:shape id="CustomShape 9" o:spid="_x0000_s1035" style="position:absolute;left:2422;top:12751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" path="m82905,10337l37287,49745,,e" filled="f" strokecolor="#1c2f37" strokeweight=".5pt">
                        <v:path arrowok="t"/>
                      </v:shape>
                      <v:shape id="CustomShape 10" o:spid="_x0000_s1036" style="position:absolute;left:2422;top:14698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" path="m82905,10337l37287,49695,,e" filled="f" strokecolor="#1c2f37" strokeweight=".5pt">
                        <v:path arrowok="t"/>
                      </v:shape>
                      <v:shape id="CustomShape 11" o:spid="_x0000_s1037" style="position:absolute;left:2422;top:16664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" path="m82905,10401l37287,49758,,e" filled="f" strokecolor="#1c2f37" strokeweight=".5pt">
                        <v:path arrowok="t"/>
                      </v:shape>
                      <v:shape id="object 14" o:spid="_x0000_s1038" type="#_x0000_t75" style="position:absolute;left:6159;top:4050;width:18281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" strokeweight="0">
                        <v:imagedata r:id="rId23" o:title=""/>
                      </v:shape>
                      <v:shape id="CustomShape 12" o:spid="_x0000_s1039" style="position:absolute;top:18493;width:24768;height:245;visibility:visible;mso-wrap-style:square;v-text-anchor:top" coordsize="24796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" path="m2473490,38l6007,,38,5918,,20662r5943,5944l13347,26606r2460143,l2479446,20662r,-14681l2473490,38xe" fillcolor="#1c2f37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7542" w:rsidRPr="00E2198B" w14:paraId="7B222C55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1012AA2E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37176A4D" w14:textId="77777777" w:rsidR="006C7542" w:rsidRDefault="006C7542" w:rsidP="003C1F2A">
            <w:pPr>
              <w:pStyle w:val="TitredimensionD"/>
              <w:rPr>
                <w:b/>
                <w:bCs/>
              </w:rPr>
            </w:pPr>
            <w:r w:rsidRPr="00372246">
              <w:t>SE DÉPLACER</w:t>
            </w:r>
          </w:p>
          <w:p w14:paraId="1855D04F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2F25335A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412FD691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C644D7" wp14:editId="1A4BD289">
                      <wp:extent cx="1982441" cy="1499539"/>
                      <wp:effectExtent l="0" t="0" r="0" b="5715"/>
                      <wp:docPr id="154285953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41" cy="1499539"/>
                                <a:chOff x="0" y="0"/>
                                <a:chExt cx="2476800" cy="187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2859539" name="object 3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49320" y="0"/>
                                  <a:ext cx="2362320" cy="185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42859540" name="CustomShape 2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1" name="CustomShape 3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2" name="CustomShape 4"/>
                              <wps:cNvSpPr/>
                              <wps:spPr>
                                <a:xfrm>
                                  <a:off x="471960" y="1690200"/>
                                  <a:ext cx="102240" cy="16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163195">
                                      <a:moveTo>
                                        <a:pt x="104775" y="0"/>
                                      </a:moveTo>
                                      <a:lnTo>
                                        <a:pt x="0" y="162674"/>
                                      </a:lnTo>
                                      <a:lnTo>
                                        <a:pt x="75387" y="162674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3" name="CustomShape 5"/>
                              <wps:cNvSpPr/>
                              <wps:spPr>
                                <a:xfrm>
                                  <a:off x="154080" y="750240"/>
                                  <a:ext cx="285480" cy="110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105535">
                                      <a:moveTo>
                                        <a:pt x="133667" y="0"/>
                                      </a:moveTo>
                                      <a:lnTo>
                                        <a:pt x="123620" y="6010"/>
                                      </a:lnTo>
                                      <a:lnTo>
                                        <a:pt x="116262" y="26144"/>
                                      </a:lnTo>
                                      <a:lnTo>
                                        <a:pt x="101828" y="92608"/>
                                      </a:lnTo>
                                      <a:lnTo>
                                        <a:pt x="93228" y="111719"/>
                                      </a:lnTo>
                                      <a:lnTo>
                                        <a:pt x="80002" y="131938"/>
                                      </a:lnTo>
                                      <a:lnTo>
                                        <a:pt x="66926" y="154003"/>
                                      </a:lnTo>
                                      <a:lnTo>
                                        <a:pt x="58775" y="178650"/>
                                      </a:lnTo>
                                      <a:lnTo>
                                        <a:pt x="59790" y="200846"/>
                                      </a:lnTo>
                                      <a:lnTo>
                                        <a:pt x="71987" y="249256"/>
                                      </a:lnTo>
                                      <a:lnTo>
                                        <a:pt x="73317" y="273951"/>
                                      </a:lnTo>
                                      <a:lnTo>
                                        <a:pt x="66744" y="295855"/>
                                      </a:lnTo>
                                      <a:lnTo>
                                        <a:pt x="55298" y="317782"/>
                                      </a:lnTo>
                                      <a:lnTo>
                                        <a:pt x="43934" y="340181"/>
                                      </a:lnTo>
                                      <a:lnTo>
                                        <a:pt x="37604" y="363499"/>
                                      </a:lnTo>
                                      <a:lnTo>
                                        <a:pt x="39757" y="386545"/>
                                      </a:lnTo>
                                      <a:lnTo>
                                        <a:pt x="54140" y="434261"/>
                                      </a:lnTo>
                                      <a:lnTo>
                                        <a:pt x="56400" y="458050"/>
                                      </a:lnTo>
                                      <a:lnTo>
                                        <a:pt x="50477" y="481100"/>
                                      </a:lnTo>
                                      <a:lnTo>
                                        <a:pt x="29088" y="525886"/>
                                      </a:lnTo>
                                      <a:lnTo>
                                        <a:pt x="23444" y="548728"/>
                                      </a:lnTo>
                                      <a:lnTo>
                                        <a:pt x="26125" y="572207"/>
                                      </a:lnTo>
                                      <a:lnTo>
                                        <a:pt x="41641" y="619516"/>
                                      </a:lnTo>
                                      <a:lnTo>
                                        <a:pt x="44500" y="642708"/>
                                      </a:lnTo>
                                      <a:lnTo>
                                        <a:pt x="39098" y="665592"/>
                                      </a:lnTo>
                                      <a:lnTo>
                                        <a:pt x="18458" y="711240"/>
                                      </a:lnTo>
                                      <a:lnTo>
                                        <a:pt x="13169" y="733945"/>
                                      </a:lnTo>
                                      <a:lnTo>
                                        <a:pt x="16177" y="757888"/>
                                      </a:lnTo>
                                      <a:lnTo>
                                        <a:pt x="32375" y="805131"/>
                                      </a:lnTo>
                                      <a:lnTo>
                                        <a:pt x="35598" y="827938"/>
                                      </a:lnTo>
                                      <a:lnTo>
                                        <a:pt x="30446" y="852036"/>
                                      </a:lnTo>
                                      <a:lnTo>
                                        <a:pt x="10398" y="897616"/>
                                      </a:lnTo>
                                      <a:lnTo>
                                        <a:pt x="5460" y="919492"/>
                                      </a:lnTo>
                                      <a:lnTo>
                                        <a:pt x="8725" y="945068"/>
                                      </a:lnTo>
                                      <a:lnTo>
                                        <a:pt x="17073" y="969359"/>
                                      </a:lnTo>
                                      <a:lnTo>
                                        <a:pt x="25504" y="992087"/>
                                      </a:lnTo>
                                      <a:lnTo>
                                        <a:pt x="29019" y="1012977"/>
                                      </a:lnTo>
                                      <a:lnTo>
                                        <a:pt x="23904" y="1045122"/>
                                      </a:lnTo>
                                      <a:lnTo>
                                        <a:pt x="14228" y="1063175"/>
                                      </a:lnTo>
                                      <a:lnTo>
                                        <a:pt x="4693" y="1079126"/>
                                      </a:lnTo>
                                      <a:lnTo>
                                        <a:pt x="0" y="1104963"/>
                                      </a:lnTo>
                                      <a:lnTo>
                                        <a:pt x="7023" y="1105154"/>
                                      </a:lnTo>
                                      <a:lnTo>
                                        <a:pt x="287058" y="1105154"/>
                                      </a:lnTo>
                                      <a:lnTo>
                                        <a:pt x="280463" y="1085446"/>
                                      </a:lnTo>
                                      <a:lnTo>
                                        <a:pt x="270987" y="1071521"/>
                                      </a:lnTo>
                                      <a:lnTo>
                                        <a:pt x="261981" y="1054047"/>
                                      </a:lnTo>
                                      <a:lnTo>
                                        <a:pt x="256794" y="1023696"/>
                                      </a:lnTo>
                                      <a:lnTo>
                                        <a:pt x="259754" y="1002545"/>
                                      </a:lnTo>
                                      <a:lnTo>
                                        <a:pt x="267581" y="979409"/>
                                      </a:lnTo>
                                      <a:lnTo>
                                        <a:pt x="275290" y="954700"/>
                                      </a:lnTo>
                                      <a:lnTo>
                                        <a:pt x="277901" y="928827"/>
                                      </a:lnTo>
                                      <a:lnTo>
                                        <a:pt x="272398" y="906940"/>
                                      </a:lnTo>
                                      <a:lnTo>
                                        <a:pt x="251171" y="861361"/>
                                      </a:lnTo>
                                      <a:lnTo>
                                        <a:pt x="245389" y="837145"/>
                                      </a:lnTo>
                                      <a:lnTo>
                                        <a:pt x="248027" y="814241"/>
                                      </a:lnTo>
                                      <a:lnTo>
                                        <a:pt x="262984" y="766362"/>
                                      </a:lnTo>
                                      <a:lnTo>
                                        <a:pt x="265379" y="741972"/>
                                      </a:lnTo>
                                      <a:lnTo>
                                        <a:pt x="259519" y="719318"/>
                                      </a:lnTo>
                                      <a:lnTo>
                                        <a:pt x="237627" y="674060"/>
                                      </a:lnTo>
                                      <a:lnTo>
                                        <a:pt x="231660" y="650735"/>
                                      </a:lnTo>
                                      <a:lnTo>
                                        <a:pt x="233958" y="626851"/>
                                      </a:lnTo>
                                      <a:lnTo>
                                        <a:pt x="248273" y="578878"/>
                                      </a:lnTo>
                                      <a:lnTo>
                                        <a:pt x="250456" y="555244"/>
                                      </a:lnTo>
                                      <a:lnTo>
                                        <a:pt x="244293" y="532248"/>
                                      </a:lnTo>
                                      <a:lnTo>
                                        <a:pt x="221603" y="487381"/>
                                      </a:lnTo>
                                      <a:lnTo>
                                        <a:pt x="215125" y="464629"/>
                                      </a:lnTo>
                                      <a:lnTo>
                                        <a:pt x="216850" y="440928"/>
                                      </a:lnTo>
                                      <a:lnTo>
                                        <a:pt x="229959" y="392179"/>
                                      </a:lnTo>
                                      <a:lnTo>
                                        <a:pt x="231470" y="368757"/>
                                      </a:lnTo>
                                      <a:lnTo>
                                        <a:pt x="224494" y="345410"/>
                                      </a:lnTo>
                                      <a:lnTo>
                                        <a:pt x="212509" y="323108"/>
                                      </a:lnTo>
                                      <a:lnTo>
                                        <a:pt x="200466" y="301275"/>
                                      </a:lnTo>
                                      <a:lnTo>
                                        <a:pt x="193319" y="279336"/>
                                      </a:lnTo>
                                      <a:lnTo>
                                        <a:pt x="193940" y="254373"/>
                                      </a:lnTo>
                                      <a:lnTo>
                                        <a:pt x="204777" y="205241"/>
                                      </a:lnTo>
                                      <a:lnTo>
                                        <a:pt x="205155" y="182778"/>
                                      </a:lnTo>
                                      <a:lnTo>
                                        <a:pt x="196378" y="158302"/>
                                      </a:lnTo>
                                      <a:lnTo>
                                        <a:pt x="182664" y="136493"/>
                                      </a:lnTo>
                                      <a:lnTo>
                                        <a:pt x="168854" y="116398"/>
                                      </a:lnTo>
                                      <a:lnTo>
                                        <a:pt x="159791" y="97066"/>
                                      </a:lnTo>
                                      <a:lnTo>
                                        <a:pt x="152526" y="62132"/>
                                      </a:lnTo>
                                      <a:lnTo>
                                        <a:pt x="147643" y="31730"/>
                                      </a:lnTo>
                                      <a:lnTo>
                                        <a:pt x="142303" y="9730"/>
                                      </a:lnTo>
                                      <a:lnTo>
                                        <a:pt x="13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4" name="CustomShape 6"/>
                              <wps:cNvSpPr/>
                              <wps:spPr>
                                <a:xfrm>
                                  <a:off x="281520" y="842760"/>
                                  <a:ext cx="360" cy="99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00125">
                                      <a:moveTo>
                                        <a:pt x="0" y="0"/>
                                      </a:moveTo>
                                      <a:lnTo>
                                        <a:pt x="0" y="10000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5" name="CustomShape 7"/>
                              <wps:cNvSpPr/>
                              <wps:spPr>
                                <a:xfrm>
                                  <a:off x="242280" y="9370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6" name="CustomShape 8"/>
                              <wps:cNvSpPr/>
                              <wps:spPr>
                                <a:xfrm>
                                  <a:off x="242280" y="11113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7" name="CustomShape 9"/>
                              <wps:cNvSpPr/>
                              <wps:spPr>
                                <a:xfrm>
                                  <a:off x="242280" y="12751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7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8" name="CustomShape 10"/>
                              <wps:cNvSpPr/>
                              <wps:spPr>
                                <a:xfrm>
                                  <a:off x="242280" y="14698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49" name="CustomShape 11"/>
                              <wps:cNvSpPr/>
                              <wps:spPr>
                                <a:xfrm>
                                  <a:off x="242280" y="166644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401"/>
                                      </a:moveTo>
                                      <a:lnTo>
                                        <a:pt x="37287" y="497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42859550" name="object 14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615960" y="405000"/>
                                  <a:ext cx="1828080" cy="1453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42859551" name="CustomShape 12"/>
                              <wps:cNvSpPr/>
                              <wps:spPr>
                                <a:xfrm>
                                  <a:off x="0" y="1849320"/>
                                  <a:ext cx="2476800" cy="2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9675" h="26670">
                                      <a:moveTo>
                                        <a:pt x="2473490" y="38"/>
                                      </a:moveTo>
                                      <a:lnTo>
                                        <a:pt x="6007" y="0"/>
                                      </a:lnTo>
                                      <a:lnTo>
                                        <a:pt x="38" y="5918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5943" y="26606"/>
                                      </a:lnTo>
                                      <a:lnTo>
                                        <a:pt x="13347" y="26606"/>
                                      </a:lnTo>
                                      <a:lnTo>
                                        <a:pt x="2473490" y="26606"/>
                                      </a:lnTo>
                                      <a:lnTo>
                                        <a:pt x="2479446" y="20662"/>
                                      </a:lnTo>
                                      <a:lnTo>
                                        <a:pt x="2479446" y="5981"/>
                                      </a:lnTo>
                                      <a:lnTo>
                                        <a:pt x="247349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2F3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7E005915" id="Group 1" o:spid="_x0000_s1026" style="width:156.1pt;height:118.05pt;mso-position-horizontal-relative:char;mso-position-vertical-relative:line" coordsize="24768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">
                      <v:shape id="object 3" o:spid="_x0000_s1027" type="#_x0000_t75" style="position:absolute;left:493;width:23623;height:1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" strokeweight="0">
                        <v:imagedata r:id="rId22" o:title=""/>
                      </v:shape>
                      <v:shape id="CustomShape 2" o:spid="_x0000_s1028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" path="m1774853,r-17042,735l1742291,7805r-12031,12933l1291640,738847,820775,109549,782424,95050,,1058163r2370226,-4826l1803488,15823r-5435,-5702l1791449,6069,1774853,xe" fillcolor="#f4bf4e" stroked="f" strokeweight="0">
                        <v:path arrowok="t"/>
                      </v:shape>
                      <v:shape id="CustomShape 3" o:spid="_x0000_s1029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" path="m1774853,r-17042,735l1742291,7805r-12031,12933l1291640,738847,820775,109549,782424,95050,,1058163r2370226,-4826l1803488,15823r-5435,-5702l1791449,6069,1774853,xe" stroked="f" strokeweight="0">
                        <v:fill opacity="26214f"/>
                        <v:path arrowok="t"/>
                      </v:shape>
                      <v:shape id="CustomShape 4" o:spid="_x0000_s1030" style="position:absolute;left:4719;top:16902;width:1023;height:1609;visibility:visible;mso-wrap-style:square;v-text-anchor:top" coordsize="10477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" path="m104775,l,162674r75387,l104775,xe" fillcolor="black" stroked="f" strokeweight="0">
                        <v:fill opacity="13107f"/>
                        <v:path arrowok="t"/>
                      </v:shape>
                      <v:shape id="CustomShape 5" o:spid="_x0000_s1031" style="position:absolute;left:1540;top:7502;width:2855;height:11034;visibility:visible;mso-wrap-style:square;v-text-anchor:top" coordsize="2876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" path="m133667,l123620,6010r-7358,20134l101828,92608r-8600,19111l80002,131938,66926,154003r-8151,24647l59790,200846r12197,48410l73317,273951r-6573,21904l55298,317782,43934,340181r-6330,23318l39757,386545r14383,47716l56400,458050r-5923,23050l29088,525886r-5644,22842l26125,572207r15516,47309l44500,642708r-5402,22884l18458,711240r-5289,22705l16177,757888r16198,47243l35598,827938r-5152,24098l10398,897616,5460,919492r3265,25576l17073,969359r8431,22728l29019,1012977r-5115,32145l14228,1063175r-9535,15951l,1104963r7023,191l287058,1105154r-6595,-19708l270987,1071521r-9006,-17474l256794,1023696r2960,-21151l267581,979409r7709,-24709l277901,928827r-5503,-21887l251171,861361r-5782,-24216l248027,814241r14957,-47879l265379,741972r-5860,-22654l237627,674060r-5967,-23325l233958,626851r14315,-47973l250456,555244r-6163,-22996l221603,487381r-6478,-22752l216850,440928r13109,-48749l231470,368757r-6976,-23347l212509,323108,200466,301275r-7147,-21939l193940,254373r10837,-49132l205155,182778r-8777,-24476l182664,136493,168854,116398,159791,97066,152526,62132,147643,31730,142303,9730,133667,xe" fillcolor="#f4bf4e" stroked="f" strokeweight="0">
                        <v:path arrowok="t"/>
                      </v:shape>
                      <v:shape id="CustomShape 6" o:spid="_x0000_s1032" style="position:absolute;left:2815;top:8427;width:3;height:9979;visibility:visible;mso-wrap-style:square;v-text-anchor:top" coordsize="36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" path="m,l,1000074e" filled="f" strokecolor="#1c2f37" strokeweight=".5pt">
                        <v:path arrowok="t"/>
                      </v:shape>
                      <v:shape id="CustomShape 7" o:spid="_x0000_s1033" style="position:absolute;left:2422;top:9370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" path="m82905,10337l37287,49695,,e" filled="f" strokecolor="#1c2f37" strokeweight=".5pt">
                        <v:path arrowok="t"/>
                      </v:shape>
                      <v:shape id="CustomShape 8" o:spid="_x0000_s1034" style="position:absolute;left:2422;top:11113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" path="m82905,10337l37287,49695,,e" filled="f" strokecolor="#1c2f37" strokeweight=".5pt">
                        <v:path arrowok="t"/>
                      </v:shape>
                      <v:shape id="CustomShape 9" o:spid="_x0000_s1035" style="position:absolute;left:2422;top:12751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" path="m82905,10337l37287,49745,,e" filled="f" strokecolor="#1c2f37" strokeweight=".5pt">
                        <v:path arrowok="t"/>
                      </v:shape>
                      <v:shape id="CustomShape 10" o:spid="_x0000_s1036" style="position:absolute;left:2422;top:14698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" path="m82905,10337l37287,49695,,e" filled="f" strokecolor="#1c2f37" strokeweight=".5pt">
                        <v:path arrowok="t"/>
                      </v:shape>
                      <v:shape id="CustomShape 11" o:spid="_x0000_s1037" style="position:absolute;left:2422;top:16664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" path="m82905,10401l37287,49758,,e" filled="f" strokecolor="#1c2f37" strokeweight=".5pt">
                        <v:path arrowok="t"/>
                      </v:shape>
                      <v:shape id="object 14" o:spid="_x0000_s1038" type="#_x0000_t75" style="position:absolute;left:6159;top:4050;width:18281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" strokeweight="0">
                        <v:imagedata r:id="rId23" o:title=""/>
                      </v:shape>
                      <v:shape id="CustomShape 12" o:spid="_x0000_s1039" style="position:absolute;top:18493;width:24768;height:245;visibility:visible;mso-wrap-style:square;v-text-anchor:top" coordsize="24796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" path="m2473490,38l6007,,38,5918,,20662r5943,5944l13347,26606r2460143,l2479446,20662r,-14681l2473490,38xe" fillcolor="#1c2f37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474E78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419A2A9C" w14:textId="77777777" w:rsidR="006C7542" w:rsidRDefault="006C7542" w:rsidP="003C1F2A">
            <w:pPr>
              <w:pStyle w:val="TitredimensionD"/>
              <w:rPr>
                <w:b/>
                <w:bCs/>
              </w:rPr>
            </w:pPr>
            <w:r w:rsidRPr="00372246">
              <w:t>SE DÉPLACER</w:t>
            </w:r>
          </w:p>
          <w:p w14:paraId="5261746B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7FBC0D3A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6C545A89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D890DB" wp14:editId="343A1F84">
                      <wp:extent cx="1982441" cy="1499539"/>
                      <wp:effectExtent l="0" t="0" r="0" b="5715"/>
                      <wp:docPr id="28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41" cy="1499539"/>
                                <a:chOff x="0" y="0"/>
                                <a:chExt cx="2476800" cy="187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" name="object 3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49320" y="0"/>
                                  <a:ext cx="2362320" cy="185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291" name="CustomShape 2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2" name="CustomShape 3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3" name="CustomShape 4"/>
                              <wps:cNvSpPr/>
                              <wps:spPr>
                                <a:xfrm>
                                  <a:off x="471960" y="1690200"/>
                                  <a:ext cx="102240" cy="16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163195">
                                      <a:moveTo>
                                        <a:pt x="104775" y="0"/>
                                      </a:moveTo>
                                      <a:lnTo>
                                        <a:pt x="0" y="162674"/>
                                      </a:lnTo>
                                      <a:lnTo>
                                        <a:pt x="75387" y="162674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4" name="CustomShape 5"/>
                              <wps:cNvSpPr/>
                              <wps:spPr>
                                <a:xfrm>
                                  <a:off x="154080" y="750240"/>
                                  <a:ext cx="285480" cy="110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105535">
                                      <a:moveTo>
                                        <a:pt x="133667" y="0"/>
                                      </a:moveTo>
                                      <a:lnTo>
                                        <a:pt x="123620" y="6010"/>
                                      </a:lnTo>
                                      <a:lnTo>
                                        <a:pt x="116262" y="26144"/>
                                      </a:lnTo>
                                      <a:lnTo>
                                        <a:pt x="101828" y="92608"/>
                                      </a:lnTo>
                                      <a:lnTo>
                                        <a:pt x="93228" y="111719"/>
                                      </a:lnTo>
                                      <a:lnTo>
                                        <a:pt x="80002" y="131938"/>
                                      </a:lnTo>
                                      <a:lnTo>
                                        <a:pt x="66926" y="154003"/>
                                      </a:lnTo>
                                      <a:lnTo>
                                        <a:pt x="58775" y="178650"/>
                                      </a:lnTo>
                                      <a:lnTo>
                                        <a:pt x="59790" y="200846"/>
                                      </a:lnTo>
                                      <a:lnTo>
                                        <a:pt x="71987" y="249256"/>
                                      </a:lnTo>
                                      <a:lnTo>
                                        <a:pt x="73317" y="273951"/>
                                      </a:lnTo>
                                      <a:lnTo>
                                        <a:pt x="66744" y="295855"/>
                                      </a:lnTo>
                                      <a:lnTo>
                                        <a:pt x="55298" y="317782"/>
                                      </a:lnTo>
                                      <a:lnTo>
                                        <a:pt x="43934" y="340181"/>
                                      </a:lnTo>
                                      <a:lnTo>
                                        <a:pt x="37604" y="363499"/>
                                      </a:lnTo>
                                      <a:lnTo>
                                        <a:pt x="39757" y="386545"/>
                                      </a:lnTo>
                                      <a:lnTo>
                                        <a:pt x="54140" y="434261"/>
                                      </a:lnTo>
                                      <a:lnTo>
                                        <a:pt x="56400" y="458050"/>
                                      </a:lnTo>
                                      <a:lnTo>
                                        <a:pt x="50477" y="481100"/>
                                      </a:lnTo>
                                      <a:lnTo>
                                        <a:pt x="29088" y="525886"/>
                                      </a:lnTo>
                                      <a:lnTo>
                                        <a:pt x="23444" y="548728"/>
                                      </a:lnTo>
                                      <a:lnTo>
                                        <a:pt x="26125" y="572207"/>
                                      </a:lnTo>
                                      <a:lnTo>
                                        <a:pt x="41641" y="619516"/>
                                      </a:lnTo>
                                      <a:lnTo>
                                        <a:pt x="44500" y="642708"/>
                                      </a:lnTo>
                                      <a:lnTo>
                                        <a:pt x="39098" y="665592"/>
                                      </a:lnTo>
                                      <a:lnTo>
                                        <a:pt x="18458" y="711240"/>
                                      </a:lnTo>
                                      <a:lnTo>
                                        <a:pt x="13169" y="733945"/>
                                      </a:lnTo>
                                      <a:lnTo>
                                        <a:pt x="16177" y="757888"/>
                                      </a:lnTo>
                                      <a:lnTo>
                                        <a:pt x="32375" y="805131"/>
                                      </a:lnTo>
                                      <a:lnTo>
                                        <a:pt x="35598" y="827938"/>
                                      </a:lnTo>
                                      <a:lnTo>
                                        <a:pt x="30446" y="852036"/>
                                      </a:lnTo>
                                      <a:lnTo>
                                        <a:pt x="10398" y="897616"/>
                                      </a:lnTo>
                                      <a:lnTo>
                                        <a:pt x="5460" y="919492"/>
                                      </a:lnTo>
                                      <a:lnTo>
                                        <a:pt x="8725" y="945068"/>
                                      </a:lnTo>
                                      <a:lnTo>
                                        <a:pt x="17073" y="969359"/>
                                      </a:lnTo>
                                      <a:lnTo>
                                        <a:pt x="25504" y="992087"/>
                                      </a:lnTo>
                                      <a:lnTo>
                                        <a:pt x="29019" y="1012977"/>
                                      </a:lnTo>
                                      <a:lnTo>
                                        <a:pt x="23904" y="1045122"/>
                                      </a:lnTo>
                                      <a:lnTo>
                                        <a:pt x="14228" y="1063175"/>
                                      </a:lnTo>
                                      <a:lnTo>
                                        <a:pt x="4693" y="1079126"/>
                                      </a:lnTo>
                                      <a:lnTo>
                                        <a:pt x="0" y="1104963"/>
                                      </a:lnTo>
                                      <a:lnTo>
                                        <a:pt x="7023" y="1105154"/>
                                      </a:lnTo>
                                      <a:lnTo>
                                        <a:pt x="287058" y="1105154"/>
                                      </a:lnTo>
                                      <a:lnTo>
                                        <a:pt x="280463" y="1085446"/>
                                      </a:lnTo>
                                      <a:lnTo>
                                        <a:pt x="270987" y="1071521"/>
                                      </a:lnTo>
                                      <a:lnTo>
                                        <a:pt x="261981" y="1054047"/>
                                      </a:lnTo>
                                      <a:lnTo>
                                        <a:pt x="256794" y="1023696"/>
                                      </a:lnTo>
                                      <a:lnTo>
                                        <a:pt x="259754" y="1002545"/>
                                      </a:lnTo>
                                      <a:lnTo>
                                        <a:pt x="267581" y="979409"/>
                                      </a:lnTo>
                                      <a:lnTo>
                                        <a:pt x="275290" y="954700"/>
                                      </a:lnTo>
                                      <a:lnTo>
                                        <a:pt x="277901" y="928827"/>
                                      </a:lnTo>
                                      <a:lnTo>
                                        <a:pt x="272398" y="906940"/>
                                      </a:lnTo>
                                      <a:lnTo>
                                        <a:pt x="251171" y="861361"/>
                                      </a:lnTo>
                                      <a:lnTo>
                                        <a:pt x="245389" y="837145"/>
                                      </a:lnTo>
                                      <a:lnTo>
                                        <a:pt x="248027" y="814241"/>
                                      </a:lnTo>
                                      <a:lnTo>
                                        <a:pt x="262984" y="766362"/>
                                      </a:lnTo>
                                      <a:lnTo>
                                        <a:pt x="265379" y="741972"/>
                                      </a:lnTo>
                                      <a:lnTo>
                                        <a:pt x="259519" y="719318"/>
                                      </a:lnTo>
                                      <a:lnTo>
                                        <a:pt x="237627" y="674060"/>
                                      </a:lnTo>
                                      <a:lnTo>
                                        <a:pt x="231660" y="650735"/>
                                      </a:lnTo>
                                      <a:lnTo>
                                        <a:pt x="233958" y="626851"/>
                                      </a:lnTo>
                                      <a:lnTo>
                                        <a:pt x="248273" y="578878"/>
                                      </a:lnTo>
                                      <a:lnTo>
                                        <a:pt x="250456" y="555244"/>
                                      </a:lnTo>
                                      <a:lnTo>
                                        <a:pt x="244293" y="532248"/>
                                      </a:lnTo>
                                      <a:lnTo>
                                        <a:pt x="221603" y="487381"/>
                                      </a:lnTo>
                                      <a:lnTo>
                                        <a:pt x="215125" y="464629"/>
                                      </a:lnTo>
                                      <a:lnTo>
                                        <a:pt x="216850" y="440928"/>
                                      </a:lnTo>
                                      <a:lnTo>
                                        <a:pt x="229959" y="392179"/>
                                      </a:lnTo>
                                      <a:lnTo>
                                        <a:pt x="231470" y="368757"/>
                                      </a:lnTo>
                                      <a:lnTo>
                                        <a:pt x="224494" y="345410"/>
                                      </a:lnTo>
                                      <a:lnTo>
                                        <a:pt x="212509" y="323108"/>
                                      </a:lnTo>
                                      <a:lnTo>
                                        <a:pt x="200466" y="301275"/>
                                      </a:lnTo>
                                      <a:lnTo>
                                        <a:pt x="193319" y="279336"/>
                                      </a:lnTo>
                                      <a:lnTo>
                                        <a:pt x="193940" y="254373"/>
                                      </a:lnTo>
                                      <a:lnTo>
                                        <a:pt x="204777" y="205241"/>
                                      </a:lnTo>
                                      <a:lnTo>
                                        <a:pt x="205155" y="182778"/>
                                      </a:lnTo>
                                      <a:lnTo>
                                        <a:pt x="196378" y="158302"/>
                                      </a:lnTo>
                                      <a:lnTo>
                                        <a:pt x="182664" y="136493"/>
                                      </a:lnTo>
                                      <a:lnTo>
                                        <a:pt x="168854" y="116398"/>
                                      </a:lnTo>
                                      <a:lnTo>
                                        <a:pt x="159791" y="97066"/>
                                      </a:lnTo>
                                      <a:lnTo>
                                        <a:pt x="152526" y="62132"/>
                                      </a:lnTo>
                                      <a:lnTo>
                                        <a:pt x="147643" y="31730"/>
                                      </a:lnTo>
                                      <a:lnTo>
                                        <a:pt x="142303" y="9730"/>
                                      </a:lnTo>
                                      <a:lnTo>
                                        <a:pt x="13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5" name="CustomShape 6"/>
                              <wps:cNvSpPr/>
                              <wps:spPr>
                                <a:xfrm>
                                  <a:off x="281520" y="842760"/>
                                  <a:ext cx="360" cy="99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00125">
                                      <a:moveTo>
                                        <a:pt x="0" y="0"/>
                                      </a:moveTo>
                                      <a:lnTo>
                                        <a:pt x="0" y="10000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6" name="CustomShape 7"/>
                              <wps:cNvSpPr/>
                              <wps:spPr>
                                <a:xfrm>
                                  <a:off x="242280" y="9370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7" name="CustomShape 8"/>
                              <wps:cNvSpPr/>
                              <wps:spPr>
                                <a:xfrm>
                                  <a:off x="242280" y="11113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8" name="CustomShape 9"/>
                              <wps:cNvSpPr/>
                              <wps:spPr>
                                <a:xfrm>
                                  <a:off x="242280" y="12751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7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9" name="CustomShape 10"/>
                              <wps:cNvSpPr/>
                              <wps:spPr>
                                <a:xfrm>
                                  <a:off x="242280" y="14698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00" name="CustomShape 11"/>
                              <wps:cNvSpPr/>
                              <wps:spPr>
                                <a:xfrm>
                                  <a:off x="242280" y="166644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401"/>
                                      </a:moveTo>
                                      <a:lnTo>
                                        <a:pt x="37287" y="497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01" name="object 14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615960" y="405000"/>
                                  <a:ext cx="1828080" cy="1453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302" name="CustomShape 12"/>
                              <wps:cNvSpPr/>
                              <wps:spPr>
                                <a:xfrm>
                                  <a:off x="0" y="1849320"/>
                                  <a:ext cx="2476800" cy="2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9675" h="26670">
                                      <a:moveTo>
                                        <a:pt x="2473490" y="38"/>
                                      </a:moveTo>
                                      <a:lnTo>
                                        <a:pt x="6007" y="0"/>
                                      </a:lnTo>
                                      <a:lnTo>
                                        <a:pt x="38" y="5918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5943" y="26606"/>
                                      </a:lnTo>
                                      <a:lnTo>
                                        <a:pt x="13347" y="26606"/>
                                      </a:lnTo>
                                      <a:lnTo>
                                        <a:pt x="2473490" y="26606"/>
                                      </a:lnTo>
                                      <a:lnTo>
                                        <a:pt x="2479446" y="20662"/>
                                      </a:lnTo>
                                      <a:lnTo>
                                        <a:pt x="2479446" y="5981"/>
                                      </a:lnTo>
                                      <a:lnTo>
                                        <a:pt x="247349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2F3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667A599C" id="Group 1" o:spid="_x0000_s1026" style="width:156.1pt;height:118.05pt;mso-position-horizontal-relative:char;mso-position-vertical-relative:line" coordsize="24768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">
                      <v:shape id="object 3" o:spid="_x0000_s1027" type="#_x0000_t75" style="position:absolute;left:493;width:23623;height:1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" strokeweight="0">
                        <v:imagedata r:id="rId22" o:title=""/>
                      </v:shape>
                      <v:shape id="CustomShape 2" o:spid="_x0000_s1028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" path="m1774853,r-17042,735l1742291,7805r-12031,12933l1291640,738847,820775,109549,782424,95050,,1058163r2370226,-4826l1803488,15823r-5435,-5702l1791449,6069,1774853,xe" fillcolor="#f4bf4e" stroked="f" strokeweight="0">
                        <v:path arrowok="t"/>
                      </v:shape>
                      <v:shape id="CustomShape 3" o:spid="_x0000_s1029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" path="m1774853,r-17042,735l1742291,7805r-12031,12933l1291640,738847,820775,109549,782424,95050,,1058163r2370226,-4826l1803488,15823r-5435,-5702l1791449,6069,1774853,xe" stroked="f" strokeweight="0">
                        <v:fill opacity="26214f"/>
                        <v:path arrowok="t"/>
                      </v:shape>
                      <v:shape id="CustomShape 4" o:spid="_x0000_s1030" style="position:absolute;left:4719;top:16902;width:1023;height:1609;visibility:visible;mso-wrap-style:square;v-text-anchor:top" coordsize="10477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" path="m104775,l,162674r75387,l104775,xe" fillcolor="black" stroked="f" strokeweight="0">
                        <v:fill opacity="13107f"/>
                        <v:path arrowok="t"/>
                      </v:shape>
                      <v:shape id="CustomShape 5" o:spid="_x0000_s1031" style="position:absolute;left:1540;top:7502;width:2855;height:11034;visibility:visible;mso-wrap-style:square;v-text-anchor:top" coordsize="2876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" path="m133667,l123620,6010r-7358,20134l101828,92608r-8600,19111l80002,131938,66926,154003r-8151,24647l59790,200846r12197,48410l73317,273951r-6573,21904l55298,317782,43934,340181r-6330,23318l39757,386545r14383,47716l56400,458050r-5923,23050l29088,525886r-5644,22842l26125,572207r15516,47309l44500,642708r-5402,22884l18458,711240r-5289,22705l16177,757888r16198,47243l35598,827938r-5152,24098l10398,897616,5460,919492r3265,25576l17073,969359r8431,22728l29019,1012977r-5115,32145l14228,1063175r-9535,15951l,1104963r7023,191l287058,1105154r-6595,-19708l270987,1071521r-9006,-17474l256794,1023696r2960,-21151l267581,979409r7709,-24709l277901,928827r-5503,-21887l251171,861361r-5782,-24216l248027,814241r14957,-47879l265379,741972r-5860,-22654l237627,674060r-5967,-23325l233958,626851r14315,-47973l250456,555244r-6163,-22996l221603,487381r-6478,-22752l216850,440928r13109,-48749l231470,368757r-6976,-23347l212509,323108,200466,301275r-7147,-21939l193940,254373r10837,-49132l205155,182778r-8777,-24476l182664,136493,168854,116398,159791,97066,152526,62132,147643,31730,142303,9730,133667,xe" fillcolor="#f4bf4e" stroked="f" strokeweight="0">
                        <v:path arrowok="t"/>
                      </v:shape>
                      <v:shape id="CustomShape 6" o:spid="_x0000_s1032" style="position:absolute;left:2815;top:8427;width:3;height:9979;visibility:visible;mso-wrap-style:square;v-text-anchor:top" coordsize="36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" path="m,l,1000074e" filled="f" strokecolor="#1c2f37" strokeweight=".5pt">
                        <v:path arrowok="t"/>
                      </v:shape>
                      <v:shape id="CustomShape 7" o:spid="_x0000_s1033" style="position:absolute;left:2422;top:9370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" path="m82905,10337l37287,49695,,e" filled="f" strokecolor="#1c2f37" strokeweight=".5pt">
                        <v:path arrowok="t"/>
                      </v:shape>
                      <v:shape id="CustomShape 8" o:spid="_x0000_s1034" style="position:absolute;left:2422;top:11113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" path="m82905,10337l37287,49695,,e" filled="f" strokecolor="#1c2f37" strokeweight=".5pt">
                        <v:path arrowok="t"/>
                      </v:shape>
                      <v:shape id="CustomShape 9" o:spid="_x0000_s1035" style="position:absolute;left:2422;top:12751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" path="m82905,10337l37287,49745,,e" filled="f" strokecolor="#1c2f37" strokeweight=".5pt">
                        <v:path arrowok="t"/>
                      </v:shape>
                      <v:shape id="CustomShape 10" o:spid="_x0000_s1036" style="position:absolute;left:2422;top:14698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" path="m82905,10337l37287,49695,,e" filled="f" strokecolor="#1c2f37" strokeweight=".5pt">
                        <v:path arrowok="t"/>
                      </v:shape>
                      <v:shape id="CustomShape 11" o:spid="_x0000_s1037" style="position:absolute;left:2422;top:16664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" path="m82905,10401l37287,49758,,e" filled="f" strokecolor="#1c2f37" strokeweight=".5pt">
                        <v:path arrowok="t"/>
                      </v:shape>
                      <v:shape id="object 14" o:spid="_x0000_s1038" type="#_x0000_t75" style="position:absolute;left:6159;top:4050;width:18281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" strokeweight="0">
                        <v:imagedata r:id="rId23" o:title=""/>
                      </v:shape>
                      <v:shape id="CustomShape 12" o:spid="_x0000_s1039" style="position:absolute;top:18493;width:24768;height:245;visibility:visible;mso-wrap-style:square;v-text-anchor:top" coordsize="24796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" path="m2473490,38l6007,,38,5918,,20662r5943,5944l13347,26606r2460143,l2479446,20662r,-14681l2473490,38xe" fillcolor="#1c2f37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C7542" w:rsidRPr="00E2198B" w14:paraId="24F2CBD9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690BAEBD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003B7E3A" w14:textId="77777777" w:rsidR="006C7542" w:rsidRDefault="006C7542" w:rsidP="003C1F2A">
            <w:pPr>
              <w:pStyle w:val="TitredimensionD"/>
              <w:rPr>
                <w:b/>
                <w:bCs/>
              </w:rPr>
            </w:pPr>
            <w:r w:rsidRPr="00372246">
              <w:t>SE DÉPLACER</w:t>
            </w:r>
          </w:p>
          <w:p w14:paraId="05662A53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3B726EEC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3016217F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D7CB64" wp14:editId="55A29D42">
                      <wp:extent cx="1982441" cy="1499539"/>
                      <wp:effectExtent l="0" t="0" r="0" b="5715"/>
                      <wp:docPr id="154285955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41" cy="1499539"/>
                                <a:chOff x="0" y="0"/>
                                <a:chExt cx="2476800" cy="187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2859553" name="object 3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49320" y="0"/>
                                  <a:ext cx="2362320" cy="185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42859554" name="CustomShape 2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55" name="CustomShape 3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56" name="CustomShape 4"/>
                              <wps:cNvSpPr/>
                              <wps:spPr>
                                <a:xfrm>
                                  <a:off x="471960" y="1690200"/>
                                  <a:ext cx="102240" cy="16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163195">
                                      <a:moveTo>
                                        <a:pt x="104775" y="0"/>
                                      </a:moveTo>
                                      <a:lnTo>
                                        <a:pt x="0" y="162674"/>
                                      </a:lnTo>
                                      <a:lnTo>
                                        <a:pt x="75387" y="162674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57" name="CustomShape 5"/>
                              <wps:cNvSpPr/>
                              <wps:spPr>
                                <a:xfrm>
                                  <a:off x="154080" y="750240"/>
                                  <a:ext cx="285480" cy="110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105535">
                                      <a:moveTo>
                                        <a:pt x="133667" y="0"/>
                                      </a:moveTo>
                                      <a:lnTo>
                                        <a:pt x="123620" y="6010"/>
                                      </a:lnTo>
                                      <a:lnTo>
                                        <a:pt x="116262" y="26144"/>
                                      </a:lnTo>
                                      <a:lnTo>
                                        <a:pt x="101828" y="92608"/>
                                      </a:lnTo>
                                      <a:lnTo>
                                        <a:pt x="93228" y="111719"/>
                                      </a:lnTo>
                                      <a:lnTo>
                                        <a:pt x="80002" y="131938"/>
                                      </a:lnTo>
                                      <a:lnTo>
                                        <a:pt x="66926" y="154003"/>
                                      </a:lnTo>
                                      <a:lnTo>
                                        <a:pt x="58775" y="178650"/>
                                      </a:lnTo>
                                      <a:lnTo>
                                        <a:pt x="59790" y="200846"/>
                                      </a:lnTo>
                                      <a:lnTo>
                                        <a:pt x="71987" y="249256"/>
                                      </a:lnTo>
                                      <a:lnTo>
                                        <a:pt x="73317" y="273951"/>
                                      </a:lnTo>
                                      <a:lnTo>
                                        <a:pt x="66744" y="295855"/>
                                      </a:lnTo>
                                      <a:lnTo>
                                        <a:pt x="55298" y="317782"/>
                                      </a:lnTo>
                                      <a:lnTo>
                                        <a:pt x="43934" y="340181"/>
                                      </a:lnTo>
                                      <a:lnTo>
                                        <a:pt x="37604" y="363499"/>
                                      </a:lnTo>
                                      <a:lnTo>
                                        <a:pt x="39757" y="386545"/>
                                      </a:lnTo>
                                      <a:lnTo>
                                        <a:pt x="54140" y="434261"/>
                                      </a:lnTo>
                                      <a:lnTo>
                                        <a:pt x="56400" y="458050"/>
                                      </a:lnTo>
                                      <a:lnTo>
                                        <a:pt x="50477" y="481100"/>
                                      </a:lnTo>
                                      <a:lnTo>
                                        <a:pt x="29088" y="525886"/>
                                      </a:lnTo>
                                      <a:lnTo>
                                        <a:pt x="23444" y="548728"/>
                                      </a:lnTo>
                                      <a:lnTo>
                                        <a:pt x="26125" y="572207"/>
                                      </a:lnTo>
                                      <a:lnTo>
                                        <a:pt x="41641" y="619516"/>
                                      </a:lnTo>
                                      <a:lnTo>
                                        <a:pt x="44500" y="642708"/>
                                      </a:lnTo>
                                      <a:lnTo>
                                        <a:pt x="39098" y="665592"/>
                                      </a:lnTo>
                                      <a:lnTo>
                                        <a:pt x="18458" y="711240"/>
                                      </a:lnTo>
                                      <a:lnTo>
                                        <a:pt x="13169" y="733945"/>
                                      </a:lnTo>
                                      <a:lnTo>
                                        <a:pt x="16177" y="757888"/>
                                      </a:lnTo>
                                      <a:lnTo>
                                        <a:pt x="32375" y="805131"/>
                                      </a:lnTo>
                                      <a:lnTo>
                                        <a:pt x="35598" y="827938"/>
                                      </a:lnTo>
                                      <a:lnTo>
                                        <a:pt x="30446" y="852036"/>
                                      </a:lnTo>
                                      <a:lnTo>
                                        <a:pt x="10398" y="897616"/>
                                      </a:lnTo>
                                      <a:lnTo>
                                        <a:pt x="5460" y="919492"/>
                                      </a:lnTo>
                                      <a:lnTo>
                                        <a:pt x="8725" y="945068"/>
                                      </a:lnTo>
                                      <a:lnTo>
                                        <a:pt x="17073" y="969359"/>
                                      </a:lnTo>
                                      <a:lnTo>
                                        <a:pt x="25504" y="992087"/>
                                      </a:lnTo>
                                      <a:lnTo>
                                        <a:pt x="29019" y="1012977"/>
                                      </a:lnTo>
                                      <a:lnTo>
                                        <a:pt x="23904" y="1045122"/>
                                      </a:lnTo>
                                      <a:lnTo>
                                        <a:pt x="14228" y="1063175"/>
                                      </a:lnTo>
                                      <a:lnTo>
                                        <a:pt x="4693" y="1079126"/>
                                      </a:lnTo>
                                      <a:lnTo>
                                        <a:pt x="0" y="1104963"/>
                                      </a:lnTo>
                                      <a:lnTo>
                                        <a:pt x="7023" y="1105154"/>
                                      </a:lnTo>
                                      <a:lnTo>
                                        <a:pt x="287058" y="1105154"/>
                                      </a:lnTo>
                                      <a:lnTo>
                                        <a:pt x="280463" y="1085446"/>
                                      </a:lnTo>
                                      <a:lnTo>
                                        <a:pt x="270987" y="1071521"/>
                                      </a:lnTo>
                                      <a:lnTo>
                                        <a:pt x="261981" y="1054047"/>
                                      </a:lnTo>
                                      <a:lnTo>
                                        <a:pt x="256794" y="1023696"/>
                                      </a:lnTo>
                                      <a:lnTo>
                                        <a:pt x="259754" y="1002545"/>
                                      </a:lnTo>
                                      <a:lnTo>
                                        <a:pt x="267581" y="979409"/>
                                      </a:lnTo>
                                      <a:lnTo>
                                        <a:pt x="275290" y="954700"/>
                                      </a:lnTo>
                                      <a:lnTo>
                                        <a:pt x="277901" y="928827"/>
                                      </a:lnTo>
                                      <a:lnTo>
                                        <a:pt x="272398" y="906940"/>
                                      </a:lnTo>
                                      <a:lnTo>
                                        <a:pt x="251171" y="861361"/>
                                      </a:lnTo>
                                      <a:lnTo>
                                        <a:pt x="245389" y="837145"/>
                                      </a:lnTo>
                                      <a:lnTo>
                                        <a:pt x="248027" y="814241"/>
                                      </a:lnTo>
                                      <a:lnTo>
                                        <a:pt x="262984" y="766362"/>
                                      </a:lnTo>
                                      <a:lnTo>
                                        <a:pt x="265379" y="741972"/>
                                      </a:lnTo>
                                      <a:lnTo>
                                        <a:pt x="259519" y="719318"/>
                                      </a:lnTo>
                                      <a:lnTo>
                                        <a:pt x="237627" y="674060"/>
                                      </a:lnTo>
                                      <a:lnTo>
                                        <a:pt x="231660" y="650735"/>
                                      </a:lnTo>
                                      <a:lnTo>
                                        <a:pt x="233958" y="626851"/>
                                      </a:lnTo>
                                      <a:lnTo>
                                        <a:pt x="248273" y="578878"/>
                                      </a:lnTo>
                                      <a:lnTo>
                                        <a:pt x="250456" y="555244"/>
                                      </a:lnTo>
                                      <a:lnTo>
                                        <a:pt x="244293" y="532248"/>
                                      </a:lnTo>
                                      <a:lnTo>
                                        <a:pt x="221603" y="487381"/>
                                      </a:lnTo>
                                      <a:lnTo>
                                        <a:pt x="215125" y="464629"/>
                                      </a:lnTo>
                                      <a:lnTo>
                                        <a:pt x="216850" y="440928"/>
                                      </a:lnTo>
                                      <a:lnTo>
                                        <a:pt x="229959" y="392179"/>
                                      </a:lnTo>
                                      <a:lnTo>
                                        <a:pt x="231470" y="368757"/>
                                      </a:lnTo>
                                      <a:lnTo>
                                        <a:pt x="224494" y="345410"/>
                                      </a:lnTo>
                                      <a:lnTo>
                                        <a:pt x="212509" y="323108"/>
                                      </a:lnTo>
                                      <a:lnTo>
                                        <a:pt x="200466" y="301275"/>
                                      </a:lnTo>
                                      <a:lnTo>
                                        <a:pt x="193319" y="279336"/>
                                      </a:lnTo>
                                      <a:lnTo>
                                        <a:pt x="193940" y="254373"/>
                                      </a:lnTo>
                                      <a:lnTo>
                                        <a:pt x="204777" y="205241"/>
                                      </a:lnTo>
                                      <a:lnTo>
                                        <a:pt x="205155" y="182778"/>
                                      </a:lnTo>
                                      <a:lnTo>
                                        <a:pt x="196378" y="158302"/>
                                      </a:lnTo>
                                      <a:lnTo>
                                        <a:pt x="182664" y="136493"/>
                                      </a:lnTo>
                                      <a:lnTo>
                                        <a:pt x="168854" y="116398"/>
                                      </a:lnTo>
                                      <a:lnTo>
                                        <a:pt x="159791" y="97066"/>
                                      </a:lnTo>
                                      <a:lnTo>
                                        <a:pt x="152526" y="62132"/>
                                      </a:lnTo>
                                      <a:lnTo>
                                        <a:pt x="147643" y="31730"/>
                                      </a:lnTo>
                                      <a:lnTo>
                                        <a:pt x="142303" y="9730"/>
                                      </a:lnTo>
                                      <a:lnTo>
                                        <a:pt x="13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58" name="CustomShape 6"/>
                              <wps:cNvSpPr/>
                              <wps:spPr>
                                <a:xfrm>
                                  <a:off x="281520" y="842760"/>
                                  <a:ext cx="360" cy="99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00125">
                                      <a:moveTo>
                                        <a:pt x="0" y="0"/>
                                      </a:moveTo>
                                      <a:lnTo>
                                        <a:pt x="0" y="10000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59" name="CustomShape 7"/>
                              <wps:cNvSpPr/>
                              <wps:spPr>
                                <a:xfrm>
                                  <a:off x="242280" y="9370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60" name="CustomShape 8"/>
                              <wps:cNvSpPr/>
                              <wps:spPr>
                                <a:xfrm>
                                  <a:off x="242280" y="11113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61" name="CustomShape 9"/>
                              <wps:cNvSpPr/>
                              <wps:spPr>
                                <a:xfrm>
                                  <a:off x="242280" y="12751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7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62" name="CustomShape 10"/>
                              <wps:cNvSpPr/>
                              <wps:spPr>
                                <a:xfrm>
                                  <a:off x="242280" y="14698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63" name="CustomShape 11"/>
                              <wps:cNvSpPr/>
                              <wps:spPr>
                                <a:xfrm>
                                  <a:off x="242280" y="166644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401"/>
                                      </a:moveTo>
                                      <a:lnTo>
                                        <a:pt x="37287" y="497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42859564" name="object 14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615960" y="405000"/>
                                  <a:ext cx="1828080" cy="1453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42859565" name="CustomShape 12"/>
                              <wps:cNvSpPr/>
                              <wps:spPr>
                                <a:xfrm>
                                  <a:off x="0" y="1849320"/>
                                  <a:ext cx="2476800" cy="2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9675" h="26670">
                                      <a:moveTo>
                                        <a:pt x="2473490" y="38"/>
                                      </a:moveTo>
                                      <a:lnTo>
                                        <a:pt x="6007" y="0"/>
                                      </a:lnTo>
                                      <a:lnTo>
                                        <a:pt x="38" y="5918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5943" y="26606"/>
                                      </a:lnTo>
                                      <a:lnTo>
                                        <a:pt x="13347" y="26606"/>
                                      </a:lnTo>
                                      <a:lnTo>
                                        <a:pt x="2473490" y="26606"/>
                                      </a:lnTo>
                                      <a:lnTo>
                                        <a:pt x="2479446" y="20662"/>
                                      </a:lnTo>
                                      <a:lnTo>
                                        <a:pt x="2479446" y="5981"/>
                                      </a:lnTo>
                                      <a:lnTo>
                                        <a:pt x="247349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2F3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3F694FE9" id="Group 1" o:spid="_x0000_s1026" style="width:156.1pt;height:118.05pt;mso-position-horizontal-relative:char;mso-position-vertical-relative:line" coordsize="24768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">
                      <v:shape id="object 3" o:spid="_x0000_s1027" type="#_x0000_t75" style="position:absolute;left:493;width:23623;height:1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" strokeweight="0">
                        <v:imagedata r:id="rId22" o:title=""/>
                      </v:shape>
                      <v:shape id="CustomShape 2" o:spid="_x0000_s1028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" path="m1774853,r-17042,735l1742291,7805r-12031,12933l1291640,738847,820775,109549,782424,95050,,1058163r2370226,-4826l1803488,15823r-5435,-5702l1791449,6069,1774853,xe" fillcolor="#f4bf4e" stroked="f" strokeweight="0">
                        <v:path arrowok="t"/>
                      </v:shape>
                      <v:shape id="CustomShape 3" o:spid="_x0000_s1029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" path="m1774853,r-17042,735l1742291,7805r-12031,12933l1291640,738847,820775,109549,782424,95050,,1058163r2370226,-4826l1803488,15823r-5435,-5702l1791449,6069,1774853,xe" stroked="f" strokeweight="0">
                        <v:fill opacity="26214f"/>
                        <v:path arrowok="t"/>
                      </v:shape>
                      <v:shape id="CustomShape 4" o:spid="_x0000_s1030" style="position:absolute;left:4719;top:16902;width:1023;height:1609;visibility:visible;mso-wrap-style:square;v-text-anchor:top" coordsize="10477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" path="m104775,l,162674r75387,l104775,xe" fillcolor="black" stroked="f" strokeweight="0">
                        <v:fill opacity="13107f"/>
                        <v:path arrowok="t"/>
                      </v:shape>
                      <v:shape id="CustomShape 5" o:spid="_x0000_s1031" style="position:absolute;left:1540;top:7502;width:2855;height:11034;visibility:visible;mso-wrap-style:square;v-text-anchor:top" coordsize="2876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" path="m133667,l123620,6010r-7358,20134l101828,92608r-8600,19111l80002,131938,66926,154003r-8151,24647l59790,200846r12197,48410l73317,273951r-6573,21904l55298,317782,43934,340181r-6330,23318l39757,386545r14383,47716l56400,458050r-5923,23050l29088,525886r-5644,22842l26125,572207r15516,47309l44500,642708r-5402,22884l18458,711240r-5289,22705l16177,757888r16198,47243l35598,827938r-5152,24098l10398,897616,5460,919492r3265,25576l17073,969359r8431,22728l29019,1012977r-5115,32145l14228,1063175r-9535,15951l,1104963r7023,191l287058,1105154r-6595,-19708l270987,1071521r-9006,-17474l256794,1023696r2960,-21151l267581,979409r7709,-24709l277901,928827r-5503,-21887l251171,861361r-5782,-24216l248027,814241r14957,-47879l265379,741972r-5860,-22654l237627,674060r-5967,-23325l233958,626851r14315,-47973l250456,555244r-6163,-22996l221603,487381r-6478,-22752l216850,440928r13109,-48749l231470,368757r-6976,-23347l212509,323108,200466,301275r-7147,-21939l193940,254373r10837,-49132l205155,182778r-8777,-24476l182664,136493,168854,116398,159791,97066,152526,62132,147643,31730,142303,9730,133667,xe" fillcolor="#f4bf4e" stroked="f" strokeweight="0">
                        <v:path arrowok="t"/>
                      </v:shape>
                      <v:shape id="CustomShape 6" o:spid="_x0000_s1032" style="position:absolute;left:2815;top:8427;width:3;height:9979;visibility:visible;mso-wrap-style:square;v-text-anchor:top" coordsize="36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" path="m,l,1000074e" filled="f" strokecolor="#1c2f37" strokeweight=".5pt">
                        <v:path arrowok="t"/>
                      </v:shape>
                      <v:shape id="CustomShape 7" o:spid="_x0000_s1033" style="position:absolute;left:2422;top:9370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" path="m82905,10337l37287,49695,,e" filled="f" strokecolor="#1c2f37" strokeweight=".5pt">
                        <v:path arrowok="t"/>
                      </v:shape>
                      <v:shape id="CustomShape 8" o:spid="_x0000_s1034" style="position:absolute;left:2422;top:11113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" path="m82905,10337l37287,49695,,e" filled="f" strokecolor="#1c2f37" strokeweight=".5pt">
                        <v:path arrowok="t"/>
                      </v:shape>
                      <v:shape id="CustomShape 9" o:spid="_x0000_s1035" style="position:absolute;left:2422;top:12751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" path="m82905,10337l37287,49745,,e" filled="f" strokecolor="#1c2f37" strokeweight=".5pt">
                        <v:path arrowok="t"/>
                      </v:shape>
                      <v:shape id="CustomShape 10" o:spid="_x0000_s1036" style="position:absolute;left:2422;top:14698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" path="m82905,10337l37287,49695,,e" filled="f" strokecolor="#1c2f37" strokeweight=".5pt">
                        <v:path arrowok="t"/>
                      </v:shape>
                      <v:shape id="CustomShape 11" o:spid="_x0000_s1037" style="position:absolute;left:2422;top:16664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" path="m82905,10401l37287,49758,,e" filled="f" strokecolor="#1c2f37" strokeweight=".5pt">
                        <v:path arrowok="t"/>
                      </v:shape>
                      <v:shape id="object 14" o:spid="_x0000_s1038" type="#_x0000_t75" style="position:absolute;left:6159;top:4050;width:18281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" strokeweight="0">
                        <v:imagedata r:id="rId23" o:title=""/>
                      </v:shape>
                      <v:shape id="CustomShape 12" o:spid="_x0000_s1039" style="position:absolute;top:18493;width:24768;height:245;visibility:visible;mso-wrap-style:square;v-text-anchor:top" coordsize="24796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" path="m2473490,38l6007,,38,5918,,20662r5943,5944l13347,26606r2460143,l2479446,20662r,-14681l2473490,38xe" fillcolor="#1c2f37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0FDCF4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679C51FB" w14:textId="77777777" w:rsidR="006C7542" w:rsidRDefault="006C7542" w:rsidP="003C1F2A">
            <w:pPr>
              <w:pStyle w:val="TitredimensionD"/>
              <w:rPr>
                <w:b/>
                <w:bCs/>
              </w:rPr>
            </w:pPr>
            <w:r w:rsidRPr="00372246">
              <w:t>SE DÉPLACER</w:t>
            </w:r>
          </w:p>
          <w:p w14:paraId="7302061D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2FB17102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454937E9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77D653" wp14:editId="426616D4">
                      <wp:extent cx="1982441" cy="1499539"/>
                      <wp:effectExtent l="0" t="0" r="0" b="5715"/>
                      <wp:docPr id="3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2441" cy="1499539"/>
                                <a:chOff x="0" y="0"/>
                                <a:chExt cx="2476800" cy="187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object 3"/>
                                <pic:cNvPicPr/>
                              </pic:nvPicPr>
                              <pic:blipFill>
                                <a:blip r:embed="rId20"/>
                                <a:stretch/>
                              </pic:blipFill>
                              <pic:spPr>
                                <a:xfrm>
                                  <a:off x="49320" y="0"/>
                                  <a:ext cx="2362320" cy="1858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306" name="CustomShape 2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07" name="CustomShape 3"/>
                              <wps:cNvSpPr/>
                              <wps:spPr>
                                <a:xfrm>
                                  <a:off x="76680" y="800280"/>
                                  <a:ext cx="2367720" cy="105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0454" h="1058545">
                                      <a:moveTo>
                                        <a:pt x="1774853" y="0"/>
                                      </a:moveTo>
                                      <a:lnTo>
                                        <a:pt x="1757811" y="735"/>
                                      </a:lnTo>
                                      <a:lnTo>
                                        <a:pt x="1742291" y="7805"/>
                                      </a:lnTo>
                                      <a:lnTo>
                                        <a:pt x="1730260" y="20738"/>
                                      </a:lnTo>
                                      <a:lnTo>
                                        <a:pt x="1291640" y="738847"/>
                                      </a:lnTo>
                                      <a:lnTo>
                                        <a:pt x="820775" y="109549"/>
                                      </a:lnTo>
                                      <a:lnTo>
                                        <a:pt x="782424" y="95050"/>
                                      </a:lnTo>
                                      <a:lnTo>
                                        <a:pt x="0" y="1058163"/>
                                      </a:lnTo>
                                      <a:lnTo>
                                        <a:pt x="2370226" y="1053337"/>
                                      </a:lnTo>
                                      <a:lnTo>
                                        <a:pt x="1803488" y="15823"/>
                                      </a:lnTo>
                                      <a:lnTo>
                                        <a:pt x="1798053" y="10121"/>
                                      </a:lnTo>
                                      <a:lnTo>
                                        <a:pt x="1791449" y="6069"/>
                                      </a:lnTo>
                                      <a:lnTo>
                                        <a:pt x="1774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08" name="CustomShape 4"/>
                              <wps:cNvSpPr/>
                              <wps:spPr>
                                <a:xfrm>
                                  <a:off x="471960" y="1690200"/>
                                  <a:ext cx="102240" cy="16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775" h="163195">
                                      <a:moveTo>
                                        <a:pt x="104775" y="0"/>
                                      </a:moveTo>
                                      <a:lnTo>
                                        <a:pt x="0" y="162674"/>
                                      </a:lnTo>
                                      <a:lnTo>
                                        <a:pt x="75387" y="162674"/>
                                      </a:lnTo>
                                      <a:lnTo>
                                        <a:pt x="1047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0000"/>
                                  </a:srgbClr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09" name="CustomShape 5"/>
                              <wps:cNvSpPr/>
                              <wps:spPr>
                                <a:xfrm>
                                  <a:off x="154080" y="750240"/>
                                  <a:ext cx="285480" cy="110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105535">
                                      <a:moveTo>
                                        <a:pt x="133667" y="0"/>
                                      </a:moveTo>
                                      <a:lnTo>
                                        <a:pt x="123620" y="6010"/>
                                      </a:lnTo>
                                      <a:lnTo>
                                        <a:pt x="116262" y="26144"/>
                                      </a:lnTo>
                                      <a:lnTo>
                                        <a:pt x="101828" y="92608"/>
                                      </a:lnTo>
                                      <a:lnTo>
                                        <a:pt x="93228" y="111719"/>
                                      </a:lnTo>
                                      <a:lnTo>
                                        <a:pt x="80002" y="131938"/>
                                      </a:lnTo>
                                      <a:lnTo>
                                        <a:pt x="66926" y="154003"/>
                                      </a:lnTo>
                                      <a:lnTo>
                                        <a:pt x="58775" y="178650"/>
                                      </a:lnTo>
                                      <a:lnTo>
                                        <a:pt x="59790" y="200846"/>
                                      </a:lnTo>
                                      <a:lnTo>
                                        <a:pt x="71987" y="249256"/>
                                      </a:lnTo>
                                      <a:lnTo>
                                        <a:pt x="73317" y="273951"/>
                                      </a:lnTo>
                                      <a:lnTo>
                                        <a:pt x="66744" y="295855"/>
                                      </a:lnTo>
                                      <a:lnTo>
                                        <a:pt x="55298" y="317782"/>
                                      </a:lnTo>
                                      <a:lnTo>
                                        <a:pt x="43934" y="340181"/>
                                      </a:lnTo>
                                      <a:lnTo>
                                        <a:pt x="37604" y="363499"/>
                                      </a:lnTo>
                                      <a:lnTo>
                                        <a:pt x="39757" y="386545"/>
                                      </a:lnTo>
                                      <a:lnTo>
                                        <a:pt x="54140" y="434261"/>
                                      </a:lnTo>
                                      <a:lnTo>
                                        <a:pt x="56400" y="458050"/>
                                      </a:lnTo>
                                      <a:lnTo>
                                        <a:pt x="50477" y="481100"/>
                                      </a:lnTo>
                                      <a:lnTo>
                                        <a:pt x="29088" y="525886"/>
                                      </a:lnTo>
                                      <a:lnTo>
                                        <a:pt x="23444" y="548728"/>
                                      </a:lnTo>
                                      <a:lnTo>
                                        <a:pt x="26125" y="572207"/>
                                      </a:lnTo>
                                      <a:lnTo>
                                        <a:pt x="41641" y="619516"/>
                                      </a:lnTo>
                                      <a:lnTo>
                                        <a:pt x="44500" y="642708"/>
                                      </a:lnTo>
                                      <a:lnTo>
                                        <a:pt x="39098" y="665592"/>
                                      </a:lnTo>
                                      <a:lnTo>
                                        <a:pt x="18458" y="711240"/>
                                      </a:lnTo>
                                      <a:lnTo>
                                        <a:pt x="13169" y="733945"/>
                                      </a:lnTo>
                                      <a:lnTo>
                                        <a:pt x="16177" y="757888"/>
                                      </a:lnTo>
                                      <a:lnTo>
                                        <a:pt x="32375" y="805131"/>
                                      </a:lnTo>
                                      <a:lnTo>
                                        <a:pt x="35598" y="827938"/>
                                      </a:lnTo>
                                      <a:lnTo>
                                        <a:pt x="30446" y="852036"/>
                                      </a:lnTo>
                                      <a:lnTo>
                                        <a:pt x="10398" y="897616"/>
                                      </a:lnTo>
                                      <a:lnTo>
                                        <a:pt x="5460" y="919492"/>
                                      </a:lnTo>
                                      <a:lnTo>
                                        <a:pt x="8725" y="945068"/>
                                      </a:lnTo>
                                      <a:lnTo>
                                        <a:pt x="17073" y="969359"/>
                                      </a:lnTo>
                                      <a:lnTo>
                                        <a:pt x="25504" y="992087"/>
                                      </a:lnTo>
                                      <a:lnTo>
                                        <a:pt x="29019" y="1012977"/>
                                      </a:lnTo>
                                      <a:lnTo>
                                        <a:pt x="23904" y="1045122"/>
                                      </a:lnTo>
                                      <a:lnTo>
                                        <a:pt x="14228" y="1063175"/>
                                      </a:lnTo>
                                      <a:lnTo>
                                        <a:pt x="4693" y="1079126"/>
                                      </a:lnTo>
                                      <a:lnTo>
                                        <a:pt x="0" y="1104963"/>
                                      </a:lnTo>
                                      <a:lnTo>
                                        <a:pt x="7023" y="1105154"/>
                                      </a:lnTo>
                                      <a:lnTo>
                                        <a:pt x="287058" y="1105154"/>
                                      </a:lnTo>
                                      <a:lnTo>
                                        <a:pt x="280463" y="1085446"/>
                                      </a:lnTo>
                                      <a:lnTo>
                                        <a:pt x="270987" y="1071521"/>
                                      </a:lnTo>
                                      <a:lnTo>
                                        <a:pt x="261981" y="1054047"/>
                                      </a:lnTo>
                                      <a:lnTo>
                                        <a:pt x="256794" y="1023696"/>
                                      </a:lnTo>
                                      <a:lnTo>
                                        <a:pt x="259754" y="1002545"/>
                                      </a:lnTo>
                                      <a:lnTo>
                                        <a:pt x="267581" y="979409"/>
                                      </a:lnTo>
                                      <a:lnTo>
                                        <a:pt x="275290" y="954700"/>
                                      </a:lnTo>
                                      <a:lnTo>
                                        <a:pt x="277901" y="928827"/>
                                      </a:lnTo>
                                      <a:lnTo>
                                        <a:pt x="272398" y="906940"/>
                                      </a:lnTo>
                                      <a:lnTo>
                                        <a:pt x="251171" y="861361"/>
                                      </a:lnTo>
                                      <a:lnTo>
                                        <a:pt x="245389" y="837145"/>
                                      </a:lnTo>
                                      <a:lnTo>
                                        <a:pt x="248027" y="814241"/>
                                      </a:lnTo>
                                      <a:lnTo>
                                        <a:pt x="262984" y="766362"/>
                                      </a:lnTo>
                                      <a:lnTo>
                                        <a:pt x="265379" y="741972"/>
                                      </a:lnTo>
                                      <a:lnTo>
                                        <a:pt x="259519" y="719318"/>
                                      </a:lnTo>
                                      <a:lnTo>
                                        <a:pt x="237627" y="674060"/>
                                      </a:lnTo>
                                      <a:lnTo>
                                        <a:pt x="231660" y="650735"/>
                                      </a:lnTo>
                                      <a:lnTo>
                                        <a:pt x="233958" y="626851"/>
                                      </a:lnTo>
                                      <a:lnTo>
                                        <a:pt x="248273" y="578878"/>
                                      </a:lnTo>
                                      <a:lnTo>
                                        <a:pt x="250456" y="555244"/>
                                      </a:lnTo>
                                      <a:lnTo>
                                        <a:pt x="244293" y="532248"/>
                                      </a:lnTo>
                                      <a:lnTo>
                                        <a:pt x="221603" y="487381"/>
                                      </a:lnTo>
                                      <a:lnTo>
                                        <a:pt x="215125" y="464629"/>
                                      </a:lnTo>
                                      <a:lnTo>
                                        <a:pt x="216850" y="440928"/>
                                      </a:lnTo>
                                      <a:lnTo>
                                        <a:pt x="229959" y="392179"/>
                                      </a:lnTo>
                                      <a:lnTo>
                                        <a:pt x="231470" y="368757"/>
                                      </a:lnTo>
                                      <a:lnTo>
                                        <a:pt x="224494" y="345410"/>
                                      </a:lnTo>
                                      <a:lnTo>
                                        <a:pt x="212509" y="323108"/>
                                      </a:lnTo>
                                      <a:lnTo>
                                        <a:pt x="200466" y="301275"/>
                                      </a:lnTo>
                                      <a:lnTo>
                                        <a:pt x="193319" y="279336"/>
                                      </a:lnTo>
                                      <a:lnTo>
                                        <a:pt x="193940" y="254373"/>
                                      </a:lnTo>
                                      <a:lnTo>
                                        <a:pt x="204777" y="205241"/>
                                      </a:lnTo>
                                      <a:lnTo>
                                        <a:pt x="205155" y="182778"/>
                                      </a:lnTo>
                                      <a:lnTo>
                                        <a:pt x="196378" y="158302"/>
                                      </a:lnTo>
                                      <a:lnTo>
                                        <a:pt x="182664" y="136493"/>
                                      </a:lnTo>
                                      <a:lnTo>
                                        <a:pt x="168854" y="116398"/>
                                      </a:lnTo>
                                      <a:lnTo>
                                        <a:pt x="159791" y="97066"/>
                                      </a:lnTo>
                                      <a:lnTo>
                                        <a:pt x="152526" y="62132"/>
                                      </a:lnTo>
                                      <a:lnTo>
                                        <a:pt x="147643" y="31730"/>
                                      </a:lnTo>
                                      <a:lnTo>
                                        <a:pt x="142303" y="9730"/>
                                      </a:lnTo>
                                      <a:lnTo>
                                        <a:pt x="1336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BF4E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1" name="CustomShape 6"/>
                              <wps:cNvSpPr/>
                              <wps:spPr>
                                <a:xfrm>
                                  <a:off x="281520" y="842760"/>
                                  <a:ext cx="360" cy="997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000125">
                                      <a:moveTo>
                                        <a:pt x="0" y="0"/>
                                      </a:moveTo>
                                      <a:lnTo>
                                        <a:pt x="0" y="1000074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6" name="CustomShape 7"/>
                              <wps:cNvSpPr/>
                              <wps:spPr>
                                <a:xfrm>
                                  <a:off x="242280" y="9370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8" name="CustomShape 8"/>
                              <wps:cNvSpPr/>
                              <wps:spPr>
                                <a:xfrm>
                                  <a:off x="242280" y="11113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9" name="CustomShape 9"/>
                              <wps:cNvSpPr/>
                              <wps:spPr>
                                <a:xfrm>
                                  <a:off x="242280" y="127512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74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20" name="CustomShape 10"/>
                              <wps:cNvSpPr/>
                              <wps:spPr>
                                <a:xfrm>
                                  <a:off x="242280" y="146988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337"/>
                                      </a:moveTo>
                                      <a:lnTo>
                                        <a:pt x="37287" y="496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542859521" name="CustomShape 11"/>
                              <wps:cNvSpPr/>
                              <wps:spPr>
                                <a:xfrm>
                                  <a:off x="242280" y="1666440"/>
                                  <a:ext cx="81000" cy="47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84" h="50164">
                                      <a:moveTo>
                                        <a:pt x="82905" y="10401"/>
                                      </a:moveTo>
                                      <a:lnTo>
                                        <a:pt x="37287" y="4975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1C2F37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42859522" name="object 14"/>
                                <pic:cNvPicPr/>
                              </pic:nvPicPr>
                              <pic:blipFill>
                                <a:blip r:embed="rId21"/>
                                <a:stretch/>
                              </pic:blipFill>
                              <pic:spPr>
                                <a:xfrm>
                                  <a:off x="615960" y="405000"/>
                                  <a:ext cx="1828080" cy="14533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wps:wsp>
                              <wps:cNvPr id="1542859523" name="CustomShape 12"/>
                              <wps:cNvSpPr/>
                              <wps:spPr>
                                <a:xfrm>
                                  <a:off x="0" y="1849320"/>
                                  <a:ext cx="2476800" cy="24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9675" h="26670">
                                      <a:moveTo>
                                        <a:pt x="2473490" y="38"/>
                                      </a:moveTo>
                                      <a:lnTo>
                                        <a:pt x="6007" y="0"/>
                                      </a:lnTo>
                                      <a:lnTo>
                                        <a:pt x="38" y="5918"/>
                                      </a:lnTo>
                                      <a:lnTo>
                                        <a:pt x="0" y="20662"/>
                                      </a:lnTo>
                                      <a:lnTo>
                                        <a:pt x="5943" y="26606"/>
                                      </a:lnTo>
                                      <a:lnTo>
                                        <a:pt x="13347" y="26606"/>
                                      </a:lnTo>
                                      <a:lnTo>
                                        <a:pt x="2473490" y="26606"/>
                                      </a:lnTo>
                                      <a:lnTo>
                                        <a:pt x="2479446" y="20662"/>
                                      </a:lnTo>
                                      <a:lnTo>
                                        <a:pt x="2479446" y="5981"/>
                                      </a:lnTo>
                                      <a:lnTo>
                                        <a:pt x="247349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C2F37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="">
                  <w:pict>
                    <v:group w14:anchorId="55C06383" id="Group 1" o:spid="_x0000_s1026" style="width:156.1pt;height:118.05pt;mso-position-horizontal-relative:char;mso-position-vertical-relative:line" coordsize="24768,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">
                      <v:shape id="object 3" o:spid="_x0000_s1027" type="#_x0000_t75" style="position:absolute;left:493;width:23623;height:1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" strokeweight="0">
                        <v:imagedata r:id="rId22" o:title=""/>
                      </v:shape>
                      <v:shape id="CustomShape 2" o:spid="_x0000_s1028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" path="m1774853,r-17042,735l1742291,7805r-12031,12933l1291640,738847,820775,109549,782424,95050,,1058163r2370226,-4826l1803488,15823r-5435,-5702l1791449,6069,1774853,xe" fillcolor="#f4bf4e" stroked="f" strokeweight="0">
                        <v:path arrowok="t"/>
                      </v:shape>
                      <v:shape id="CustomShape 3" o:spid="_x0000_s1029" style="position:absolute;left:766;top:8002;width:23678;height:10563;visibility:visible;mso-wrap-style:square;v-text-anchor:top" coordsize="2370454,105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" path="m1774853,r-17042,735l1742291,7805r-12031,12933l1291640,738847,820775,109549,782424,95050,,1058163r2370226,-4826l1803488,15823r-5435,-5702l1791449,6069,1774853,xe" stroked="f" strokeweight="0">
                        <v:fill opacity="26214f"/>
                        <v:path arrowok="t"/>
                      </v:shape>
                      <v:shape id="CustomShape 4" o:spid="_x0000_s1030" style="position:absolute;left:4719;top:16902;width:1023;height:1609;visibility:visible;mso-wrap-style:square;v-text-anchor:top" coordsize="104775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" path="m104775,l,162674r75387,l104775,xe" fillcolor="black" stroked="f" strokeweight="0">
                        <v:fill opacity="13107f"/>
                        <v:path arrowok="t"/>
                      </v:shape>
                      <v:shape id="CustomShape 5" o:spid="_x0000_s1031" style="position:absolute;left:1540;top:7502;width:2855;height:11034;visibility:visible;mso-wrap-style:square;v-text-anchor:top" coordsize="2876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" path="m133667,l123620,6010r-7358,20134l101828,92608r-8600,19111l80002,131938,66926,154003r-8151,24647l59790,200846r12197,48410l73317,273951r-6573,21904l55298,317782,43934,340181r-6330,23318l39757,386545r14383,47716l56400,458050r-5923,23050l29088,525886r-5644,22842l26125,572207r15516,47309l44500,642708r-5402,22884l18458,711240r-5289,22705l16177,757888r16198,47243l35598,827938r-5152,24098l10398,897616,5460,919492r3265,25576l17073,969359r8431,22728l29019,1012977r-5115,32145l14228,1063175r-9535,15951l,1104963r7023,191l287058,1105154r-6595,-19708l270987,1071521r-9006,-17474l256794,1023696r2960,-21151l267581,979409r7709,-24709l277901,928827r-5503,-21887l251171,861361r-5782,-24216l248027,814241r14957,-47879l265379,741972r-5860,-22654l237627,674060r-5967,-23325l233958,626851r14315,-47973l250456,555244r-6163,-22996l221603,487381r-6478,-22752l216850,440928r13109,-48749l231470,368757r-6976,-23347l212509,323108,200466,301275r-7147,-21939l193940,254373r10837,-49132l205155,182778r-8777,-24476l182664,136493,168854,116398,159791,97066,152526,62132,147643,31730,142303,9730,133667,xe" fillcolor="#f4bf4e" stroked="f" strokeweight="0">
                        <v:path arrowok="t"/>
                      </v:shape>
                      <v:shape id="CustomShape 6" o:spid="_x0000_s1032" style="position:absolute;left:2815;top:8427;width:3;height:9979;visibility:visible;mso-wrap-style:square;v-text-anchor:top" coordsize="36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" path="m,l,1000074e" filled="f" strokecolor="#1c2f37" strokeweight=".5pt">
                        <v:path arrowok="t"/>
                      </v:shape>
                      <v:shape id="CustomShape 7" o:spid="_x0000_s1033" style="position:absolute;left:2422;top:9370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" path="m82905,10337l37287,49695,,e" filled="f" strokecolor="#1c2f37" strokeweight=".5pt">
                        <v:path arrowok="t"/>
                      </v:shape>
                      <v:shape id="CustomShape 8" o:spid="_x0000_s1034" style="position:absolute;left:2422;top:11113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" path="m82905,10337l37287,49695,,e" filled="f" strokecolor="#1c2f37" strokeweight=".5pt">
                        <v:path arrowok="t"/>
                      </v:shape>
                      <v:shape id="CustomShape 9" o:spid="_x0000_s1035" style="position:absolute;left:2422;top:12751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" path="m82905,10337l37287,49745,,e" filled="f" strokecolor="#1c2f37" strokeweight=".5pt">
                        <v:path arrowok="t"/>
                      </v:shape>
                      <v:shape id="CustomShape 10" o:spid="_x0000_s1036" style="position:absolute;left:2422;top:14698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" path="m82905,10337l37287,49695,,e" filled="f" strokecolor="#1c2f37" strokeweight=".5pt">
                        <v:path arrowok="t"/>
                      </v:shape>
                      <v:shape id="CustomShape 11" o:spid="_x0000_s1037" style="position:absolute;left:2422;top:16664;width:810;height:479;visibility:visible;mso-wrap-style:square;v-text-anchor:top" coordsize="83184,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" path="m82905,10401l37287,49758,,e" filled="f" strokecolor="#1c2f37" strokeweight=".5pt">
                        <v:path arrowok="t"/>
                      </v:shape>
                      <v:shape id="object 14" o:spid="_x0000_s1038" type="#_x0000_t75" style="position:absolute;left:6159;top:4050;width:18281;height:1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" strokeweight="0">
                        <v:imagedata r:id="rId23" o:title=""/>
                      </v:shape>
                      <v:shape id="CustomShape 12" o:spid="_x0000_s1039" style="position:absolute;top:18493;width:24768;height:245;visibility:visible;mso-wrap-style:square;v-text-anchor:top" coordsize="247967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" path="m2473490,38l6007,,38,5918,,20662r5943,5944l13347,26606r2460143,l2479446,20662r,-14681l2473490,38xe" fillcolor="#1c2f37" stroked="f" strokeweight="0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831462" w14:textId="77777777" w:rsidR="006C7542" w:rsidRDefault="006C7542" w:rsidP="006C7542">
      <w:pPr>
        <w:jc w:val="left"/>
      </w:pPr>
    </w:p>
    <w:p w14:paraId="6CB1B131" w14:textId="77777777" w:rsidR="006C7542" w:rsidRDefault="006C7542" w:rsidP="006C7542">
      <w:pPr>
        <w:jc w:val="left"/>
      </w:pPr>
      <w:r>
        <w:br w:type="page"/>
      </w: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57A90386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77E78A7A" w14:textId="77777777" w:rsidR="006C7542" w:rsidRDefault="006C7542" w:rsidP="003C1F2A">
            <w:pPr>
              <w:pStyle w:val="Sous-titredimensionD"/>
            </w:pPr>
            <w:r w:rsidRPr="00372246">
              <w:lastRenderedPageBreak/>
              <w:t>Réseaux de transport</w:t>
            </w:r>
          </w:p>
          <w:p w14:paraId="08B856E5" w14:textId="77777777" w:rsidR="006C7542" w:rsidRDefault="006C7542" w:rsidP="003C1F2A"/>
          <w:p w14:paraId="22EA4A50" w14:textId="77777777" w:rsidR="006C7542" w:rsidRPr="005334A1" w:rsidRDefault="006C7542" w:rsidP="003C1F2A">
            <w:pPr>
              <w:pStyle w:val="Questionbien"/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</w:pPr>
            <w:r w:rsidRPr="00372246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En 2050, l'augmentation de l'occurrence et de l'intensité des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événements climatiques</w:t>
            </w:r>
            <w:r w:rsidRPr="00372246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extrêmes (fortes chaleurs, inondations, tempêtes) pourrait faire dysfonctionner plus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fréquemment les</w:t>
            </w:r>
            <w:r w:rsidRPr="00372246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réseaux de transport.</w:t>
            </w:r>
          </w:p>
          <w:p w14:paraId="11319E9B" w14:textId="77777777" w:rsidR="006C7542" w:rsidRDefault="006C7542" w:rsidP="003C1F2A"/>
          <w:p w14:paraId="379E54FC" w14:textId="77777777" w:rsidR="006C7542" w:rsidRPr="00B345A8" w:rsidRDefault="006C7542" w:rsidP="003C1F2A">
            <w:pPr>
              <w:pStyle w:val="Questionsedplacer"/>
            </w:pPr>
            <w:r w:rsidRPr="00B345A8">
              <w:t>Et si les circulations de personnes et de marchandises étaient interrompues régulièrement</w:t>
            </w:r>
            <w:r w:rsidRPr="00B345A8">
              <w:rPr>
                <w:rFonts w:ascii="Calibri" w:hAnsi="Calibri" w:cs="Calibri"/>
              </w:rPr>
              <w:t> </w:t>
            </w:r>
            <w:r w:rsidRPr="00B345A8">
              <w:t>?</w:t>
            </w:r>
          </w:p>
          <w:p w14:paraId="502F159F" w14:textId="77777777" w:rsidR="006C7542" w:rsidRPr="00E2198B" w:rsidRDefault="006C7542" w:rsidP="003C1F2A">
            <w:pPr>
              <w:pStyle w:val="Questionsedplacer"/>
              <w:rPr>
                <w:lang w:eastAsia="fr-FR"/>
              </w:rPr>
            </w:pPr>
            <w:r w:rsidRPr="00B345A8">
              <w:t>Et si les trains ne pouvaient plus circuler une partie de l’été</w:t>
            </w:r>
            <w:r w:rsidRPr="00B345A8">
              <w:rPr>
                <w:rFonts w:ascii="Calibri" w:hAnsi="Calibri" w:cs="Calibri"/>
              </w:rPr>
              <w:t> </w:t>
            </w:r>
            <w:r w:rsidRPr="00B345A8"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5D58F1" w14:textId="77777777" w:rsidR="006C7542" w:rsidRDefault="006C7542" w:rsidP="003C1F2A">
            <w:pPr>
              <w:pStyle w:val="Sous-titredimensionD"/>
            </w:pPr>
            <w:r w:rsidRPr="00B345A8">
              <w:t>Routes littorales</w:t>
            </w:r>
          </w:p>
          <w:p w14:paraId="4D29E9C5" w14:textId="77777777" w:rsidR="006C7542" w:rsidRDefault="006C7542" w:rsidP="003C1F2A"/>
          <w:p w14:paraId="5BFA0AB3" w14:textId="77777777" w:rsidR="006C7542" w:rsidRPr="005334A1" w:rsidRDefault="006C7542" w:rsidP="003C1F2A">
            <w:pPr>
              <w:pStyle w:val="Questionbien"/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</w:pP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En France, le niveau de la mer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pourrait s’élever 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d'ici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à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2100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, 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selon les sc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é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nario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s,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de 30 cm à 1</w:t>
            </w:r>
            <w:r w:rsidRPr="005334A1">
              <w:rPr>
                <w:rFonts w:ascii="Calibri" w:eastAsia="NSimSun" w:hAnsi="Calibri" w:cs="Calibri"/>
                <w:bCs/>
                <w:iCs w:val="0"/>
                <w:color w:val="auto"/>
                <w:kern w:val="2"/>
                <w:sz w:val="22"/>
                <w:szCs w:val="28"/>
              </w:rPr>
              <w:t> 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m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è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tre compar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é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à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l'ann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é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e 2000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.</w:t>
            </w:r>
          </w:p>
          <w:p w14:paraId="22795098" w14:textId="77777777" w:rsidR="006C7542" w:rsidRDefault="006C7542" w:rsidP="003C1F2A"/>
          <w:p w14:paraId="23158959" w14:textId="77777777" w:rsidR="006C7542" w:rsidRDefault="006C7542" w:rsidP="003C1F2A"/>
          <w:p w14:paraId="0C42E2AB" w14:textId="77777777" w:rsidR="006C7542" w:rsidRDefault="006C7542" w:rsidP="003C1F2A"/>
          <w:p w14:paraId="7CFE6A99" w14:textId="77777777" w:rsidR="006C7542" w:rsidRDefault="006C7542" w:rsidP="003C1F2A">
            <w:pPr>
              <w:pStyle w:val="Questionsedplacer"/>
            </w:pPr>
            <w:r>
              <w:t>Et si une partie des routes littorales deviennent impraticables en Bretagne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474C5D6D" w14:textId="77777777" w:rsidR="006C7542" w:rsidRPr="00E2198B" w:rsidRDefault="006C7542" w:rsidP="003C1F2A">
            <w:pPr>
              <w:pStyle w:val="Questionsedplacer"/>
            </w:pPr>
            <w:r>
              <w:t>Et si la relocalisation des routes devenait indispensable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5180C601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09F91F39" w14:textId="77777777" w:rsidR="006C7542" w:rsidRDefault="006C7542" w:rsidP="003C1F2A">
            <w:pPr>
              <w:pStyle w:val="Sous-titredimensionD"/>
            </w:pPr>
            <w:r w:rsidRPr="00B345A8">
              <w:t>Infrastructures portuaires</w:t>
            </w:r>
          </w:p>
          <w:p w14:paraId="352F84A1" w14:textId="77777777" w:rsidR="006C7542" w:rsidRDefault="006C7542" w:rsidP="003C1F2A"/>
          <w:p w14:paraId="7AFFF3CB" w14:textId="59AC1B7E" w:rsidR="006C7542" w:rsidRPr="005334A1" w:rsidRDefault="006C7542" w:rsidP="003C1F2A">
            <w:pPr>
              <w:pStyle w:val="Questionbien"/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</w:pP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En 2050, on déplore une instabilité croissante des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ouvrages portuaires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du fait de l'élévation du niveau de la mer, qui les rend en partie inutilisables.</w:t>
            </w:r>
          </w:p>
          <w:p w14:paraId="4838B4BF" w14:textId="77777777" w:rsidR="006C7542" w:rsidRDefault="006C7542" w:rsidP="003C1F2A"/>
          <w:p w14:paraId="427AE2EC" w14:textId="77777777" w:rsidR="006C7542" w:rsidRDefault="006C7542" w:rsidP="003C1F2A">
            <w:pPr>
              <w:pStyle w:val="Questionsedplacer"/>
            </w:pPr>
          </w:p>
          <w:p w14:paraId="7F6041E9" w14:textId="77777777" w:rsidR="006C7542" w:rsidRDefault="006C7542" w:rsidP="003C1F2A">
            <w:pPr>
              <w:pStyle w:val="Questionsedplacer"/>
            </w:pPr>
          </w:p>
          <w:p w14:paraId="2ACD811B" w14:textId="77777777" w:rsidR="006C7542" w:rsidRDefault="006C7542" w:rsidP="003C1F2A">
            <w:pPr>
              <w:pStyle w:val="Questionsedplacer"/>
            </w:pPr>
            <w:r>
              <w:t>Et si le commerce portuaire diminuait drastiquement</w:t>
            </w:r>
            <w:r>
              <w:rPr>
                <w:rFonts w:ascii="Calibri" w:hAnsi="Calibri" w:cs="Calibri"/>
              </w:rPr>
              <w:t> </w:t>
            </w:r>
            <w:r>
              <w:t xml:space="preserve">? </w:t>
            </w:r>
          </w:p>
          <w:p w14:paraId="28DEAD38" w14:textId="77777777" w:rsidR="006C7542" w:rsidRPr="00E2198B" w:rsidRDefault="006C7542" w:rsidP="003C1F2A">
            <w:pPr>
              <w:pStyle w:val="Questionsedplac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la moitié des ports de plaisance disparaissaient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A810F8" w14:textId="77777777" w:rsidR="006C7542" w:rsidRDefault="006C7542" w:rsidP="003C1F2A">
            <w:pPr>
              <w:pStyle w:val="Sous-titredimensionD"/>
            </w:pPr>
            <w:r w:rsidRPr="00B345A8">
              <w:t>Tourisme</w:t>
            </w:r>
          </w:p>
          <w:p w14:paraId="279FA27B" w14:textId="77777777" w:rsidR="006C7542" w:rsidRDefault="006C7542" w:rsidP="003C1F2A"/>
          <w:p w14:paraId="32291EDA" w14:textId="77777777" w:rsidR="006C7542" w:rsidRPr="005334A1" w:rsidRDefault="006C7542" w:rsidP="003C1F2A">
            <w:pPr>
              <w:pStyle w:val="Questionbien"/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</w:pP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En 2050, la Bretagne </w:t>
            </w:r>
            <w:r w:rsidRPr="005334A1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pourrait être</w:t>
            </w:r>
            <w:r w:rsidRPr="00B345A8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 xml:space="preserve"> la première destination touristique en France, entraînant un afflux de touristes sur la zone côtière</w:t>
            </w:r>
            <w:r w:rsidRPr="00372246">
              <w:rPr>
                <w:rFonts w:eastAsia="NSimSun" w:cs="Arial"/>
                <w:bCs/>
                <w:iCs w:val="0"/>
                <w:color w:val="auto"/>
                <w:kern w:val="2"/>
                <w:sz w:val="22"/>
                <w:szCs w:val="28"/>
              </w:rPr>
              <w:t>.</w:t>
            </w:r>
          </w:p>
          <w:p w14:paraId="6E917230" w14:textId="77777777" w:rsidR="006C7542" w:rsidRDefault="006C7542" w:rsidP="003C1F2A"/>
          <w:p w14:paraId="5CD68D97" w14:textId="77777777" w:rsidR="006C7542" w:rsidRDefault="006C7542" w:rsidP="003C1F2A"/>
          <w:p w14:paraId="2E02BC8A" w14:textId="77777777" w:rsidR="006C7542" w:rsidRDefault="006C7542" w:rsidP="003C1F2A"/>
          <w:p w14:paraId="3A07B613" w14:textId="77777777" w:rsidR="006C7542" w:rsidRDefault="006C7542" w:rsidP="003C1F2A">
            <w:pPr>
              <w:pStyle w:val="Questionsedplacer"/>
            </w:pPr>
            <w:r>
              <w:t>Et si les résidences secondaires devenaient massivement des locations touristiques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54E0DCBB" w14:textId="77777777" w:rsidR="006C7542" w:rsidRPr="00E2198B" w:rsidRDefault="006C7542" w:rsidP="003C1F2A">
            <w:pPr>
              <w:pStyle w:val="Questionsedplac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les sites les plus fréquentés étaient soumis à réservation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78582B54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5438E68F" w14:textId="77777777" w:rsidR="006C7542" w:rsidRDefault="006C7542" w:rsidP="003C1F2A">
            <w:pPr>
              <w:pStyle w:val="Sous-titredimensionD"/>
            </w:pPr>
            <w:r w:rsidRPr="00B345A8">
              <w:t>Autres déplacements</w:t>
            </w:r>
          </w:p>
          <w:p w14:paraId="25F1DFC1" w14:textId="77777777" w:rsidR="006C7542" w:rsidRDefault="006C7542" w:rsidP="003C1F2A"/>
          <w:p w14:paraId="4B21C6DB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  <w:r w:rsidRPr="00B345A8">
              <w:rPr>
                <w:b/>
                <w:bCs/>
                <w:sz w:val="22"/>
                <w:szCs w:val="28"/>
                <w:lang w:eastAsia="en-US" w:bidi="ar-SA"/>
              </w:rPr>
              <w:t>En 2050, comme pour les trajets du quotidien, les impacts du changement climatique vont amener à des changements de comportement vis-à-vis des longs trajets.</w:t>
            </w:r>
          </w:p>
          <w:p w14:paraId="69D68DEE" w14:textId="77777777" w:rsidR="006C7542" w:rsidRDefault="006C7542" w:rsidP="003C1F2A"/>
          <w:p w14:paraId="670FE383" w14:textId="77777777" w:rsidR="006C7542" w:rsidRDefault="006C7542" w:rsidP="003C1F2A"/>
          <w:p w14:paraId="679802B0" w14:textId="77777777" w:rsidR="006C7542" w:rsidRDefault="006C7542" w:rsidP="003C1F2A"/>
          <w:p w14:paraId="4DABFB92" w14:textId="77777777" w:rsidR="006C7542" w:rsidRDefault="006C7542" w:rsidP="003C1F2A"/>
          <w:p w14:paraId="59DEDD83" w14:textId="77777777" w:rsidR="006C7542" w:rsidRDefault="006C7542" w:rsidP="003C1F2A">
            <w:pPr>
              <w:pStyle w:val="Questionsedplacer"/>
            </w:pPr>
            <w:r>
              <w:t>Et si le nombre de voyages par personnes et par an étaient limité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55E4E3BF" w14:textId="77777777" w:rsidR="006C7542" w:rsidRPr="00E2198B" w:rsidRDefault="006C7542" w:rsidP="003C1F2A">
            <w:pPr>
              <w:pStyle w:val="Questionsedplac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 tourisme devenait plus local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020B93" w14:textId="77777777" w:rsidR="006C7542" w:rsidRDefault="006C7542" w:rsidP="003C1F2A">
            <w:pPr>
              <w:pStyle w:val="Sous-titredimensionD"/>
            </w:pPr>
            <w:r w:rsidRPr="00B345A8">
              <w:t>Trajets du quotidien</w:t>
            </w:r>
          </w:p>
          <w:p w14:paraId="6E82E389" w14:textId="77777777" w:rsidR="006C7542" w:rsidRDefault="006C7542" w:rsidP="003C1F2A"/>
          <w:p w14:paraId="2E5FF682" w14:textId="77777777" w:rsidR="006C7542" w:rsidRDefault="006C7542" w:rsidP="003C1F2A">
            <w:r w:rsidRPr="00B345A8">
              <w:rPr>
                <w:b/>
                <w:bCs/>
                <w:sz w:val="22"/>
                <w:szCs w:val="28"/>
                <w:lang w:eastAsia="en-US" w:bidi="ar-SA"/>
              </w:rPr>
              <w:t>En 2050, les déplacements quotidiens domicile travail pourraient être rendus plus difficiles par les conditions climatiques (vulnérabilité des infrastructures, ruptures de chaînes d’approvisionnement). La pollution de l’air sera accentuée par les canicules.</w:t>
            </w:r>
          </w:p>
          <w:p w14:paraId="328096E5" w14:textId="77777777" w:rsidR="006C7542" w:rsidRDefault="006C7542" w:rsidP="003C1F2A">
            <w:pPr>
              <w:pStyle w:val="Questionsedplacer"/>
            </w:pPr>
            <w:r>
              <w:t>Et si la plupart des véhicules étaient interdits en ville une partie de l’année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0A29957A" w14:textId="77777777" w:rsidR="006C7542" w:rsidRPr="00E2198B" w:rsidRDefault="006C7542" w:rsidP="003C1F2A">
            <w:pPr>
              <w:pStyle w:val="Questionsedplac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les déplacements étaient rationnés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</w:tbl>
    <w:p w14:paraId="698336B1" w14:textId="77777777" w:rsidR="006C7542" w:rsidRDefault="006C7542" w:rsidP="006C7542">
      <w:pPr>
        <w:jc w:val="left"/>
      </w:pPr>
    </w:p>
    <w:p w14:paraId="69D603D5" w14:textId="77777777" w:rsidR="006C7542" w:rsidRDefault="006C7542" w:rsidP="006C7542">
      <w:pPr>
        <w:jc w:val="left"/>
      </w:pPr>
      <w:r>
        <w:br w:type="page"/>
      </w: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1A4D8063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25DF2EC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93D1AD4" w14:textId="77777777" w:rsidR="006C7542" w:rsidRDefault="006C7542" w:rsidP="003C1F2A">
            <w:pPr>
              <w:pStyle w:val="TitredimensionH"/>
              <w:rPr>
                <w:b/>
                <w:bCs/>
              </w:rPr>
            </w:pPr>
            <w:r>
              <w:t>HABITER</w:t>
            </w:r>
          </w:p>
          <w:p w14:paraId="383B21B7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4F893622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E4DC4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61869356" wp14:editId="02CF3FA9">
                  <wp:extent cx="1606163" cy="1749814"/>
                  <wp:effectExtent l="0" t="0" r="0" b="3175"/>
                  <wp:docPr id="1152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object 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12719" cy="1756957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EE8939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23132581" w14:textId="77777777" w:rsidR="006C7542" w:rsidRDefault="006C7542" w:rsidP="003C1F2A">
            <w:pPr>
              <w:pStyle w:val="TitredimensionH"/>
              <w:rPr>
                <w:b/>
                <w:bCs/>
              </w:rPr>
            </w:pPr>
            <w:r>
              <w:t>HABITER</w:t>
            </w:r>
          </w:p>
          <w:p w14:paraId="30927884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7E2631B2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E4DC4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63C9DBB5" wp14:editId="51FE9A21">
                  <wp:extent cx="1606163" cy="1749814"/>
                  <wp:effectExtent l="0" t="0" r="0" b="3175"/>
                  <wp:docPr id="1542859566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object 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12719" cy="1756957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2E719BD4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2A432038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6C37DE68" w14:textId="77777777" w:rsidR="006C7542" w:rsidRDefault="006C7542" w:rsidP="003C1F2A">
            <w:pPr>
              <w:pStyle w:val="TitredimensionH"/>
              <w:rPr>
                <w:b/>
                <w:bCs/>
              </w:rPr>
            </w:pPr>
            <w:r>
              <w:t>HABITER</w:t>
            </w:r>
          </w:p>
          <w:p w14:paraId="365C225C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079EF087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E4DC4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2F6BB9A2" wp14:editId="52BD46EE">
                  <wp:extent cx="1606163" cy="1749814"/>
                  <wp:effectExtent l="0" t="0" r="0" b="3175"/>
                  <wp:docPr id="1542859568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object 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12719" cy="1756957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7E1AFE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3BDE8C11" w14:textId="77777777" w:rsidR="006C7542" w:rsidRDefault="006C7542" w:rsidP="003C1F2A">
            <w:pPr>
              <w:pStyle w:val="TitredimensionH"/>
              <w:rPr>
                <w:b/>
                <w:bCs/>
              </w:rPr>
            </w:pPr>
            <w:r>
              <w:t>HABITER</w:t>
            </w:r>
          </w:p>
          <w:p w14:paraId="63B04383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7C1AE289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E4DC4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4256F273" wp14:editId="1CA00563">
                  <wp:extent cx="1606163" cy="1749814"/>
                  <wp:effectExtent l="0" t="0" r="0" b="3175"/>
                  <wp:docPr id="1542859567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object 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12719" cy="1756957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513189F1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773E9CF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14DD8338" w14:textId="77777777" w:rsidR="006C7542" w:rsidRDefault="006C7542" w:rsidP="003C1F2A">
            <w:pPr>
              <w:pStyle w:val="TitredimensionH"/>
              <w:rPr>
                <w:b/>
                <w:bCs/>
              </w:rPr>
            </w:pPr>
            <w:r>
              <w:t>HABITER</w:t>
            </w:r>
          </w:p>
          <w:p w14:paraId="10FFA6BB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3AAC0DEE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E4DC4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41FB781D" wp14:editId="673BBF82">
                  <wp:extent cx="1606163" cy="1749814"/>
                  <wp:effectExtent l="0" t="0" r="0" b="3175"/>
                  <wp:docPr id="1542859569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object 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12719" cy="1756957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9F2D90" w14:textId="77777777" w:rsidR="006C7542" w:rsidRPr="00E2198B" w:rsidRDefault="006C7542" w:rsidP="003C1F2A">
            <w:pPr>
              <w:suppressAutoHyphens w:val="0"/>
              <w:spacing w:before="100" w:beforeAutospacing="1"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</w:p>
          <w:p w14:paraId="76A3DFCD" w14:textId="77777777" w:rsidR="006C7542" w:rsidRDefault="006C7542" w:rsidP="003C1F2A">
            <w:pPr>
              <w:pStyle w:val="TitredimensionH"/>
              <w:rPr>
                <w:b/>
                <w:bCs/>
              </w:rPr>
            </w:pPr>
            <w:r>
              <w:t>HABITER</w:t>
            </w:r>
          </w:p>
          <w:p w14:paraId="07CDAA4C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780ACB98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EE4DC4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7A2EC94C" wp14:editId="6FED581A">
                  <wp:extent cx="1606163" cy="1749814"/>
                  <wp:effectExtent l="0" t="0" r="0" b="3175"/>
                  <wp:docPr id="1542859570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object 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612719" cy="1756957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5C8FA" w14:textId="77777777" w:rsidR="006C7542" w:rsidRDefault="006C7542" w:rsidP="006C7542">
      <w:pPr>
        <w:jc w:val="left"/>
        <w:rPr>
          <w:b/>
          <w:bCs/>
          <w:color w:val="598781" w:themeColor="accent6" w:themeShade="BF"/>
        </w:rPr>
      </w:pPr>
      <w:r>
        <w:br w:type="page"/>
      </w: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7CE42F66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4B7C0446" w14:textId="77777777" w:rsidR="006C7542" w:rsidRDefault="006C7542" w:rsidP="003C1F2A">
            <w:pPr>
              <w:pStyle w:val="Sous-titredimensionH"/>
            </w:pPr>
            <w:r w:rsidRPr="00EE4DC4">
              <w:lastRenderedPageBreak/>
              <w:t>Attractivité du territoire</w:t>
            </w:r>
          </w:p>
          <w:p w14:paraId="6FBCC92B" w14:textId="77777777" w:rsidR="006C7542" w:rsidRDefault="006C7542" w:rsidP="003C1F2A"/>
          <w:p w14:paraId="387E6B5C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>En 2050, la population en Bretagne pourrait augmenter de 500</w:t>
            </w:r>
            <w:r w:rsidRPr="00EE4DC4">
              <w:rPr>
                <w:rFonts w:ascii="Calibri" w:hAnsi="Calibri" w:cs="Calibri"/>
                <w:b/>
                <w:bCs/>
                <w:sz w:val="22"/>
                <w:szCs w:val="28"/>
                <w:lang w:eastAsia="en-US" w:bidi="ar-SA"/>
              </w:rPr>
              <w:t> </w:t>
            </w:r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 xml:space="preserve">000 habitants par rapport </w:t>
            </w:r>
            <w:r w:rsidRPr="00EE4DC4">
              <w:rPr>
                <w:rFonts w:cs="Marianne"/>
                <w:b/>
                <w:bCs/>
                <w:sz w:val="22"/>
                <w:szCs w:val="28"/>
                <w:lang w:eastAsia="en-US" w:bidi="ar-SA"/>
              </w:rPr>
              <w:t>à</w:t>
            </w:r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 xml:space="preserve"> 2020.</w:t>
            </w:r>
          </w:p>
          <w:p w14:paraId="64E98242" w14:textId="77777777" w:rsidR="006C7542" w:rsidRDefault="006C7542" w:rsidP="003C1F2A"/>
          <w:p w14:paraId="6D371602" w14:textId="77777777" w:rsidR="006C7542" w:rsidRDefault="006C7542" w:rsidP="003C1F2A"/>
          <w:p w14:paraId="75544A7A" w14:textId="77777777" w:rsidR="006C7542" w:rsidRDefault="006C7542" w:rsidP="003C1F2A"/>
          <w:p w14:paraId="3DBA1EFC" w14:textId="77777777" w:rsidR="006C7542" w:rsidRDefault="006C7542" w:rsidP="003C1F2A"/>
          <w:p w14:paraId="28437C58" w14:textId="77777777" w:rsidR="006C7542" w:rsidRPr="00EE4DC4" w:rsidRDefault="006C7542" w:rsidP="003C1F2A">
            <w:pPr>
              <w:pStyle w:val="Questionhabiter"/>
            </w:pPr>
            <w:r w:rsidRPr="00EE4DC4">
              <w:t>Et si les prix de l’immobilier augmentaient fortement ?</w:t>
            </w:r>
          </w:p>
          <w:p w14:paraId="40060ACB" w14:textId="77777777" w:rsidR="006C7542" w:rsidRPr="00E2198B" w:rsidRDefault="006C7542" w:rsidP="003C1F2A">
            <w:pPr>
              <w:pStyle w:val="Questionhabiter"/>
              <w:rPr>
                <w:lang w:eastAsia="fr-FR"/>
              </w:rPr>
            </w:pPr>
            <w:r>
              <w:t>Et si les résidences secondaires étaient massivement transformées en résidences principales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D8EAE2" w14:textId="77777777" w:rsidR="006C7542" w:rsidRDefault="006C7542" w:rsidP="003C1F2A">
            <w:pPr>
              <w:pStyle w:val="Sous-titredimensionH"/>
            </w:pPr>
            <w:r w:rsidRPr="00EE4DC4">
              <w:t>Confort en période estivale</w:t>
            </w:r>
          </w:p>
          <w:p w14:paraId="16B7B17A" w14:textId="77777777" w:rsidR="006C7542" w:rsidRDefault="006C7542" w:rsidP="003C1F2A"/>
          <w:p w14:paraId="202052D7" w14:textId="77777777" w:rsidR="006C7542" w:rsidRDefault="006C7542" w:rsidP="003C1F2A"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>En 2050, les canicules pourraient entraîner une amplification des phénomènes d’îlots de chaleur en ville, touchant même les petits bourgs en Bretagne.</w:t>
            </w:r>
          </w:p>
          <w:p w14:paraId="1316BA74" w14:textId="77777777" w:rsidR="006C7542" w:rsidRDefault="006C7542" w:rsidP="003C1F2A"/>
          <w:p w14:paraId="69FBBE64" w14:textId="77777777" w:rsidR="006C7542" w:rsidRDefault="006C7542" w:rsidP="003C1F2A"/>
          <w:p w14:paraId="79C402C1" w14:textId="77777777" w:rsidR="006C7542" w:rsidRDefault="006C7542" w:rsidP="003C1F2A">
            <w:pPr>
              <w:pStyle w:val="Questionhabiter"/>
            </w:pPr>
            <w:r>
              <w:t>Et si les horaires de toutes les activités étaient modifiés de juin à septembre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6FAA8CB0" w14:textId="77777777" w:rsidR="006C7542" w:rsidRPr="00E2198B" w:rsidRDefault="006C7542" w:rsidP="003C1F2A">
            <w:pPr>
              <w:pStyle w:val="Questionhabiter"/>
            </w:pPr>
            <w:r>
              <w:t>Et si la ville changeait de visage avec la végétalisation et la désimperméabilisation des espaces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7F5AB9BC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58FB58CF" w14:textId="77777777" w:rsidR="006C7542" w:rsidRDefault="006C7542" w:rsidP="003C1F2A">
            <w:pPr>
              <w:pStyle w:val="Sous-titredimensionH"/>
            </w:pPr>
            <w:r w:rsidRPr="00EE4DC4">
              <w:t>Résilience des habitats aux risques</w:t>
            </w:r>
          </w:p>
          <w:p w14:paraId="3D8AE7AC" w14:textId="77777777" w:rsidR="006C7542" w:rsidRDefault="006C7542" w:rsidP="003C1F2A"/>
          <w:p w14:paraId="14E68F99" w14:textId="77777777" w:rsidR="006C7542" w:rsidRDefault="006C7542" w:rsidP="003C1F2A"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>En 2050, l’élévation du niveau de la mer et l’augmentation en fréquence et intensité des catastrophes naturelles fragiliserons les infrastructures et bâtiments situés sur le littoral</w:t>
            </w:r>
            <w:r>
              <w:rPr>
                <w:b/>
                <w:bCs/>
                <w:sz w:val="22"/>
                <w:szCs w:val="28"/>
                <w:lang w:eastAsia="en-US" w:bidi="ar-SA"/>
              </w:rPr>
              <w:t>.</w:t>
            </w:r>
          </w:p>
          <w:p w14:paraId="6C1F9973" w14:textId="77777777" w:rsidR="006C7542" w:rsidRDefault="006C7542" w:rsidP="003C1F2A"/>
          <w:p w14:paraId="134ECBD0" w14:textId="77777777" w:rsidR="006C7542" w:rsidRDefault="006C7542" w:rsidP="003C1F2A"/>
          <w:p w14:paraId="50EDA7EE" w14:textId="77777777" w:rsidR="006C7542" w:rsidRDefault="006C7542" w:rsidP="003C1F2A">
            <w:pPr>
              <w:pStyle w:val="Questionhabiter"/>
            </w:pPr>
            <w:r>
              <w:t>Et si les assurances ne prenaient plus en charge certains dégâts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4850263C" w14:textId="77777777" w:rsidR="006C7542" w:rsidRPr="00E2198B" w:rsidRDefault="006C7542" w:rsidP="003C1F2A">
            <w:pPr>
              <w:pStyle w:val="Questionhabi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une partie du littoral devait être abandonné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D79E4B" w14:textId="77777777" w:rsidR="006C7542" w:rsidRDefault="006C7542" w:rsidP="003C1F2A">
            <w:pPr>
              <w:pStyle w:val="Sous-titredimensionH"/>
            </w:pPr>
            <w:r w:rsidRPr="00EE4DC4">
              <w:t>Densification et confort d’usage</w:t>
            </w:r>
          </w:p>
          <w:p w14:paraId="7BE07C8F" w14:textId="77777777" w:rsidR="006C7542" w:rsidRDefault="006C7542" w:rsidP="003C1F2A"/>
          <w:p w14:paraId="6E176791" w14:textId="77777777" w:rsidR="006C7542" w:rsidRDefault="006C7542" w:rsidP="003C1F2A"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>En 2050, l’artificialisation des sols a été fortement freiné</w:t>
            </w:r>
            <w:r>
              <w:rPr>
                <w:b/>
                <w:bCs/>
                <w:sz w:val="22"/>
                <w:szCs w:val="28"/>
                <w:lang w:eastAsia="en-US" w:bidi="ar-SA"/>
              </w:rPr>
              <w:t>e</w:t>
            </w:r>
            <w:r w:rsidRPr="00EE4DC4">
              <w:rPr>
                <w:b/>
                <w:bCs/>
                <w:sz w:val="22"/>
                <w:szCs w:val="28"/>
                <w:lang w:eastAsia="en-US" w:bidi="ar-SA"/>
              </w:rPr>
              <w:t xml:space="preserve"> et les règles de construction ont évoluées pour améliorer le confort thermique en été.</w:t>
            </w:r>
          </w:p>
          <w:p w14:paraId="12ED1BFE" w14:textId="77777777" w:rsidR="006C7542" w:rsidRDefault="006C7542" w:rsidP="003C1F2A"/>
          <w:p w14:paraId="2D578B8F" w14:textId="77777777" w:rsidR="006C7542" w:rsidRDefault="006C7542" w:rsidP="003C1F2A"/>
          <w:p w14:paraId="1291ADD7" w14:textId="77777777" w:rsidR="006C7542" w:rsidRDefault="006C7542" w:rsidP="003C1F2A"/>
          <w:p w14:paraId="79C6D01E" w14:textId="77777777" w:rsidR="006C7542" w:rsidRDefault="006C7542" w:rsidP="003C1F2A"/>
          <w:p w14:paraId="5B2B05E2" w14:textId="77777777" w:rsidR="006C7542" w:rsidRDefault="006C7542" w:rsidP="003C1F2A">
            <w:pPr>
              <w:pStyle w:val="Questionhabiter"/>
            </w:pPr>
            <w:r>
              <w:t>Et si l’habitat existant était réaménagé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1C8D9A07" w14:textId="77777777" w:rsidR="006C7542" w:rsidRPr="00E2198B" w:rsidRDefault="006C7542" w:rsidP="003C1F2A">
            <w:pPr>
              <w:pStyle w:val="Questionhabi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les maisons neuves étaient uniquement des habitations légères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77DCC273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56944E2B" w14:textId="77777777" w:rsidR="006C7542" w:rsidRPr="00E2198B" w:rsidRDefault="006C7542" w:rsidP="003C1F2A"/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879E9E" w14:textId="77777777" w:rsidR="006C7542" w:rsidRPr="00E2198B" w:rsidRDefault="006C7542" w:rsidP="003C1F2A"/>
        </w:tc>
      </w:tr>
    </w:tbl>
    <w:p w14:paraId="6B1CB8AD" w14:textId="77777777" w:rsidR="006C7542" w:rsidRDefault="006C7542" w:rsidP="006C7542"/>
    <w:p w14:paraId="47E5AB46" w14:textId="77777777" w:rsidR="006C7542" w:rsidRDefault="006C7542" w:rsidP="006C7542">
      <w:pPr>
        <w:jc w:val="left"/>
        <w:rPr>
          <w:b/>
          <w:bCs/>
          <w:color w:val="598781" w:themeColor="accent6" w:themeShade="BF"/>
        </w:rPr>
      </w:pPr>
      <w:r>
        <w:br w:type="page"/>
      </w:r>
    </w:p>
    <w:tbl>
      <w:tblPr>
        <w:tblW w:w="4493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3"/>
        <w:gridCol w:w="4323"/>
      </w:tblGrid>
      <w:tr w:rsidR="006C7542" w:rsidRPr="00E2198B" w14:paraId="3882AC90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50E881F5" w14:textId="77777777" w:rsidR="006C7542" w:rsidRPr="00E2198B" w:rsidRDefault="006C7542" w:rsidP="003C1F2A">
            <w:pPr>
              <w:rPr>
                <w:lang w:eastAsia="fr-FR" w:bidi="ar-SA"/>
              </w:rPr>
            </w:pPr>
          </w:p>
          <w:p w14:paraId="02CE7291" w14:textId="77777777" w:rsidR="006C7542" w:rsidRDefault="006C7542" w:rsidP="003C1F2A">
            <w:pPr>
              <w:pStyle w:val="TitredimensionT"/>
              <w:rPr>
                <w:b/>
                <w:bCs/>
              </w:rPr>
            </w:pPr>
            <w:r w:rsidRPr="00C7557F">
              <w:t>TRAVAILLER</w:t>
            </w:r>
          </w:p>
          <w:p w14:paraId="450DE0FE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407D5295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997A6B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7F59C212" wp14:editId="31772AA5">
                  <wp:extent cx="1839719" cy="1735482"/>
                  <wp:effectExtent l="0" t="0" r="8255" b="0"/>
                  <wp:docPr id="1362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object 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7098" cy="1742443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D5F499" w14:textId="77777777" w:rsidR="006C7542" w:rsidRPr="00E2198B" w:rsidRDefault="006C7542" w:rsidP="003C1F2A">
            <w:pPr>
              <w:rPr>
                <w:lang w:eastAsia="fr-FR" w:bidi="ar-SA"/>
              </w:rPr>
            </w:pPr>
          </w:p>
          <w:p w14:paraId="05155C97" w14:textId="77777777" w:rsidR="006C7542" w:rsidRDefault="006C7542" w:rsidP="003C1F2A">
            <w:pPr>
              <w:pStyle w:val="TitredimensionT"/>
              <w:rPr>
                <w:b/>
                <w:bCs/>
              </w:rPr>
            </w:pPr>
            <w:r w:rsidRPr="00C7557F">
              <w:t>TRAVAILLER</w:t>
            </w:r>
          </w:p>
          <w:p w14:paraId="1F8DB984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1B12BA52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997A6B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43ABCA64" wp14:editId="30803EFD">
                  <wp:extent cx="1839719" cy="1735482"/>
                  <wp:effectExtent l="0" t="0" r="8255" b="0"/>
                  <wp:docPr id="1542859579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object 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7098" cy="1742443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4E8FF6EA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822E2D0" w14:textId="77777777" w:rsidR="006C7542" w:rsidRPr="00E2198B" w:rsidRDefault="006C7542" w:rsidP="003C1F2A">
            <w:pPr>
              <w:rPr>
                <w:lang w:eastAsia="fr-FR" w:bidi="ar-SA"/>
              </w:rPr>
            </w:pPr>
          </w:p>
          <w:p w14:paraId="3D63F884" w14:textId="77777777" w:rsidR="006C7542" w:rsidRDefault="006C7542" w:rsidP="003C1F2A">
            <w:pPr>
              <w:pStyle w:val="TitredimensionT"/>
              <w:rPr>
                <w:b/>
                <w:bCs/>
              </w:rPr>
            </w:pPr>
            <w:r w:rsidRPr="00C7557F">
              <w:t>TRAVAILLER</w:t>
            </w:r>
          </w:p>
          <w:p w14:paraId="3F41A736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54B8927D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997A6B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42FD2F86" wp14:editId="061509B1">
                  <wp:extent cx="1839719" cy="1735482"/>
                  <wp:effectExtent l="0" t="0" r="8255" b="0"/>
                  <wp:docPr id="1542859580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object 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7098" cy="1742443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D8B760" w14:textId="77777777" w:rsidR="006C7542" w:rsidRPr="00E2198B" w:rsidRDefault="006C7542" w:rsidP="003C1F2A">
            <w:pPr>
              <w:rPr>
                <w:lang w:eastAsia="fr-FR" w:bidi="ar-SA"/>
              </w:rPr>
            </w:pPr>
          </w:p>
          <w:p w14:paraId="5FFFC247" w14:textId="77777777" w:rsidR="006C7542" w:rsidRDefault="006C7542" w:rsidP="003C1F2A">
            <w:pPr>
              <w:pStyle w:val="TitredimensionT"/>
              <w:rPr>
                <w:b/>
                <w:bCs/>
              </w:rPr>
            </w:pPr>
            <w:r w:rsidRPr="00C7557F">
              <w:t>TRAVAILLER</w:t>
            </w:r>
          </w:p>
          <w:p w14:paraId="71CD06EA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618F3924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997A6B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70216EE4" wp14:editId="4DA80562">
                  <wp:extent cx="1839719" cy="1735482"/>
                  <wp:effectExtent l="0" t="0" r="8255" b="0"/>
                  <wp:docPr id="1542859581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object 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7098" cy="1742443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42" w:rsidRPr="00E2198B" w14:paraId="5BECE970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hideMark/>
          </w:tcPr>
          <w:p w14:paraId="04004AE0" w14:textId="77777777" w:rsidR="006C7542" w:rsidRPr="00E2198B" w:rsidRDefault="006C7542" w:rsidP="003C1F2A">
            <w:pPr>
              <w:rPr>
                <w:lang w:eastAsia="fr-FR" w:bidi="ar-SA"/>
              </w:rPr>
            </w:pPr>
          </w:p>
          <w:p w14:paraId="1A451B04" w14:textId="77777777" w:rsidR="006C7542" w:rsidRDefault="006C7542" w:rsidP="003C1F2A">
            <w:pPr>
              <w:pStyle w:val="TitredimensionT"/>
              <w:rPr>
                <w:b/>
                <w:bCs/>
              </w:rPr>
            </w:pPr>
            <w:r w:rsidRPr="00C7557F">
              <w:t>TRAVAILLER</w:t>
            </w:r>
          </w:p>
          <w:p w14:paraId="682A1F4C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32FFA550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997A6B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41E35173" wp14:editId="48B8823E">
                  <wp:extent cx="1839719" cy="1735482"/>
                  <wp:effectExtent l="0" t="0" r="8255" b="0"/>
                  <wp:docPr id="1542859582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object 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7098" cy="1742443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75CDD3" w14:textId="77777777" w:rsidR="006C7542" w:rsidRPr="00E2198B" w:rsidRDefault="006C7542" w:rsidP="003C1F2A">
            <w:pPr>
              <w:rPr>
                <w:lang w:eastAsia="fr-FR" w:bidi="ar-SA"/>
              </w:rPr>
            </w:pPr>
          </w:p>
          <w:p w14:paraId="0665D060" w14:textId="77777777" w:rsidR="006C7542" w:rsidRDefault="006C7542" w:rsidP="003C1F2A">
            <w:pPr>
              <w:pStyle w:val="TitredimensionT"/>
              <w:rPr>
                <w:b/>
                <w:bCs/>
              </w:rPr>
            </w:pPr>
            <w:r w:rsidRPr="00C7557F">
              <w:t>TRAVAILLER</w:t>
            </w:r>
          </w:p>
          <w:p w14:paraId="0AF7B99C" w14:textId="77777777" w:rsidR="006C7542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noProof/>
              </w:rPr>
            </w:pPr>
          </w:p>
          <w:p w14:paraId="5C985B21" w14:textId="77777777" w:rsidR="006C7542" w:rsidRPr="00E2198B" w:rsidRDefault="006C7542" w:rsidP="003C1F2A">
            <w:pPr>
              <w:suppressAutoHyphens w:val="0"/>
              <w:spacing w:before="23" w:after="142" w:line="276" w:lineRule="auto"/>
              <w:ind w:left="57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fr-FR" w:bidi="ar-SA"/>
              </w:rPr>
            </w:pPr>
            <w:r w:rsidRPr="00997A6B">
              <w:rPr>
                <w:rFonts w:ascii="Times New Roman" w:eastAsia="Times New Roman" w:hAnsi="Times New Roman" w:cs="Times New Roman"/>
                <w:noProof/>
                <w:kern w:val="0"/>
                <w:sz w:val="24"/>
                <w:lang w:eastAsia="fr-FR" w:bidi="ar-SA"/>
              </w:rPr>
              <w:drawing>
                <wp:inline distT="0" distB="0" distL="0" distR="0" wp14:anchorId="696959B7" wp14:editId="09A3AF7B">
                  <wp:extent cx="1839719" cy="1735482"/>
                  <wp:effectExtent l="0" t="0" r="8255" b="0"/>
                  <wp:docPr id="1542859583" name="object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object 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7098" cy="1742443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44F78" w14:textId="77777777" w:rsidR="006C7542" w:rsidRDefault="006C7542" w:rsidP="006C7542">
      <w:pPr>
        <w:rPr>
          <w:color w:val="598781" w:themeColor="accent6" w:themeShade="BF"/>
        </w:rPr>
      </w:pPr>
      <w:r>
        <w:br w:type="page"/>
      </w:r>
    </w:p>
    <w:tbl>
      <w:tblPr>
        <w:tblW w:w="4494" w:type="pct"/>
        <w:tblCellSpacing w:w="0" w:type="dxa"/>
        <w:tblInd w:w="418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24"/>
        <w:gridCol w:w="4324"/>
      </w:tblGrid>
      <w:tr w:rsidR="006C7542" w:rsidRPr="00E2198B" w14:paraId="608D8FB0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48298A02" w14:textId="77777777" w:rsidR="006C7542" w:rsidRDefault="006C7542" w:rsidP="003C1F2A">
            <w:pPr>
              <w:pStyle w:val="Sous-titredimensionT"/>
            </w:pPr>
            <w:r w:rsidRPr="00997A6B">
              <w:lastRenderedPageBreak/>
              <w:t>Filière agricole</w:t>
            </w:r>
          </w:p>
          <w:p w14:paraId="7CA03947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</w:p>
          <w:p w14:paraId="29C24EBB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>En 2050, certains types de culture pourraient ne plus être adaptées aux nouvelles conditions climatiques en Bretagne.</w:t>
            </w:r>
          </w:p>
          <w:p w14:paraId="1E53322E" w14:textId="77777777" w:rsidR="006C7542" w:rsidRDefault="006C7542" w:rsidP="003C1F2A"/>
          <w:p w14:paraId="78B8C4CE" w14:textId="77777777" w:rsidR="006C7542" w:rsidRDefault="006C7542" w:rsidP="003C1F2A">
            <w:pPr>
              <w:pStyle w:val="Questiontravailler"/>
            </w:pPr>
            <w:r>
              <w:t>Et si l’évolution des pratiques agricoles était massive</w:t>
            </w:r>
            <w:r>
              <w:rPr>
                <w:rFonts w:ascii="Calibri" w:hAnsi="Calibri" w:cs="Calibri"/>
              </w:rPr>
              <w:t> </w:t>
            </w:r>
            <w:r>
              <w:t>(nouvelle cultures, agro</w:t>
            </w:r>
            <w:r>
              <w:rPr>
                <w:rFonts w:cs="Marianne"/>
              </w:rPr>
              <w:t>é</w:t>
            </w:r>
            <w:r>
              <w:t>cologie</w:t>
            </w:r>
            <w:r>
              <w:rPr>
                <w:rFonts w:cs="Marianne"/>
              </w:rPr>
              <w:t>…</w:t>
            </w:r>
            <w:r>
              <w:t>) ?</w:t>
            </w:r>
          </w:p>
          <w:p w14:paraId="63631895" w14:textId="77777777" w:rsidR="006C7542" w:rsidRPr="00E2198B" w:rsidRDefault="006C7542" w:rsidP="003C1F2A">
            <w:pPr>
              <w:pStyle w:val="Questiontravailler"/>
              <w:rPr>
                <w:lang w:eastAsia="fr-FR"/>
              </w:rPr>
            </w:pPr>
            <w:r>
              <w:t>Et si l’agriculture demandait des agriculteurs plus nombreux mais en multi-activité pour mieux absorber les chocs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B2EECF" w14:textId="77777777" w:rsidR="006C7542" w:rsidRDefault="006C7542" w:rsidP="003C1F2A">
            <w:pPr>
              <w:pStyle w:val="Sous-titredimensionT"/>
            </w:pPr>
            <w:r w:rsidRPr="00997A6B">
              <w:t>Filière agro-alimentaire</w:t>
            </w:r>
          </w:p>
          <w:p w14:paraId="4A805D81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</w:p>
          <w:p w14:paraId="399003B1" w14:textId="77777777" w:rsidR="006C7542" w:rsidRDefault="006C7542" w:rsidP="003C1F2A"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>En 2050, comme les productions agricoles, la filière agro-alimentaire sera impactée par le changement climatique devra probablement faire évoluer ses productions.</w:t>
            </w:r>
          </w:p>
          <w:p w14:paraId="64EA715E" w14:textId="77777777" w:rsidR="006C7542" w:rsidRDefault="006C7542" w:rsidP="003C1F2A"/>
          <w:p w14:paraId="110C1BB6" w14:textId="77777777" w:rsidR="006C7542" w:rsidRDefault="006C7542" w:rsidP="003C1F2A">
            <w:pPr>
              <w:pStyle w:val="Questiontravailler"/>
            </w:pPr>
            <w:r>
              <w:t>Et si certaines productions devaient disparaître ou décroître : charcuterie, jus de pommes, cidre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188FD290" w14:textId="77777777" w:rsidR="006C7542" w:rsidRPr="00E2198B" w:rsidRDefault="006C7542" w:rsidP="003C1F2A">
            <w:pPr>
              <w:pStyle w:val="Questiontravailler"/>
            </w:pPr>
            <w:r>
              <w:t>Et si l’industrie agro-alimentaire bretonne devait changer de modèle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4AC7B991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31CE47AD" w14:textId="77777777" w:rsidR="006C7542" w:rsidRDefault="006C7542" w:rsidP="003C1F2A">
            <w:pPr>
              <w:pStyle w:val="Sous-titredimensionT"/>
            </w:pPr>
            <w:r w:rsidRPr="00997A6B">
              <w:t>Filière pêche</w:t>
            </w:r>
          </w:p>
          <w:p w14:paraId="51A09189" w14:textId="77777777" w:rsidR="006C7542" w:rsidRDefault="006C7542" w:rsidP="003C1F2A"/>
          <w:p w14:paraId="17FC1EDF" w14:textId="77777777" w:rsidR="006C7542" w:rsidRDefault="006C7542" w:rsidP="003C1F2A"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>En 2050, les impacts du changement climatique sur le milieu marin pourraient conduire à une forte dégradation des conditions de travail et de commercialisation pour les métiers de la mer en Bretagne.</w:t>
            </w:r>
          </w:p>
          <w:p w14:paraId="3E390C48" w14:textId="77777777" w:rsidR="006C7542" w:rsidRDefault="006C7542" w:rsidP="003C1F2A"/>
          <w:p w14:paraId="2D98F3A2" w14:textId="77777777" w:rsidR="006C7542" w:rsidRDefault="006C7542" w:rsidP="003C1F2A">
            <w:pPr>
              <w:pStyle w:val="Questiontravailler"/>
            </w:pPr>
          </w:p>
          <w:p w14:paraId="5FC760A5" w14:textId="77777777" w:rsidR="006C7542" w:rsidRDefault="006C7542" w:rsidP="003C1F2A">
            <w:pPr>
              <w:pStyle w:val="Questiontravailler"/>
            </w:pPr>
            <w:r>
              <w:t>Et si les ports de pêche subissaient des submersions régulières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7ED38F20" w14:textId="77777777" w:rsidR="006C7542" w:rsidRPr="00E2198B" w:rsidRDefault="006C7542" w:rsidP="003C1F2A">
            <w:pPr>
              <w:pStyle w:val="Questiontravaill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les productions conchylicoles étaient régulièrement interdites de commercialisation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26C221" w14:textId="77777777" w:rsidR="006C7542" w:rsidRDefault="006C7542" w:rsidP="003C1F2A">
            <w:pPr>
              <w:pStyle w:val="Sous-titredimensionT"/>
            </w:pPr>
            <w:r w:rsidRPr="00997A6B">
              <w:t>Santé au travail</w:t>
            </w:r>
            <w:r>
              <w:t>.</w:t>
            </w:r>
          </w:p>
          <w:p w14:paraId="0AF21713" w14:textId="77777777" w:rsidR="006C7542" w:rsidRDefault="006C7542" w:rsidP="003C1F2A"/>
          <w:p w14:paraId="046BF864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>n 2050, les journées chaudes seront plus fréquentes, alors qu’au-delà de 28°C pour un travail physique, la chaleur peut constituer un risque pour les salariés.</w:t>
            </w:r>
          </w:p>
          <w:p w14:paraId="3D24C88E" w14:textId="77777777" w:rsidR="006C7542" w:rsidRDefault="006C7542" w:rsidP="003C1F2A"/>
          <w:p w14:paraId="472EBA37" w14:textId="77777777" w:rsidR="006C7542" w:rsidRDefault="006C7542" w:rsidP="003C1F2A"/>
          <w:p w14:paraId="66AAA685" w14:textId="77777777" w:rsidR="006C7542" w:rsidRDefault="006C7542" w:rsidP="003C1F2A">
            <w:pPr>
              <w:pStyle w:val="Questiontravailler"/>
            </w:pPr>
            <w:r>
              <w:t>Et si les conditions de travail devaient davantage s’adapter aux conditions climatiques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3BC334A7" w14:textId="77777777" w:rsidR="006C7542" w:rsidRPr="00E2198B" w:rsidRDefault="006C7542" w:rsidP="003C1F2A">
            <w:pPr>
              <w:pStyle w:val="Questiontravaill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t>Et si les rythmes de vie en Bretagne étaient profondément transformés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</w:tr>
      <w:tr w:rsidR="006C7542" w:rsidRPr="00E2198B" w14:paraId="7618559B" w14:textId="77777777" w:rsidTr="003C1F2A">
        <w:trPr>
          <w:trHeight w:val="4154"/>
          <w:tblCellSpacing w:w="0" w:type="dxa"/>
        </w:trPr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</w:tcPr>
          <w:p w14:paraId="6B26D3C7" w14:textId="77777777" w:rsidR="006C7542" w:rsidRDefault="006C7542" w:rsidP="003C1F2A">
            <w:pPr>
              <w:pStyle w:val="Sous-titredimensionT"/>
            </w:pPr>
            <w:r w:rsidRPr="00997A6B">
              <w:t>Multi-activités</w:t>
            </w:r>
          </w:p>
          <w:p w14:paraId="4B976CE8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</w:p>
          <w:p w14:paraId="0B39E49D" w14:textId="77777777" w:rsidR="006C7542" w:rsidRDefault="006C7542" w:rsidP="003C1F2A">
            <w:pPr>
              <w:rPr>
                <w:b/>
                <w:bCs/>
                <w:sz w:val="22"/>
                <w:szCs w:val="28"/>
                <w:lang w:eastAsia="en-US" w:bidi="ar-SA"/>
              </w:rPr>
            </w:pPr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>En 2050, un</w:t>
            </w:r>
            <w:r>
              <w:rPr>
                <w:b/>
                <w:bCs/>
                <w:sz w:val="22"/>
                <w:szCs w:val="28"/>
                <w:lang w:eastAsia="en-US" w:bidi="ar-SA"/>
              </w:rPr>
              <w:t>e</w:t>
            </w:r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 xml:space="preserve"> des réponses aux impacts du changement climatique pourrait être le développement de la multi-activités, qui représentent déjà 7,7</w:t>
            </w:r>
            <w:r w:rsidRPr="00997A6B">
              <w:rPr>
                <w:rFonts w:ascii="Calibri" w:hAnsi="Calibri" w:cs="Calibri"/>
                <w:b/>
                <w:bCs/>
                <w:sz w:val="22"/>
                <w:szCs w:val="28"/>
                <w:lang w:eastAsia="en-US" w:bidi="ar-SA"/>
              </w:rPr>
              <w:t> </w:t>
            </w:r>
            <w:r w:rsidRPr="00997A6B">
              <w:rPr>
                <w:b/>
                <w:bCs/>
                <w:sz w:val="22"/>
                <w:szCs w:val="28"/>
                <w:lang w:eastAsia="en-US" w:bidi="ar-SA"/>
              </w:rPr>
              <w:t>% des actifs en 2018.</w:t>
            </w:r>
          </w:p>
          <w:p w14:paraId="470416D4" w14:textId="77777777" w:rsidR="006C7542" w:rsidRDefault="006C7542" w:rsidP="003C1F2A"/>
          <w:p w14:paraId="02EC9AE9" w14:textId="77777777" w:rsidR="006C7542" w:rsidRDefault="006C7542" w:rsidP="003C1F2A">
            <w:pPr>
              <w:pStyle w:val="Questiontravailler"/>
            </w:pPr>
            <w:r>
              <w:t>Et si la multi-activité devenait la norme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  <w:p w14:paraId="49FF9298" w14:textId="77777777" w:rsidR="006C7542" w:rsidRPr="00E2198B" w:rsidRDefault="006C7542" w:rsidP="003C1F2A">
            <w:pPr>
              <w:pStyle w:val="Questiontravailler"/>
            </w:pPr>
            <w:r>
              <w:t>Et si les métiers de la mer se diversifiaient par le tourisme</w:t>
            </w:r>
            <w:r>
              <w:rPr>
                <w:rFonts w:ascii="Calibri" w:hAnsi="Calibri" w:cs="Calibri"/>
              </w:rPr>
              <w:t> </w:t>
            </w:r>
            <w:r>
              <w:t>?</w:t>
            </w:r>
          </w:p>
        </w:tc>
        <w:tc>
          <w:tcPr>
            <w:tcW w:w="2500" w:type="pct"/>
            <w:tcBorders>
              <w:top w:val="single" w:sz="6" w:space="0" w:color="AEA397"/>
              <w:left w:val="single" w:sz="6" w:space="0" w:color="AEA397"/>
              <w:bottom w:val="single" w:sz="6" w:space="0" w:color="AEA397"/>
              <w:right w:val="single" w:sz="6" w:space="0" w:color="AEA397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A7A2AA" w14:textId="77777777" w:rsidR="006C7542" w:rsidRPr="00E2198B" w:rsidRDefault="006C7542" w:rsidP="003C1F2A">
            <w:pPr>
              <w:pStyle w:val="Questiontravailler"/>
            </w:pPr>
          </w:p>
        </w:tc>
      </w:tr>
    </w:tbl>
    <w:p w14:paraId="5EE89E1E" w14:textId="232B3ABD" w:rsidR="006C7542" w:rsidRDefault="006C7542">
      <w:pPr>
        <w:jc w:val="left"/>
      </w:pPr>
    </w:p>
    <w:p w14:paraId="617C7063" w14:textId="77777777" w:rsidR="006C7542" w:rsidRDefault="00C02205" w:rsidP="00817989">
      <w:pPr>
        <w:sectPr w:rsidR="006C7542" w:rsidSect="006C7542">
          <w:pgSz w:w="11906" w:h="16838"/>
          <w:pgMar w:top="1134" w:right="1134" w:bottom="1134" w:left="1134" w:header="0" w:footer="1134" w:gutter="0"/>
          <w:cols w:space="720"/>
          <w:formProt w:val="0"/>
          <w:docGrid w:linePitch="312" w:charSpace="-6145"/>
        </w:sectPr>
      </w:pPr>
      <w:r>
        <w:br w:type="page"/>
      </w:r>
    </w:p>
    <w:p w14:paraId="5593848D" w14:textId="4C793894" w:rsidR="00C02205" w:rsidRDefault="00C02205" w:rsidP="00817989"/>
    <w:tbl>
      <w:tblPr>
        <w:tblW w:w="14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4"/>
        <w:gridCol w:w="7286"/>
      </w:tblGrid>
      <w:tr w:rsidR="00030990" w:rsidRPr="00DE5F77" w14:paraId="240AE3B5" w14:textId="77777777" w:rsidTr="005076B4">
        <w:trPr>
          <w:trHeight w:val="6158"/>
        </w:trPr>
        <w:tc>
          <w:tcPr>
            <w:tcW w:w="7284" w:type="dxa"/>
          </w:tcPr>
          <w:p w14:paraId="1750F9B4" w14:textId="77777777" w:rsidR="00CB3499" w:rsidRPr="00CB3499" w:rsidRDefault="00CB3499" w:rsidP="00CB3499">
            <w:pPr>
              <w:pStyle w:val="Corpsdetexte"/>
            </w:pPr>
          </w:p>
          <w:p w14:paraId="1888381F" w14:textId="77777777" w:rsidR="00030990" w:rsidRPr="00DE5F77" w:rsidRDefault="00030990" w:rsidP="005626FD">
            <w:pPr>
              <w:pStyle w:val="Contenudetableau"/>
            </w:pPr>
          </w:p>
        </w:tc>
        <w:tc>
          <w:tcPr>
            <w:tcW w:w="7286" w:type="dxa"/>
          </w:tcPr>
          <w:p w14:paraId="3CDDCCE9" w14:textId="77777777" w:rsidR="00030990" w:rsidRPr="00DE5F77" w:rsidRDefault="00030990" w:rsidP="005626FD">
            <w:pPr>
              <w:pStyle w:val="Contenudetableau"/>
            </w:pPr>
          </w:p>
        </w:tc>
      </w:tr>
      <w:tr w:rsidR="00030990" w:rsidRPr="00DE5F77" w14:paraId="6DC9F6BD" w14:textId="77777777" w:rsidTr="005076B4">
        <w:tc>
          <w:tcPr>
            <w:tcW w:w="7284" w:type="dxa"/>
          </w:tcPr>
          <w:p w14:paraId="50CE6128" w14:textId="77777777" w:rsidR="00030990" w:rsidRPr="00DE5F77" w:rsidRDefault="00030990" w:rsidP="005626FD">
            <w:pPr>
              <w:pStyle w:val="Contenudetableau"/>
            </w:pPr>
            <w:r w:rsidRPr="00DE5F77">
              <w:rPr>
                <w:noProof/>
              </w:rPr>
              <w:drawing>
                <wp:inline distT="0" distB="0" distL="0" distR="0" wp14:anchorId="650CAFE5" wp14:editId="32C4DC74">
                  <wp:extent cx="1450340" cy="1336040"/>
                  <wp:effectExtent l="0" t="0" r="0" b="0"/>
                  <wp:docPr id="1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6" w:type="dxa"/>
          </w:tcPr>
          <w:p w14:paraId="18722389" w14:textId="77777777" w:rsidR="00030990" w:rsidRPr="00DE5F77" w:rsidRDefault="00030990" w:rsidP="005626FD">
            <w:pPr>
              <w:pStyle w:val="Contenudetableau"/>
            </w:pPr>
          </w:p>
        </w:tc>
      </w:tr>
    </w:tbl>
    <w:p w14:paraId="780BA4CC" w14:textId="77777777" w:rsidR="00030990" w:rsidRPr="00DE5F77" w:rsidRDefault="00030990" w:rsidP="00030990">
      <w:pPr>
        <w:rPr>
          <w:sz w:val="22"/>
          <w:szCs w:val="22"/>
        </w:rPr>
      </w:pPr>
    </w:p>
    <w:p w14:paraId="71BE14ED" w14:textId="77777777" w:rsidR="00C723D7" w:rsidRPr="00DE5F77" w:rsidRDefault="00C723D7" w:rsidP="00030990">
      <w:pPr>
        <w:rPr>
          <w:sz w:val="22"/>
          <w:szCs w:val="22"/>
        </w:rPr>
      </w:pPr>
    </w:p>
    <w:sectPr w:rsidR="00C723D7" w:rsidRPr="00DE5F77" w:rsidSect="006C7542">
      <w:pgSz w:w="16838" w:h="11906" w:orient="landscape"/>
      <w:pgMar w:top="1134" w:right="1134" w:bottom="1134" w:left="1134" w:header="0" w:footer="1134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C57EB" w14:textId="77777777" w:rsidR="00255E43" w:rsidRDefault="00255E43">
      <w:r>
        <w:separator/>
      </w:r>
    </w:p>
    <w:p w14:paraId="6735B1AE" w14:textId="77777777" w:rsidR="00255E43" w:rsidRDefault="00255E43"/>
  </w:endnote>
  <w:endnote w:type="continuationSeparator" w:id="0">
    <w:p w14:paraId="7B7AD34A" w14:textId="77777777" w:rsidR="00255E43" w:rsidRDefault="00255E43">
      <w:r>
        <w:continuationSeparator/>
      </w:r>
    </w:p>
    <w:p w14:paraId="3208A775" w14:textId="77777777" w:rsidR="00255E43" w:rsidRDefault="00255E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rianne ExtraBold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3F654" w14:textId="77777777" w:rsidR="00255E43" w:rsidRDefault="00255E43">
      <w:r>
        <w:separator/>
      </w:r>
    </w:p>
    <w:p w14:paraId="4EFDE3DC" w14:textId="77777777" w:rsidR="00255E43" w:rsidRDefault="00255E43"/>
  </w:footnote>
  <w:footnote w:type="continuationSeparator" w:id="0">
    <w:p w14:paraId="1A5037B0" w14:textId="77777777" w:rsidR="00255E43" w:rsidRDefault="00255E43">
      <w:r>
        <w:continuationSeparator/>
      </w:r>
    </w:p>
    <w:p w14:paraId="12751981" w14:textId="77777777" w:rsidR="00255E43" w:rsidRDefault="00255E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DF349" w14:textId="77777777" w:rsidR="00030990" w:rsidRPr="00D27483" w:rsidRDefault="00030990" w:rsidP="003023A2">
    <w:pPr>
      <w:pStyle w:val="En-tte"/>
      <w:spacing w:before="397"/>
      <w:ind w:left="3005"/>
      <w:jc w:val="left"/>
    </w:pPr>
    <w:r w:rsidRPr="00D27483">
      <w:rPr>
        <w:noProof/>
      </w:rPr>
      <w:drawing>
        <wp:anchor distT="0" distB="0" distL="0" distR="0" simplePos="0" relativeHeight="251697152" behindDoc="0" locked="0" layoutInCell="0" allowOverlap="1" wp14:anchorId="57196EDA" wp14:editId="05BE7425">
          <wp:simplePos x="0" y="0"/>
          <wp:positionH relativeFrom="column">
            <wp:posOffset>-121920</wp:posOffset>
          </wp:positionH>
          <wp:positionV relativeFrom="paragraph">
            <wp:posOffset>-144145</wp:posOffset>
          </wp:positionV>
          <wp:extent cx="1450340" cy="1336040"/>
          <wp:effectExtent l="0" t="0" r="0" b="0"/>
          <wp:wrapSquare wrapText="largest"/>
          <wp:docPr id="2121178512" name="Image 2121178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 Copi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1336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7483">
      <w:t xml:space="preserve">Direction régionale de l’environnement, </w:t>
    </w:r>
    <w:r w:rsidRPr="00D27483">
      <w:br/>
      <w:t>de l’aménagement et du logement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03E44" w14:textId="77777777" w:rsidR="0037564B" w:rsidRDefault="003756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995253B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96E3A42"/>
    <w:lvl w:ilvl="0">
      <w:start w:val="1"/>
      <w:numFmt w:val="bullet"/>
      <w:pStyle w:val="Listepuces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9"/>
    <w:multiLevelType w:val="singleLevel"/>
    <w:tmpl w:val="99AE0F86"/>
    <w:lvl w:ilvl="0">
      <w:start w:val="1"/>
      <w:numFmt w:val="bullet"/>
      <w:pStyle w:val="Listepuces"/>
      <w:lvlText w:val="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1A713E8"/>
    <w:multiLevelType w:val="multilevel"/>
    <w:tmpl w:val="CC38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02384AAA"/>
    <w:multiLevelType w:val="hybridMultilevel"/>
    <w:tmpl w:val="283625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2F3F34"/>
    <w:multiLevelType w:val="hybridMultilevel"/>
    <w:tmpl w:val="766204A0"/>
    <w:lvl w:ilvl="0" w:tplc="A7502E5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34A560D"/>
    <w:multiLevelType w:val="hybridMultilevel"/>
    <w:tmpl w:val="23F85F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FA1559"/>
    <w:multiLevelType w:val="multilevel"/>
    <w:tmpl w:val="4E8E05E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53277B3"/>
    <w:multiLevelType w:val="multilevel"/>
    <w:tmpl w:val="E53E319A"/>
    <w:lvl w:ilvl="0">
      <w:start w:val="1"/>
      <w:numFmt w:val="bullet"/>
      <w:lvlText w:val=""/>
      <w:lvlJc w:val="left"/>
      <w:pPr>
        <w:tabs>
          <w:tab w:val="num" w:pos="283"/>
        </w:tabs>
        <w:ind w:left="283" w:hanging="283"/>
      </w:pPr>
      <w:rPr>
        <w:rFonts w:ascii="Wingdings" w:hAnsi="Wingdings" w:cs="Wingdings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9" w15:restartNumberingAfterBreak="0">
    <w:nsid w:val="05E72A55"/>
    <w:multiLevelType w:val="hybridMultilevel"/>
    <w:tmpl w:val="DE62DAE0"/>
    <w:lvl w:ilvl="0" w:tplc="730E513C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0232EE0"/>
    <w:multiLevelType w:val="hybridMultilevel"/>
    <w:tmpl w:val="E222D9C6"/>
    <w:lvl w:ilvl="0" w:tplc="19787D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98F9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25A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301D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D613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109C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61C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3CBD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E1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B4E58"/>
    <w:multiLevelType w:val="hybridMultilevel"/>
    <w:tmpl w:val="B29484A0"/>
    <w:lvl w:ilvl="0" w:tplc="FCBE89B2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54C35F3"/>
    <w:multiLevelType w:val="hybridMultilevel"/>
    <w:tmpl w:val="F27E51DE"/>
    <w:lvl w:ilvl="0" w:tplc="01CA03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C658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640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8A9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9ED8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4277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6AB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38B9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1090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A4DAC"/>
    <w:multiLevelType w:val="hybridMultilevel"/>
    <w:tmpl w:val="7E645BC6"/>
    <w:lvl w:ilvl="0" w:tplc="30DCB7F4">
      <w:start w:val="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7444CED"/>
    <w:multiLevelType w:val="hybridMultilevel"/>
    <w:tmpl w:val="4B509E66"/>
    <w:lvl w:ilvl="0" w:tplc="A7502E5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74C644C"/>
    <w:multiLevelType w:val="hybridMultilevel"/>
    <w:tmpl w:val="CF6A8D88"/>
    <w:lvl w:ilvl="0" w:tplc="A7502E5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7636DEE"/>
    <w:multiLevelType w:val="hybridMultilevel"/>
    <w:tmpl w:val="A0207A9C"/>
    <w:lvl w:ilvl="0" w:tplc="B8B0AC54">
      <w:start w:val="1"/>
      <w:numFmt w:val="decimal"/>
      <w:pStyle w:val="Titrepratique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E95327"/>
    <w:multiLevelType w:val="hybridMultilevel"/>
    <w:tmpl w:val="AD0297AA"/>
    <w:lvl w:ilvl="0" w:tplc="3926F2BC">
      <w:start w:val="7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9520F31"/>
    <w:multiLevelType w:val="hybridMultilevel"/>
    <w:tmpl w:val="EFA65D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8403C4"/>
    <w:multiLevelType w:val="multilevel"/>
    <w:tmpl w:val="607CDAD6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1A6F4EC5"/>
    <w:multiLevelType w:val="hybridMultilevel"/>
    <w:tmpl w:val="33942A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BB0B42"/>
    <w:multiLevelType w:val="multilevel"/>
    <w:tmpl w:val="15744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1CCE37B4"/>
    <w:multiLevelType w:val="hybridMultilevel"/>
    <w:tmpl w:val="753CF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E37065"/>
    <w:multiLevelType w:val="hybridMultilevel"/>
    <w:tmpl w:val="D0526DDA"/>
    <w:lvl w:ilvl="0" w:tplc="A7502E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1C00A13"/>
    <w:multiLevelType w:val="hybridMultilevel"/>
    <w:tmpl w:val="5EE2899C"/>
    <w:lvl w:ilvl="0" w:tplc="C1F680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EC70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583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205E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FE3B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84F0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C20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47B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6483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1B6FFC"/>
    <w:multiLevelType w:val="hybridMultilevel"/>
    <w:tmpl w:val="B1A69A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975A47"/>
    <w:multiLevelType w:val="hybridMultilevel"/>
    <w:tmpl w:val="1C44B7F8"/>
    <w:lvl w:ilvl="0" w:tplc="28FA68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0834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3A95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243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BC75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6E8E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9682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24A0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9EED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5A6DE2"/>
    <w:multiLevelType w:val="hybridMultilevel"/>
    <w:tmpl w:val="14BA6B26"/>
    <w:lvl w:ilvl="0" w:tplc="A7502E5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797188E"/>
    <w:multiLevelType w:val="multilevel"/>
    <w:tmpl w:val="AB705CD2"/>
    <w:name w:val="Annexe"/>
    <w:lvl w:ilvl="0">
      <w:start w:val="1"/>
      <w:numFmt w:val="decimal"/>
      <w:pStyle w:val="Titreannexe"/>
      <w:lvlText w:val="Annexe %1."/>
      <w:lvlJc w:val="left"/>
      <w:pPr>
        <w:ind w:left="5464" w:hanging="360"/>
      </w:pPr>
      <w:rPr>
        <w:rFonts w:hint="default"/>
      </w:rPr>
    </w:lvl>
    <w:lvl w:ilvl="1">
      <w:start w:val="1"/>
      <w:numFmt w:val="decimal"/>
      <w:lvlRestart w:val="0"/>
      <w:pStyle w:val="Titreannexe2"/>
      <w:lvlText w:val="Annexe 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81146D1"/>
    <w:multiLevelType w:val="hybridMultilevel"/>
    <w:tmpl w:val="2214D9CE"/>
    <w:lvl w:ilvl="0" w:tplc="A7502E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9247B24"/>
    <w:multiLevelType w:val="hybridMultilevel"/>
    <w:tmpl w:val="D846828E"/>
    <w:lvl w:ilvl="0" w:tplc="FF70F9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C07D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B0A9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E803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A4B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3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247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2669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82F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C5D28A5"/>
    <w:multiLevelType w:val="hybridMultilevel"/>
    <w:tmpl w:val="F70081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351155"/>
    <w:multiLevelType w:val="hybridMultilevel"/>
    <w:tmpl w:val="1500E4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747E33"/>
    <w:multiLevelType w:val="hybridMultilevel"/>
    <w:tmpl w:val="DF4A9D68"/>
    <w:lvl w:ilvl="0" w:tplc="A7502E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E105674"/>
    <w:multiLevelType w:val="hybridMultilevel"/>
    <w:tmpl w:val="4672D02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B56326"/>
    <w:multiLevelType w:val="hybridMultilevel"/>
    <w:tmpl w:val="C3EE28D4"/>
    <w:lvl w:ilvl="0" w:tplc="6EB48B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0310BE7"/>
    <w:multiLevelType w:val="hybridMultilevel"/>
    <w:tmpl w:val="573ADE2C"/>
    <w:lvl w:ilvl="0" w:tplc="F89C22B2">
      <w:start w:val="1"/>
      <w:numFmt w:val="bullet"/>
      <w:pStyle w:val="Listepuces3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310A78D5"/>
    <w:multiLevelType w:val="multilevel"/>
    <w:tmpl w:val="8816312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</w:rPr>
    </w:lvl>
    <w:lvl w:ilvl="6">
      <w:start w:val="1"/>
      <w:numFmt w:val="bullet"/>
      <w:suff w:val="space"/>
      <w:lvlText w:val=""/>
      <w:lvlJc w:val="left"/>
      <w:pPr>
        <w:tabs>
          <w:tab w:val="num" w:pos="0"/>
        </w:tabs>
        <w:ind w:left="57" w:hanging="57"/>
      </w:pPr>
      <w:rPr>
        <w:rFonts w:ascii="Wingdings" w:hAnsi="Wingdings" w:cs="Wingdings"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316B01C2"/>
    <w:multiLevelType w:val="hybridMultilevel"/>
    <w:tmpl w:val="8EA27A04"/>
    <w:lvl w:ilvl="0" w:tplc="A7502E5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16E0C22"/>
    <w:multiLevelType w:val="hybridMultilevel"/>
    <w:tmpl w:val="A6E08332"/>
    <w:lvl w:ilvl="0" w:tplc="A7502E5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2B80697"/>
    <w:multiLevelType w:val="hybridMultilevel"/>
    <w:tmpl w:val="733C3896"/>
    <w:lvl w:ilvl="0" w:tplc="A7502E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3480BA1"/>
    <w:multiLevelType w:val="hybridMultilevel"/>
    <w:tmpl w:val="1FDCAAC4"/>
    <w:lvl w:ilvl="0" w:tplc="A7502E5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4D76B02"/>
    <w:multiLevelType w:val="multilevel"/>
    <w:tmpl w:val="F654B71E"/>
    <w:lvl w:ilvl="0">
      <w:start w:val="1"/>
      <w:numFmt w:val="bullet"/>
      <w:lvlText w:val=""/>
      <w:lvlJc w:val="left"/>
      <w:pPr>
        <w:tabs>
          <w:tab w:val="num" w:pos="283"/>
        </w:tabs>
        <w:ind w:left="283" w:hanging="283"/>
      </w:pPr>
      <w:rPr>
        <w:rFonts w:ascii="Wingdings" w:hAnsi="Wingdings" w:cs="Wingdings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3" w15:restartNumberingAfterBreak="0">
    <w:nsid w:val="37E80A48"/>
    <w:multiLevelType w:val="hybridMultilevel"/>
    <w:tmpl w:val="280A8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533205"/>
    <w:multiLevelType w:val="hybridMultilevel"/>
    <w:tmpl w:val="82B034E2"/>
    <w:lvl w:ilvl="0" w:tplc="A7502E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3B197AA7"/>
    <w:multiLevelType w:val="hybridMultilevel"/>
    <w:tmpl w:val="7BA605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D4547AA"/>
    <w:multiLevelType w:val="hybridMultilevel"/>
    <w:tmpl w:val="FFDAFA12"/>
    <w:lvl w:ilvl="0" w:tplc="A7502E5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E353520"/>
    <w:multiLevelType w:val="multilevel"/>
    <w:tmpl w:val="724434EE"/>
    <w:lvl w:ilvl="0">
      <w:start w:val="1"/>
      <w:numFmt w:val="bullet"/>
      <w:pStyle w:val="Listechangementclimatique"/>
      <w:lvlText w:val=""/>
      <w:lvlJc w:val="left"/>
      <w:pPr>
        <w:tabs>
          <w:tab w:val="num" w:pos="340"/>
        </w:tabs>
        <w:ind w:left="340" w:hanging="340"/>
      </w:pPr>
      <w:rPr>
        <w:rFonts w:ascii="Wingdings" w:hAnsi="Wingdings" w:cs="Wingdings" w:hint="default"/>
      </w:rPr>
    </w:lvl>
    <w:lvl w:ilvl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3EB30E29"/>
    <w:multiLevelType w:val="hybridMultilevel"/>
    <w:tmpl w:val="B96602EC"/>
    <w:lvl w:ilvl="0" w:tplc="10ACD346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40745FA8"/>
    <w:multiLevelType w:val="hybridMultilevel"/>
    <w:tmpl w:val="DE3C4F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08A41A0"/>
    <w:multiLevelType w:val="hybridMultilevel"/>
    <w:tmpl w:val="B1A69A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5A164A9"/>
    <w:multiLevelType w:val="hybridMultilevel"/>
    <w:tmpl w:val="076616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437ADB"/>
    <w:multiLevelType w:val="hybridMultilevel"/>
    <w:tmpl w:val="B75E0884"/>
    <w:lvl w:ilvl="0" w:tplc="A7502E5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B5F2E60"/>
    <w:multiLevelType w:val="hybridMultilevel"/>
    <w:tmpl w:val="91F299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E4A4370"/>
    <w:multiLevelType w:val="hybridMultilevel"/>
    <w:tmpl w:val="8CA64852"/>
    <w:lvl w:ilvl="0" w:tplc="A7502E5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E863D73"/>
    <w:multiLevelType w:val="hybridMultilevel"/>
    <w:tmpl w:val="844AAF18"/>
    <w:lvl w:ilvl="0" w:tplc="50BE0EC8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4EB65783"/>
    <w:multiLevelType w:val="multilevel"/>
    <w:tmpl w:val="FEACB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7" w15:restartNumberingAfterBreak="0">
    <w:nsid w:val="4ED21CE9"/>
    <w:multiLevelType w:val="hybridMultilevel"/>
    <w:tmpl w:val="9CA025A2"/>
    <w:lvl w:ilvl="0" w:tplc="29CAA894">
      <w:start w:val="1"/>
      <w:numFmt w:val="bullet"/>
      <w:pStyle w:val="Listepucesillustration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45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20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AC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B63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EC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64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6A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C6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4FC03407"/>
    <w:multiLevelType w:val="hybridMultilevel"/>
    <w:tmpl w:val="D8FE1EE0"/>
    <w:lvl w:ilvl="0" w:tplc="A7502E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03549E8"/>
    <w:multiLevelType w:val="hybridMultilevel"/>
    <w:tmpl w:val="4E7C4186"/>
    <w:lvl w:ilvl="0" w:tplc="A7502E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21536C9"/>
    <w:multiLevelType w:val="hybridMultilevel"/>
    <w:tmpl w:val="87A65650"/>
    <w:lvl w:ilvl="0" w:tplc="A7502E52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312198D"/>
    <w:multiLevelType w:val="hybridMultilevel"/>
    <w:tmpl w:val="C0F88E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7541D6"/>
    <w:multiLevelType w:val="hybridMultilevel"/>
    <w:tmpl w:val="EBAA6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93F009C"/>
    <w:multiLevelType w:val="hybridMultilevel"/>
    <w:tmpl w:val="46F46442"/>
    <w:lvl w:ilvl="0" w:tplc="14D0C9E0">
      <w:start w:val="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 w15:restartNumberingAfterBreak="0">
    <w:nsid w:val="5B1041A9"/>
    <w:multiLevelType w:val="hybridMultilevel"/>
    <w:tmpl w:val="5896C500"/>
    <w:lvl w:ilvl="0" w:tplc="A7502E5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C2B1F04"/>
    <w:multiLevelType w:val="hybridMultilevel"/>
    <w:tmpl w:val="27F2DB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B900C2"/>
    <w:multiLevelType w:val="multilevel"/>
    <w:tmpl w:val="9A8EA6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7" w15:restartNumberingAfterBreak="0">
    <w:nsid w:val="5E9A7160"/>
    <w:multiLevelType w:val="hybridMultilevel"/>
    <w:tmpl w:val="283609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4421613"/>
    <w:multiLevelType w:val="multilevel"/>
    <w:tmpl w:val="F77C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9" w15:restartNumberingAfterBreak="0">
    <w:nsid w:val="657761ED"/>
    <w:multiLevelType w:val="hybridMultilevel"/>
    <w:tmpl w:val="DEB0A022"/>
    <w:lvl w:ilvl="0" w:tplc="A7502E5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9ED6E00"/>
    <w:multiLevelType w:val="hybridMultilevel"/>
    <w:tmpl w:val="5F64D452"/>
    <w:lvl w:ilvl="0" w:tplc="A7502E5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69F9318E"/>
    <w:multiLevelType w:val="hybridMultilevel"/>
    <w:tmpl w:val="7D7EB7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A021B24"/>
    <w:multiLevelType w:val="hybridMultilevel"/>
    <w:tmpl w:val="43C070C4"/>
    <w:lvl w:ilvl="0" w:tplc="67DCC8EC">
      <w:start w:val="1"/>
      <w:numFmt w:val="decimal"/>
      <w:pStyle w:val="Titre1"/>
      <w:lvlText w:val="%1."/>
      <w:lvlJc w:val="left"/>
      <w:pPr>
        <w:ind w:left="928" w:hanging="360"/>
      </w:pPr>
      <w:rPr>
        <w:sz w:val="144"/>
        <w:szCs w:val="52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3" w15:restartNumberingAfterBreak="0">
    <w:nsid w:val="6A342999"/>
    <w:multiLevelType w:val="hybridMultilevel"/>
    <w:tmpl w:val="F05CC136"/>
    <w:lvl w:ilvl="0" w:tplc="A7502E5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A6733FA"/>
    <w:multiLevelType w:val="hybridMultilevel"/>
    <w:tmpl w:val="867CA8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B365239"/>
    <w:multiLevelType w:val="hybridMultilevel"/>
    <w:tmpl w:val="283609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E3D6E5C"/>
    <w:multiLevelType w:val="hybridMultilevel"/>
    <w:tmpl w:val="53FE9AA0"/>
    <w:lvl w:ilvl="0" w:tplc="DE306D4C">
      <w:start w:val="8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6E7D74FD"/>
    <w:multiLevelType w:val="hybridMultilevel"/>
    <w:tmpl w:val="C27EE5D0"/>
    <w:lvl w:ilvl="0" w:tplc="0E0C64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EEB5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B2C7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E851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4A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2EE0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CC1A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9644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F670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FD22D10"/>
    <w:multiLevelType w:val="hybridMultilevel"/>
    <w:tmpl w:val="F9B4F9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5023087"/>
    <w:multiLevelType w:val="hybridMultilevel"/>
    <w:tmpl w:val="519A0230"/>
    <w:lvl w:ilvl="0" w:tplc="49280DEA">
      <w:start w:val="1"/>
      <w:numFmt w:val="bullet"/>
      <w:pStyle w:val="Bibliographie3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5E521DB"/>
    <w:multiLevelType w:val="multilevel"/>
    <w:tmpl w:val="FD0EC75C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1" w15:restartNumberingAfterBreak="0">
    <w:nsid w:val="77F66D7C"/>
    <w:multiLevelType w:val="hybridMultilevel"/>
    <w:tmpl w:val="F4168E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86640DE"/>
    <w:multiLevelType w:val="hybridMultilevel"/>
    <w:tmpl w:val="855CADFE"/>
    <w:lvl w:ilvl="0" w:tplc="7D20D0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9C76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3E32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1AB2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3CD7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800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FC07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247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568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87E5409"/>
    <w:multiLevelType w:val="hybridMultilevel"/>
    <w:tmpl w:val="F7C015BE"/>
    <w:lvl w:ilvl="0" w:tplc="A7502E5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A23702D"/>
    <w:multiLevelType w:val="hybridMultilevel"/>
    <w:tmpl w:val="81CE2CD8"/>
    <w:lvl w:ilvl="0" w:tplc="A7502E52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B236D9"/>
    <w:multiLevelType w:val="hybridMultilevel"/>
    <w:tmpl w:val="E8AA4C3E"/>
    <w:lvl w:ilvl="0" w:tplc="A7502E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2"/>
  </w:num>
  <w:num w:numId="2">
    <w:abstractNumId w:val="66"/>
  </w:num>
  <w:num w:numId="3">
    <w:abstractNumId w:val="66"/>
  </w:num>
  <w:num w:numId="4">
    <w:abstractNumId w:val="7"/>
  </w:num>
  <w:num w:numId="5">
    <w:abstractNumId w:val="6"/>
  </w:num>
  <w:num w:numId="6">
    <w:abstractNumId w:val="49"/>
  </w:num>
  <w:num w:numId="7">
    <w:abstractNumId w:val="51"/>
  </w:num>
  <w:num w:numId="8">
    <w:abstractNumId w:val="81"/>
  </w:num>
  <w:num w:numId="9">
    <w:abstractNumId w:val="78"/>
  </w:num>
  <w:num w:numId="10">
    <w:abstractNumId w:val="11"/>
  </w:num>
  <w:num w:numId="11">
    <w:abstractNumId w:val="47"/>
  </w:num>
  <w:num w:numId="12">
    <w:abstractNumId w:val="79"/>
  </w:num>
  <w:num w:numId="13">
    <w:abstractNumId w:val="37"/>
  </w:num>
  <w:num w:numId="14">
    <w:abstractNumId w:val="42"/>
  </w:num>
  <w:num w:numId="15">
    <w:abstractNumId w:val="34"/>
  </w:num>
  <w:num w:numId="16">
    <w:abstractNumId w:val="71"/>
  </w:num>
  <w:num w:numId="17">
    <w:abstractNumId w:val="65"/>
  </w:num>
  <w:num w:numId="18">
    <w:abstractNumId w:val="8"/>
  </w:num>
  <w:num w:numId="19">
    <w:abstractNumId w:val="3"/>
  </w:num>
  <w:num w:numId="20">
    <w:abstractNumId w:val="21"/>
  </w:num>
  <w:num w:numId="21">
    <w:abstractNumId w:val="80"/>
  </w:num>
  <w:num w:numId="22">
    <w:abstractNumId w:val="19"/>
  </w:num>
  <w:num w:numId="23">
    <w:abstractNumId w:val="57"/>
  </w:num>
  <w:num w:numId="24">
    <w:abstractNumId w:val="20"/>
  </w:num>
  <w:num w:numId="25">
    <w:abstractNumId w:val="31"/>
  </w:num>
  <w:num w:numId="26">
    <w:abstractNumId w:val="50"/>
  </w:num>
  <w:num w:numId="27">
    <w:abstractNumId w:val="32"/>
  </w:num>
  <w:num w:numId="28">
    <w:abstractNumId w:val="22"/>
  </w:num>
  <w:num w:numId="29">
    <w:abstractNumId w:val="68"/>
  </w:num>
  <w:num w:numId="30">
    <w:abstractNumId w:val="75"/>
  </w:num>
  <w:num w:numId="31">
    <w:abstractNumId w:val="43"/>
  </w:num>
  <w:num w:numId="32">
    <w:abstractNumId w:val="74"/>
  </w:num>
  <w:num w:numId="33">
    <w:abstractNumId w:val="62"/>
  </w:num>
  <w:num w:numId="34">
    <w:abstractNumId w:val="67"/>
  </w:num>
  <w:num w:numId="35">
    <w:abstractNumId w:val="16"/>
  </w:num>
  <w:num w:numId="3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36"/>
  </w:num>
  <w:num w:numId="39">
    <w:abstractNumId w:val="2"/>
  </w:num>
  <w:num w:numId="40">
    <w:abstractNumId w:val="1"/>
  </w:num>
  <w:num w:numId="41">
    <w:abstractNumId w:val="16"/>
  </w:num>
  <w:num w:numId="42">
    <w:abstractNumId w:val="16"/>
    <w:lvlOverride w:ilvl="0">
      <w:startOverride w:val="1"/>
    </w:lvlOverride>
  </w:num>
  <w:num w:numId="43">
    <w:abstractNumId w:val="35"/>
  </w:num>
  <w:num w:numId="44">
    <w:abstractNumId w:val="48"/>
  </w:num>
  <w:num w:numId="45">
    <w:abstractNumId w:val="64"/>
  </w:num>
  <w:num w:numId="46">
    <w:abstractNumId w:val="9"/>
  </w:num>
  <w:num w:numId="47">
    <w:abstractNumId w:val="13"/>
  </w:num>
  <w:num w:numId="48">
    <w:abstractNumId w:val="44"/>
  </w:num>
  <w:num w:numId="49">
    <w:abstractNumId w:val="70"/>
  </w:num>
  <w:num w:numId="50">
    <w:abstractNumId w:val="40"/>
  </w:num>
  <w:num w:numId="51">
    <w:abstractNumId w:val="27"/>
  </w:num>
  <w:num w:numId="52">
    <w:abstractNumId w:val="39"/>
  </w:num>
  <w:num w:numId="53">
    <w:abstractNumId w:val="41"/>
  </w:num>
  <w:num w:numId="54">
    <w:abstractNumId w:val="85"/>
  </w:num>
  <w:num w:numId="55">
    <w:abstractNumId w:val="69"/>
  </w:num>
  <w:num w:numId="56">
    <w:abstractNumId w:val="23"/>
  </w:num>
  <w:num w:numId="57">
    <w:abstractNumId w:val="60"/>
  </w:num>
  <w:num w:numId="58">
    <w:abstractNumId w:val="73"/>
  </w:num>
  <w:num w:numId="59">
    <w:abstractNumId w:val="38"/>
  </w:num>
  <w:num w:numId="60">
    <w:abstractNumId w:val="17"/>
  </w:num>
  <w:num w:numId="61">
    <w:abstractNumId w:val="29"/>
  </w:num>
  <w:num w:numId="62">
    <w:abstractNumId w:val="15"/>
  </w:num>
  <w:num w:numId="63">
    <w:abstractNumId w:val="33"/>
  </w:num>
  <w:num w:numId="64">
    <w:abstractNumId w:val="52"/>
  </w:num>
  <w:num w:numId="65">
    <w:abstractNumId w:val="83"/>
  </w:num>
  <w:num w:numId="66">
    <w:abstractNumId w:val="46"/>
  </w:num>
  <w:num w:numId="67">
    <w:abstractNumId w:val="55"/>
  </w:num>
  <w:num w:numId="68">
    <w:abstractNumId w:val="76"/>
  </w:num>
  <w:num w:numId="69">
    <w:abstractNumId w:val="59"/>
  </w:num>
  <w:num w:numId="70">
    <w:abstractNumId w:val="14"/>
  </w:num>
  <w:num w:numId="71">
    <w:abstractNumId w:val="58"/>
  </w:num>
  <w:num w:numId="72">
    <w:abstractNumId w:val="54"/>
  </w:num>
  <w:num w:numId="73">
    <w:abstractNumId w:val="84"/>
  </w:num>
  <w:num w:numId="74">
    <w:abstractNumId w:val="5"/>
  </w:num>
  <w:num w:numId="75">
    <w:abstractNumId w:val="63"/>
  </w:num>
  <w:num w:numId="76">
    <w:abstractNumId w:val="28"/>
  </w:num>
  <w:num w:numId="77">
    <w:abstractNumId w:val="25"/>
  </w:num>
  <w:num w:numId="78">
    <w:abstractNumId w:val="53"/>
  </w:num>
  <w:num w:numId="79">
    <w:abstractNumId w:val="45"/>
  </w:num>
  <w:num w:numId="80">
    <w:abstractNumId w:val="18"/>
  </w:num>
  <w:num w:numId="81">
    <w:abstractNumId w:val="10"/>
  </w:num>
  <w:num w:numId="82">
    <w:abstractNumId w:val="82"/>
  </w:num>
  <w:num w:numId="83">
    <w:abstractNumId w:val="12"/>
  </w:num>
  <w:num w:numId="84">
    <w:abstractNumId w:val="26"/>
  </w:num>
  <w:num w:numId="85">
    <w:abstractNumId w:val="77"/>
  </w:num>
  <w:num w:numId="86">
    <w:abstractNumId w:val="24"/>
  </w:num>
  <w:num w:numId="87">
    <w:abstractNumId w:val="30"/>
  </w:num>
  <w:num w:numId="88">
    <w:abstractNumId w:val="61"/>
  </w:num>
  <w:num w:numId="89">
    <w:abstractNumId w:val="0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42"/>
    <w:rsid w:val="000065A6"/>
    <w:rsid w:val="00014A6E"/>
    <w:rsid w:val="000157CD"/>
    <w:rsid w:val="000163E2"/>
    <w:rsid w:val="00020D97"/>
    <w:rsid w:val="00025841"/>
    <w:rsid w:val="00026E48"/>
    <w:rsid w:val="00030990"/>
    <w:rsid w:val="00034A32"/>
    <w:rsid w:val="00042EAE"/>
    <w:rsid w:val="00046051"/>
    <w:rsid w:val="000466CA"/>
    <w:rsid w:val="00050EA9"/>
    <w:rsid w:val="00052437"/>
    <w:rsid w:val="000524BA"/>
    <w:rsid w:val="00052574"/>
    <w:rsid w:val="00053C1E"/>
    <w:rsid w:val="00060BDE"/>
    <w:rsid w:val="00065FBC"/>
    <w:rsid w:val="0008147A"/>
    <w:rsid w:val="00091F65"/>
    <w:rsid w:val="000A2DCE"/>
    <w:rsid w:val="000B2842"/>
    <w:rsid w:val="000B31B3"/>
    <w:rsid w:val="000B448C"/>
    <w:rsid w:val="000B614E"/>
    <w:rsid w:val="000C2AF7"/>
    <w:rsid w:val="000D76A7"/>
    <w:rsid w:val="000E63A4"/>
    <w:rsid w:val="001111EA"/>
    <w:rsid w:val="00112077"/>
    <w:rsid w:val="001135F8"/>
    <w:rsid w:val="00114F98"/>
    <w:rsid w:val="001206D8"/>
    <w:rsid w:val="00123929"/>
    <w:rsid w:val="00125C93"/>
    <w:rsid w:val="0013355F"/>
    <w:rsid w:val="00134B3B"/>
    <w:rsid w:val="001357DB"/>
    <w:rsid w:val="0014019C"/>
    <w:rsid w:val="00140E2F"/>
    <w:rsid w:val="0014296F"/>
    <w:rsid w:val="0015427E"/>
    <w:rsid w:val="0015503B"/>
    <w:rsid w:val="0015585C"/>
    <w:rsid w:val="00166336"/>
    <w:rsid w:val="00193027"/>
    <w:rsid w:val="001A1B96"/>
    <w:rsid w:val="001C171B"/>
    <w:rsid w:val="001C254F"/>
    <w:rsid w:val="001C27F5"/>
    <w:rsid w:val="001C4271"/>
    <w:rsid w:val="001C4417"/>
    <w:rsid w:val="001C7229"/>
    <w:rsid w:val="001C7CB2"/>
    <w:rsid w:val="001D3E5A"/>
    <w:rsid w:val="001E2261"/>
    <w:rsid w:val="001E28C8"/>
    <w:rsid w:val="001E5361"/>
    <w:rsid w:val="001F3916"/>
    <w:rsid w:val="001F4282"/>
    <w:rsid w:val="001F7CA4"/>
    <w:rsid w:val="002014AC"/>
    <w:rsid w:val="00203B82"/>
    <w:rsid w:val="00205168"/>
    <w:rsid w:val="0021123B"/>
    <w:rsid w:val="0021174B"/>
    <w:rsid w:val="00211FB5"/>
    <w:rsid w:val="00216663"/>
    <w:rsid w:val="00216A1A"/>
    <w:rsid w:val="00223997"/>
    <w:rsid w:val="0023550C"/>
    <w:rsid w:val="00240674"/>
    <w:rsid w:val="00243378"/>
    <w:rsid w:val="00246853"/>
    <w:rsid w:val="002479A4"/>
    <w:rsid w:val="00251997"/>
    <w:rsid w:val="00255E43"/>
    <w:rsid w:val="00256B84"/>
    <w:rsid w:val="002570AF"/>
    <w:rsid w:val="00257900"/>
    <w:rsid w:val="002674E1"/>
    <w:rsid w:val="00271594"/>
    <w:rsid w:val="00274F84"/>
    <w:rsid w:val="002849D0"/>
    <w:rsid w:val="00285755"/>
    <w:rsid w:val="00285C1F"/>
    <w:rsid w:val="002A4E66"/>
    <w:rsid w:val="002A7FDA"/>
    <w:rsid w:val="002B2090"/>
    <w:rsid w:val="002C25A7"/>
    <w:rsid w:val="002C5B46"/>
    <w:rsid w:val="002F33E5"/>
    <w:rsid w:val="002F6BA1"/>
    <w:rsid w:val="002F74D0"/>
    <w:rsid w:val="003023A2"/>
    <w:rsid w:val="0030273B"/>
    <w:rsid w:val="00303DF5"/>
    <w:rsid w:val="003070C0"/>
    <w:rsid w:val="00307260"/>
    <w:rsid w:val="00312B3A"/>
    <w:rsid w:val="0031343E"/>
    <w:rsid w:val="00313A85"/>
    <w:rsid w:val="00314749"/>
    <w:rsid w:val="0032173C"/>
    <w:rsid w:val="00322A37"/>
    <w:rsid w:val="00324C85"/>
    <w:rsid w:val="003328B5"/>
    <w:rsid w:val="00340E7A"/>
    <w:rsid w:val="003424DC"/>
    <w:rsid w:val="00344D0E"/>
    <w:rsid w:val="00346A14"/>
    <w:rsid w:val="0035140F"/>
    <w:rsid w:val="003554D5"/>
    <w:rsid w:val="003621DB"/>
    <w:rsid w:val="0036274F"/>
    <w:rsid w:val="0036503F"/>
    <w:rsid w:val="00372246"/>
    <w:rsid w:val="003744F3"/>
    <w:rsid w:val="00374BE8"/>
    <w:rsid w:val="0037564B"/>
    <w:rsid w:val="00377E24"/>
    <w:rsid w:val="00385649"/>
    <w:rsid w:val="003934E3"/>
    <w:rsid w:val="00393A8B"/>
    <w:rsid w:val="003948A4"/>
    <w:rsid w:val="003956A4"/>
    <w:rsid w:val="00397F7E"/>
    <w:rsid w:val="003A5F1E"/>
    <w:rsid w:val="003B1DA9"/>
    <w:rsid w:val="003B7079"/>
    <w:rsid w:val="003C65EA"/>
    <w:rsid w:val="003E0696"/>
    <w:rsid w:val="003E28FC"/>
    <w:rsid w:val="003E3466"/>
    <w:rsid w:val="003E4537"/>
    <w:rsid w:val="003E75AF"/>
    <w:rsid w:val="003F0F0B"/>
    <w:rsid w:val="00400104"/>
    <w:rsid w:val="004010A6"/>
    <w:rsid w:val="004033C7"/>
    <w:rsid w:val="004145C1"/>
    <w:rsid w:val="004201EF"/>
    <w:rsid w:val="004221A4"/>
    <w:rsid w:val="0042449E"/>
    <w:rsid w:val="004270D9"/>
    <w:rsid w:val="0042793C"/>
    <w:rsid w:val="00470CA8"/>
    <w:rsid w:val="00473504"/>
    <w:rsid w:val="00481977"/>
    <w:rsid w:val="00492D9B"/>
    <w:rsid w:val="00493163"/>
    <w:rsid w:val="00497D20"/>
    <w:rsid w:val="004A1887"/>
    <w:rsid w:val="004A69DB"/>
    <w:rsid w:val="004A7F36"/>
    <w:rsid w:val="004B3C64"/>
    <w:rsid w:val="004B5991"/>
    <w:rsid w:val="004C5FE7"/>
    <w:rsid w:val="004D1E42"/>
    <w:rsid w:val="004D2C9F"/>
    <w:rsid w:val="004D5E70"/>
    <w:rsid w:val="004E11E1"/>
    <w:rsid w:val="004E1774"/>
    <w:rsid w:val="004E2A08"/>
    <w:rsid w:val="004F00C1"/>
    <w:rsid w:val="00502AA9"/>
    <w:rsid w:val="00503700"/>
    <w:rsid w:val="005076B4"/>
    <w:rsid w:val="005242E0"/>
    <w:rsid w:val="005334A1"/>
    <w:rsid w:val="005352C0"/>
    <w:rsid w:val="00535708"/>
    <w:rsid w:val="00540602"/>
    <w:rsid w:val="00540A8C"/>
    <w:rsid w:val="00543C02"/>
    <w:rsid w:val="00546AD0"/>
    <w:rsid w:val="005530ED"/>
    <w:rsid w:val="00554CF2"/>
    <w:rsid w:val="00556D35"/>
    <w:rsid w:val="005601CB"/>
    <w:rsid w:val="005626FD"/>
    <w:rsid w:val="00570B4C"/>
    <w:rsid w:val="005857FE"/>
    <w:rsid w:val="00596F58"/>
    <w:rsid w:val="0059742F"/>
    <w:rsid w:val="005A6863"/>
    <w:rsid w:val="005A76B0"/>
    <w:rsid w:val="005B60EF"/>
    <w:rsid w:val="005C191A"/>
    <w:rsid w:val="005C23FA"/>
    <w:rsid w:val="005C4B8C"/>
    <w:rsid w:val="005C68CA"/>
    <w:rsid w:val="005C7231"/>
    <w:rsid w:val="005D2F81"/>
    <w:rsid w:val="005E26F4"/>
    <w:rsid w:val="005E2B80"/>
    <w:rsid w:val="005E5E5B"/>
    <w:rsid w:val="005E79C9"/>
    <w:rsid w:val="005F264D"/>
    <w:rsid w:val="005F391A"/>
    <w:rsid w:val="00600208"/>
    <w:rsid w:val="0060196F"/>
    <w:rsid w:val="00605FF4"/>
    <w:rsid w:val="00611010"/>
    <w:rsid w:val="00614F92"/>
    <w:rsid w:val="00622F0C"/>
    <w:rsid w:val="006255C2"/>
    <w:rsid w:val="00627D3C"/>
    <w:rsid w:val="006315DA"/>
    <w:rsid w:val="00636D6B"/>
    <w:rsid w:val="00637A41"/>
    <w:rsid w:val="00642E57"/>
    <w:rsid w:val="0064798C"/>
    <w:rsid w:val="006512C2"/>
    <w:rsid w:val="00651878"/>
    <w:rsid w:val="00654641"/>
    <w:rsid w:val="00654ED7"/>
    <w:rsid w:val="006556DC"/>
    <w:rsid w:val="0065673F"/>
    <w:rsid w:val="00665411"/>
    <w:rsid w:val="006719D9"/>
    <w:rsid w:val="00674F03"/>
    <w:rsid w:val="006761CA"/>
    <w:rsid w:val="00685980"/>
    <w:rsid w:val="006928C8"/>
    <w:rsid w:val="00694AF5"/>
    <w:rsid w:val="006963B1"/>
    <w:rsid w:val="00697C88"/>
    <w:rsid w:val="006A0DD3"/>
    <w:rsid w:val="006A1F67"/>
    <w:rsid w:val="006A2559"/>
    <w:rsid w:val="006A2E26"/>
    <w:rsid w:val="006A5F56"/>
    <w:rsid w:val="006B30DF"/>
    <w:rsid w:val="006B6A1B"/>
    <w:rsid w:val="006C1D80"/>
    <w:rsid w:val="006C23BC"/>
    <w:rsid w:val="006C7542"/>
    <w:rsid w:val="006D30E7"/>
    <w:rsid w:val="006D5EEF"/>
    <w:rsid w:val="006E1EF7"/>
    <w:rsid w:val="006E30BE"/>
    <w:rsid w:val="006E411B"/>
    <w:rsid w:val="006E4795"/>
    <w:rsid w:val="006F4353"/>
    <w:rsid w:val="006F597E"/>
    <w:rsid w:val="00713809"/>
    <w:rsid w:val="0071662E"/>
    <w:rsid w:val="00720339"/>
    <w:rsid w:val="00721353"/>
    <w:rsid w:val="00730295"/>
    <w:rsid w:val="00730788"/>
    <w:rsid w:val="00731063"/>
    <w:rsid w:val="007341AB"/>
    <w:rsid w:val="00741EC9"/>
    <w:rsid w:val="00742B9D"/>
    <w:rsid w:val="007439ED"/>
    <w:rsid w:val="007439FC"/>
    <w:rsid w:val="007475FE"/>
    <w:rsid w:val="00750305"/>
    <w:rsid w:val="007607DD"/>
    <w:rsid w:val="00767031"/>
    <w:rsid w:val="00772889"/>
    <w:rsid w:val="00773D48"/>
    <w:rsid w:val="0077745C"/>
    <w:rsid w:val="00780648"/>
    <w:rsid w:val="007815E5"/>
    <w:rsid w:val="00781A94"/>
    <w:rsid w:val="00784794"/>
    <w:rsid w:val="00784A17"/>
    <w:rsid w:val="00785375"/>
    <w:rsid w:val="00792530"/>
    <w:rsid w:val="00793ED4"/>
    <w:rsid w:val="007A0AEB"/>
    <w:rsid w:val="007A50BA"/>
    <w:rsid w:val="007A5721"/>
    <w:rsid w:val="007C055E"/>
    <w:rsid w:val="007C09AB"/>
    <w:rsid w:val="007C26CB"/>
    <w:rsid w:val="007C3CE1"/>
    <w:rsid w:val="007C3EAB"/>
    <w:rsid w:val="007D35BE"/>
    <w:rsid w:val="007E40D7"/>
    <w:rsid w:val="007E43D4"/>
    <w:rsid w:val="007E5806"/>
    <w:rsid w:val="007F31ED"/>
    <w:rsid w:val="00802753"/>
    <w:rsid w:val="008047B7"/>
    <w:rsid w:val="008049B6"/>
    <w:rsid w:val="008115FB"/>
    <w:rsid w:val="00817989"/>
    <w:rsid w:val="008202B6"/>
    <w:rsid w:val="00820B36"/>
    <w:rsid w:val="00823999"/>
    <w:rsid w:val="00823BE8"/>
    <w:rsid w:val="00826C19"/>
    <w:rsid w:val="008345AB"/>
    <w:rsid w:val="00835C82"/>
    <w:rsid w:val="0083701D"/>
    <w:rsid w:val="00840748"/>
    <w:rsid w:val="00846454"/>
    <w:rsid w:val="00851F08"/>
    <w:rsid w:val="0085406F"/>
    <w:rsid w:val="008559F8"/>
    <w:rsid w:val="0086346E"/>
    <w:rsid w:val="00876B61"/>
    <w:rsid w:val="00877838"/>
    <w:rsid w:val="00882CD2"/>
    <w:rsid w:val="008831FC"/>
    <w:rsid w:val="0088408B"/>
    <w:rsid w:val="0088594E"/>
    <w:rsid w:val="00890221"/>
    <w:rsid w:val="00890B89"/>
    <w:rsid w:val="008B61A7"/>
    <w:rsid w:val="008C57AD"/>
    <w:rsid w:val="008D573C"/>
    <w:rsid w:val="008E196A"/>
    <w:rsid w:val="008E2CD9"/>
    <w:rsid w:val="008E3A3D"/>
    <w:rsid w:val="008F1E6D"/>
    <w:rsid w:val="008F4111"/>
    <w:rsid w:val="008F4A8F"/>
    <w:rsid w:val="008F5F50"/>
    <w:rsid w:val="009012BC"/>
    <w:rsid w:val="00915EA1"/>
    <w:rsid w:val="00926029"/>
    <w:rsid w:val="00931921"/>
    <w:rsid w:val="009332BB"/>
    <w:rsid w:val="00935BBA"/>
    <w:rsid w:val="00941808"/>
    <w:rsid w:val="0094290B"/>
    <w:rsid w:val="00950CE6"/>
    <w:rsid w:val="00953401"/>
    <w:rsid w:val="009607CC"/>
    <w:rsid w:val="0096427D"/>
    <w:rsid w:val="009756D1"/>
    <w:rsid w:val="009760C9"/>
    <w:rsid w:val="00977AF8"/>
    <w:rsid w:val="00981911"/>
    <w:rsid w:val="0098366A"/>
    <w:rsid w:val="00983F2A"/>
    <w:rsid w:val="009935BB"/>
    <w:rsid w:val="0099459C"/>
    <w:rsid w:val="00995765"/>
    <w:rsid w:val="00997A6B"/>
    <w:rsid w:val="009A03B8"/>
    <w:rsid w:val="009A2C9E"/>
    <w:rsid w:val="009A3234"/>
    <w:rsid w:val="009A66E5"/>
    <w:rsid w:val="009B1A0C"/>
    <w:rsid w:val="009B24F2"/>
    <w:rsid w:val="009B28EB"/>
    <w:rsid w:val="009B2D2F"/>
    <w:rsid w:val="009C0543"/>
    <w:rsid w:val="009C6754"/>
    <w:rsid w:val="009D17C3"/>
    <w:rsid w:val="009D1C0F"/>
    <w:rsid w:val="009E033C"/>
    <w:rsid w:val="009E25E2"/>
    <w:rsid w:val="009F4291"/>
    <w:rsid w:val="009F6968"/>
    <w:rsid w:val="00A01666"/>
    <w:rsid w:val="00A019E8"/>
    <w:rsid w:val="00A05E98"/>
    <w:rsid w:val="00A108D7"/>
    <w:rsid w:val="00A12793"/>
    <w:rsid w:val="00A1331D"/>
    <w:rsid w:val="00A17C28"/>
    <w:rsid w:val="00A17F21"/>
    <w:rsid w:val="00A20FEC"/>
    <w:rsid w:val="00A21B0A"/>
    <w:rsid w:val="00A24FB5"/>
    <w:rsid w:val="00A25701"/>
    <w:rsid w:val="00A30042"/>
    <w:rsid w:val="00A32592"/>
    <w:rsid w:val="00A333DF"/>
    <w:rsid w:val="00A40C58"/>
    <w:rsid w:val="00A423E6"/>
    <w:rsid w:val="00A42EF1"/>
    <w:rsid w:val="00A46E7F"/>
    <w:rsid w:val="00A544B2"/>
    <w:rsid w:val="00A603F7"/>
    <w:rsid w:val="00A62D0F"/>
    <w:rsid w:val="00A72333"/>
    <w:rsid w:val="00A72C7C"/>
    <w:rsid w:val="00A80028"/>
    <w:rsid w:val="00A80FAC"/>
    <w:rsid w:val="00A8161A"/>
    <w:rsid w:val="00A828E0"/>
    <w:rsid w:val="00A9012B"/>
    <w:rsid w:val="00A917E1"/>
    <w:rsid w:val="00A9323A"/>
    <w:rsid w:val="00A9382C"/>
    <w:rsid w:val="00A93AC6"/>
    <w:rsid w:val="00A96A51"/>
    <w:rsid w:val="00AA25B8"/>
    <w:rsid w:val="00AA4F0F"/>
    <w:rsid w:val="00AA671E"/>
    <w:rsid w:val="00AB3F92"/>
    <w:rsid w:val="00AB79BA"/>
    <w:rsid w:val="00AC41EE"/>
    <w:rsid w:val="00AD194B"/>
    <w:rsid w:val="00AD3A50"/>
    <w:rsid w:val="00AD688D"/>
    <w:rsid w:val="00AE01B7"/>
    <w:rsid w:val="00AE0DE6"/>
    <w:rsid w:val="00AE1A72"/>
    <w:rsid w:val="00B01AC4"/>
    <w:rsid w:val="00B072F9"/>
    <w:rsid w:val="00B26648"/>
    <w:rsid w:val="00B268B2"/>
    <w:rsid w:val="00B26A45"/>
    <w:rsid w:val="00B31698"/>
    <w:rsid w:val="00B32125"/>
    <w:rsid w:val="00B345A8"/>
    <w:rsid w:val="00B35E47"/>
    <w:rsid w:val="00B41A3B"/>
    <w:rsid w:val="00B41D12"/>
    <w:rsid w:val="00B43EDB"/>
    <w:rsid w:val="00B4551D"/>
    <w:rsid w:val="00B45BDB"/>
    <w:rsid w:val="00B50DC1"/>
    <w:rsid w:val="00B53356"/>
    <w:rsid w:val="00B54003"/>
    <w:rsid w:val="00B56C6F"/>
    <w:rsid w:val="00B61D9A"/>
    <w:rsid w:val="00B675FC"/>
    <w:rsid w:val="00B71D50"/>
    <w:rsid w:val="00B81707"/>
    <w:rsid w:val="00B83221"/>
    <w:rsid w:val="00B86AFD"/>
    <w:rsid w:val="00B86B39"/>
    <w:rsid w:val="00B87D4C"/>
    <w:rsid w:val="00B904EB"/>
    <w:rsid w:val="00B913D6"/>
    <w:rsid w:val="00BA246C"/>
    <w:rsid w:val="00BA2B79"/>
    <w:rsid w:val="00BA79BE"/>
    <w:rsid w:val="00BB2237"/>
    <w:rsid w:val="00BB39A6"/>
    <w:rsid w:val="00BC23DE"/>
    <w:rsid w:val="00BC5D68"/>
    <w:rsid w:val="00BD01E1"/>
    <w:rsid w:val="00BD09DE"/>
    <w:rsid w:val="00BD318A"/>
    <w:rsid w:val="00BD4D8B"/>
    <w:rsid w:val="00BE7B89"/>
    <w:rsid w:val="00BF08F2"/>
    <w:rsid w:val="00BF7D14"/>
    <w:rsid w:val="00C02205"/>
    <w:rsid w:val="00C072B9"/>
    <w:rsid w:val="00C27C65"/>
    <w:rsid w:val="00C324E9"/>
    <w:rsid w:val="00C351F6"/>
    <w:rsid w:val="00C359C7"/>
    <w:rsid w:val="00C35B9E"/>
    <w:rsid w:val="00C404C0"/>
    <w:rsid w:val="00C422C0"/>
    <w:rsid w:val="00C45FEA"/>
    <w:rsid w:val="00C50702"/>
    <w:rsid w:val="00C50D24"/>
    <w:rsid w:val="00C535DB"/>
    <w:rsid w:val="00C542D6"/>
    <w:rsid w:val="00C65EA8"/>
    <w:rsid w:val="00C71651"/>
    <w:rsid w:val="00C723D7"/>
    <w:rsid w:val="00C7557F"/>
    <w:rsid w:val="00C82616"/>
    <w:rsid w:val="00C828AB"/>
    <w:rsid w:val="00C860C7"/>
    <w:rsid w:val="00C9155C"/>
    <w:rsid w:val="00C96CA3"/>
    <w:rsid w:val="00CA10D8"/>
    <w:rsid w:val="00CA40E6"/>
    <w:rsid w:val="00CA6E27"/>
    <w:rsid w:val="00CB186B"/>
    <w:rsid w:val="00CB3499"/>
    <w:rsid w:val="00CC25ED"/>
    <w:rsid w:val="00CC3478"/>
    <w:rsid w:val="00CC7542"/>
    <w:rsid w:val="00CD0F39"/>
    <w:rsid w:val="00CD1FF1"/>
    <w:rsid w:val="00CD5EF5"/>
    <w:rsid w:val="00CE3D98"/>
    <w:rsid w:val="00CF6FD6"/>
    <w:rsid w:val="00D029F3"/>
    <w:rsid w:val="00D04A6D"/>
    <w:rsid w:val="00D04CD5"/>
    <w:rsid w:val="00D123A1"/>
    <w:rsid w:val="00D12B4B"/>
    <w:rsid w:val="00D22A78"/>
    <w:rsid w:val="00D26666"/>
    <w:rsid w:val="00D27483"/>
    <w:rsid w:val="00D3512B"/>
    <w:rsid w:val="00D4701D"/>
    <w:rsid w:val="00D474A9"/>
    <w:rsid w:val="00D47B03"/>
    <w:rsid w:val="00D513D9"/>
    <w:rsid w:val="00D57A1E"/>
    <w:rsid w:val="00D63258"/>
    <w:rsid w:val="00D6451C"/>
    <w:rsid w:val="00D65C1B"/>
    <w:rsid w:val="00D66637"/>
    <w:rsid w:val="00D771AA"/>
    <w:rsid w:val="00D81F3F"/>
    <w:rsid w:val="00D82391"/>
    <w:rsid w:val="00D85F1F"/>
    <w:rsid w:val="00D86C84"/>
    <w:rsid w:val="00D87A42"/>
    <w:rsid w:val="00D9059D"/>
    <w:rsid w:val="00DA35C8"/>
    <w:rsid w:val="00DA5AF4"/>
    <w:rsid w:val="00DA7C70"/>
    <w:rsid w:val="00DB59D5"/>
    <w:rsid w:val="00DB5CAC"/>
    <w:rsid w:val="00DC2E0B"/>
    <w:rsid w:val="00DC410C"/>
    <w:rsid w:val="00DC5DF6"/>
    <w:rsid w:val="00DC7E91"/>
    <w:rsid w:val="00DE4973"/>
    <w:rsid w:val="00DE5F77"/>
    <w:rsid w:val="00DF4519"/>
    <w:rsid w:val="00DF75C2"/>
    <w:rsid w:val="00DF7A60"/>
    <w:rsid w:val="00E0420A"/>
    <w:rsid w:val="00E04DA5"/>
    <w:rsid w:val="00E05918"/>
    <w:rsid w:val="00E15F88"/>
    <w:rsid w:val="00E2198B"/>
    <w:rsid w:val="00E22676"/>
    <w:rsid w:val="00E22EE4"/>
    <w:rsid w:val="00E312FC"/>
    <w:rsid w:val="00E32DAB"/>
    <w:rsid w:val="00E33F7B"/>
    <w:rsid w:val="00E4523B"/>
    <w:rsid w:val="00E4677A"/>
    <w:rsid w:val="00E5244C"/>
    <w:rsid w:val="00E563D6"/>
    <w:rsid w:val="00E57922"/>
    <w:rsid w:val="00E73255"/>
    <w:rsid w:val="00E74456"/>
    <w:rsid w:val="00E761EE"/>
    <w:rsid w:val="00E80175"/>
    <w:rsid w:val="00E862CC"/>
    <w:rsid w:val="00E90ADC"/>
    <w:rsid w:val="00E91DDD"/>
    <w:rsid w:val="00E974A5"/>
    <w:rsid w:val="00EA3623"/>
    <w:rsid w:val="00EA3CC9"/>
    <w:rsid w:val="00EB7D14"/>
    <w:rsid w:val="00EC029F"/>
    <w:rsid w:val="00EC079C"/>
    <w:rsid w:val="00EC12C6"/>
    <w:rsid w:val="00EC2423"/>
    <w:rsid w:val="00EC54AB"/>
    <w:rsid w:val="00EC5CA7"/>
    <w:rsid w:val="00EC6934"/>
    <w:rsid w:val="00EC704F"/>
    <w:rsid w:val="00ED06E0"/>
    <w:rsid w:val="00ED3C21"/>
    <w:rsid w:val="00ED5402"/>
    <w:rsid w:val="00EE01EA"/>
    <w:rsid w:val="00EE4DC4"/>
    <w:rsid w:val="00EF55F3"/>
    <w:rsid w:val="00F0138A"/>
    <w:rsid w:val="00F03AB0"/>
    <w:rsid w:val="00F10071"/>
    <w:rsid w:val="00F10708"/>
    <w:rsid w:val="00F13F00"/>
    <w:rsid w:val="00F20C36"/>
    <w:rsid w:val="00F23926"/>
    <w:rsid w:val="00F2411F"/>
    <w:rsid w:val="00F3127C"/>
    <w:rsid w:val="00F31DE4"/>
    <w:rsid w:val="00F35400"/>
    <w:rsid w:val="00F36EF2"/>
    <w:rsid w:val="00F46D40"/>
    <w:rsid w:val="00F53960"/>
    <w:rsid w:val="00F54821"/>
    <w:rsid w:val="00F54968"/>
    <w:rsid w:val="00F55358"/>
    <w:rsid w:val="00F60BE1"/>
    <w:rsid w:val="00F62D1F"/>
    <w:rsid w:val="00F6776A"/>
    <w:rsid w:val="00F73ABA"/>
    <w:rsid w:val="00F74164"/>
    <w:rsid w:val="00F75D6B"/>
    <w:rsid w:val="00F9401B"/>
    <w:rsid w:val="00F963B5"/>
    <w:rsid w:val="00F968D8"/>
    <w:rsid w:val="00FA4655"/>
    <w:rsid w:val="00FA798B"/>
    <w:rsid w:val="00FB1438"/>
    <w:rsid w:val="00FB29EF"/>
    <w:rsid w:val="00FB6A83"/>
    <w:rsid w:val="00FC15FF"/>
    <w:rsid w:val="00FC1E9A"/>
    <w:rsid w:val="00FC5E6D"/>
    <w:rsid w:val="00FC66CB"/>
    <w:rsid w:val="00FD1E47"/>
    <w:rsid w:val="00FD2360"/>
    <w:rsid w:val="00FD387D"/>
    <w:rsid w:val="00FD5236"/>
    <w:rsid w:val="00FD5B02"/>
    <w:rsid w:val="00FE0D4D"/>
    <w:rsid w:val="00FE57F2"/>
    <w:rsid w:val="00FE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A1BE00"/>
  <w15:docId w15:val="{842F889C-2A79-4936-83E2-A15D7D956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rianne" w:eastAsia="NSimSun" w:hAnsi="Marianne" w:cs="Ari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97E"/>
    <w:pPr>
      <w:jc w:val="both"/>
    </w:pPr>
    <w:rPr>
      <w:sz w:val="20"/>
    </w:rPr>
  </w:style>
  <w:style w:type="paragraph" w:styleId="Titre1">
    <w:name w:val="heading 1"/>
    <w:basedOn w:val="Normal"/>
    <w:next w:val="Corpsdetexte"/>
    <w:link w:val="Titre1Car"/>
    <w:uiPriority w:val="9"/>
    <w:qFormat/>
    <w:rsid w:val="003E0696"/>
    <w:pPr>
      <w:numPr>
        <w:numId w:val="1"/>
      </w:numPr>
      <w:spacing w:before="240" w:after="120"/>
      <w:ind w:left="1276" w:hanging="1210"/>
      <w:outlineLvl w:val="0"/>
    </w:pPr>
    <w:rPr>
      <w:b/>
      <w:bCs/>
      <w:sz w:val="72"/>
      <w:szCs w:val="44"/>
    </w:rPr>
  </w:style>
  <w:style w:type="paragraph" w:styleId="Titre2">
    <w:name w:val="heading 2"/>
    <w:basedOn w:val="Normal"/>
    <w:next w:val="Corpsdetexte"/>
    <w:link w:val="Titre2Car"/>
    <w:uiPriority w:val="9"/>
    <w:unhideWhenUsed/>
    <w:qFormat/>
    <w:rsid w:val="001111EA"/>
    <w:pPr>
      <w:numPr>
        <w:ilvl w:val="1"/>
        <w:numId w:val="3"/>
      </w:numPr>
      <w:shd w:val="clear" w:color="auto" w:fill="598781" w:themeFill="accent6" w:themeFillShade="BF"/>
      <w:spacing w:before="200" w:after="120"/>
      <w:outlineLvl w:val="1"/>
    </w:pPr>
    <w:rPr>
      <w:b/>
      <w:bCs/>
      <w:color w:val="FFFFFF"/>
      <w:sz w:val="38"/>
      <w:szCs w:val="32"/>
    </w:rPr>
  </w:style>
  <w:style w:type="paragraph" w:styleId="Titre3">
    <w:name w:val="heading 3"/>
    <w:basedOn w:val="Normal"/>
    <w:next w:val="Corpsdetexte"/>
    <w:link w:val="Titre3Car"/>
    <w:uiPriority w:val="9"/>
    <w:unhideWhenUsed/>
    <w:qFormat/>
    <w:rsid w:val="008345AB"/>
    <w:pPr>
      <w:numPr>
        <w:ilvl w:val="2"/>
        <w:numId w:val="3"/>
      </w:numPr>
      <w:pBdr>
        <w:left w:val="single" w:sz="24" w:space="14" w:color="000000"/>
      </w:pBdr>
      <w:tabs>
        <w:tab w:val="clear" w:pos="0"/>
        <w:tab w:val="num" w:pos="284"/>
      </w:tabs>
      <w:spacing w:before="140" w:after="120"/>
      <w:ind w:left="426"/>
      <w:outlineLvl w:val="2"/>
    </w:pPr>
    <w:rPr>
      <w:b/>
      <w:bCs/>
      <w:sz w:val="32"/>
      <w:szCs w:val="28"/>
    </w:rPr>
  </w:style>
  <w:style w:type="paragraph" w:styleId="Titre4">
    <w:name w:val="heading 4"/>
    <w:basedOn w:val="Normal"/>
    <w:next w:val="Corpsdetexte"/>
    <w:link w:val="Titre4Car"/>
    <w:uiPriority w:val="9"/>
    <w:unhideWhenUsed/>
    <w:qFormat/>
    <w:rsid w:val="00A108D7"/>
    <w:pPr>
      <w:numPr>
        <w:ilvl w:val="3"/>
        <w:numId w:val="3"/>
      </w:numPr>
      <w:tabs>
        <w:tab w:val="clear" w:pos="0"/>
        <w:tab w:val="num" w:pos="142"/>
      </w:tabs>
      <w:spacing w:before="120" w:after="120"/>
      <w:ind w:left="142"/>
      <w:outlineLvl w:val="3"/>
    </w:pPr>
    <w:rPr>
      <w:b/>
      <w:bCs/>
      <w:iCs/>
      <w:caps/>
      <w:color w:val="FFFFFF"/>
      <w:sz w:val="27"/>
      <w:szCs w:val="27"/>
      <w:shd w:val="clear" w:color="auto" w:fill="81ACA6"/>
    </w:rPr>
  </w:style>
  <w:style w:type="paragraph" w:styleId="Titre5">
    <w:name w:val="heading 5"/>
    <w:basedOn w:val="Normal"/>
    <w:next w:val="Corpsdetexte"/>
    <w:link w:val="Titre5Car"/>
    <w:uiPriority w:val="9"/>
    <w:unhideWhenUsed/>
    <w:qFormat/>
    <w:rsid w:val="00B913D6"/>
    <w:pPr>
      <w:numPr>
        <w:ilvl w:val="4"/>
        <w:numId w:val="3"/>
      </w:numPr>
      <w:spacing w:before="120" w:after="60"/>
      <w:outlineLvl w:val="4"/>
    </w:pPr>
    <w:rPr>
      <w:b/>
      <w:bCs/>
      <w:color w:val="598781" w:themeColor="accent6" w:themeShade="BF"/>
      <w:sz w:val="24"/>
      <w:szCs w:val="3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913D6"/>
    <w:pPr>
      <w:keepNext/>
      <w:keepLines/>
      <w:pBdr>
        <w:left w:val="threeDEmboss" w:sz="6" w:space="4" w:color="3C5A56" w:themeColor="accent6" w:themeShade="80"/>
      </w:pBdr>
      <w:spacing w:before="40"/>
      <w:ind w:left="284"/>
      <w:outlineLvl w:val="5"/>
    </w:pPr>
    <w:rPr>
      <w:rFonts w:eastAsiaTheme="majorEastAsia" w:cs="Mangal"/>
      <w:b/>
      <w:bCs/>
      <w:color w:val="3B5A55" w:themeColor="accent1" w:themeShade="7F"/>
      <w:sz w:val="22"/>
      <w:szCs w:val="22"/>
      <w:lang w:eastAsia="en-US" w:bidi="ar-SA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2C5B46"/>
    <w:pPr>
      <w:keepNext/>
      <w:keepLines/>
      <w:spacing w:before="40"/>
      <w:outlineLvl w:val="6"/>
    </w:pPr>
    <w:rPr>
      <w:rFonts w:eastAsiaTheme="majorEastAsia" w:cs="Mangal"/>
      <w:color w:val="65757D" w:themeColor="background2" w:themeShade="80"/>
      <w:sz w:val="18"/>
      <w:szCs w:val="18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A80FAC"/>
    <w:pPr>
      <w:keepNext/>
      <w:keepLines/>
      <w:spacing w:before="40"/>
      <w:ind w:left="284"/>
      <w:outlineLvl w:val="7"/>
    </w:pPr>
    <w:rPr>
      <w:rFonts w:eastAsia="Microsoft YaHei" w:cs="Mangal"/>
      <w:i/>
      <w:iCs/>
      <w:color w:val="65757D" w:themeColor="background2" w:themeShade="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uiPriority w:val="99"/>
    <w:qFormat/>
    <w:rsid w:val="00203B82"/>
    <w:rPr>
      <w:bdr w:val="none" w:sz="0" w:space="0" w:color="auto"/>
    </w:rPr>
  </w:style>
  <w:style w:type="character" w:customStyle="1" w:styleId="Lettrines">
    <w:name w:val="Lettrines"/>
    <w:qFormat/>
    <w:rsid w:val="00203B82"/>
  </w:style>
  <w:style w:type="character" w:customStyle="1" w:styleId="Numrodechapitre">
    <w:name w:val="Numéro de chapitre"/>
    <w:qFormat/>
    <w:rsid w:val="00203B82"/>
    <w:rPr>
      <w:rFonts w:ascii="Arial" w:eastAsia="Microsoft YaHei" w:hAnsi="Arial" w:cs="Arial"/>
      <w:b/>
      <w:bCs/>
      <w:sz w:val="96"/>
      <w:szCs w:val="31"/>
      <w:bdr w:val="single" w:sz="16" w:space="1" w:color="000000"/>
    </w:rPr>
  </w:style>
  <w:style w:type="character" w:customStyle="1" w:styleId="LienInternet">
    <w:name w:val="Lien Internet"/>
    <w:rsid w:val="00203B82"/>
    <w:rPr>
      <w:color w:val="000080"/>
      <w:u w:val="single"/>
    </w:rPr>
  </w:style>
  <w:style w:type="character" w:styleId="Accentuation">
    <w:name w:val="Emphasis"/>
    <w:uiPriority w:val="14"/>
    <w:qFormat/>
    <w:rsid w:val="00203B82"/>
    <w:rPr>
      <w:b/>
      <w:i w:val="0"/>
      <w:iCs/>
    </w:rPr>
  </w:style>
  <w:style w:type="character" w:customStyle="1" w:styleId="Citation1">
    <w:name w:val="Citation1"/>
    <w:uiPriority w:val="99"/>
    <w:qFormat/>
    <w:rsid w:val="00203B82"/>
    <w:rPr>
      <w:i/>
      <w:iCs/>
    </w:rPr>
  </w:style>
  <w:style w:type="character" w:styleId="Numrodepage">
    <w:name w:val="page number"/>
    <w:rPr>
      <w:sz w:val="20"/>
    </w:rPr>
  </w:style>
  <w:style w:type="character" w:customStyle="1" w:styleId="Accentuationforte">
    <w:name w:val="Accentuation forte"/>
    <w:uiPriority w:val="14"/>
    <w:qFormat/>
    <w:rsid w:val="00203B82"/>
    <w:rPr>
      <w:b/>
      <w:bCs/>
      <w:color w:val="50938A"/>
      <w:sz w:val="22"/>
    </w:rPr>
  </w:style>
  <w:style w:type="character" w:customStyle="1" w:styleId="Caractresdenotedebasdepage">
    <w:name w:val="Caractères de note de bas de page"/>
    <w:uiPriority w:val="99"/>
    <w:qFormat/>
  </w:style>
  <w:style w:type="character" w:customStyle="1" w:styleId="Ancredenotedebasdepage">
    <w:name w:val="Ancre de note de bas de page"/>
    <w:uiPriority w:val="99"/>
    <w:rPr>
      <w:vertAlign w:val="superscript"/>
    </w:rPr>
  </w:style>
  <w:style w:type="paragraph" w:styleId="Titre">
    <w:name w:val="Title"/>
    <w:basedOn w:val="Normal"/>
    <w:next w:val="Corpsdetexte"/>
    <w:link w:val="TitreCar"/>
    <w:qFormat/>
    <w:rsid w:val="00203B82"/>
    <w:rPr>
      <w:rFonts w:eastAsia="Microsoft YaHei"/>
      <w:b/>
      <w:bCs/>
      <w:sz w:val="76"/>
      <w:szCs w:val="56"/>
    </w:rPr>
  </w:style>
  <w:style w:type="paragraph" w:styleId="Corpsdetexte">
    <w:name w:val="Body Text"/>
    <w:basedOn w:val="Normal"/>
    <w:link w:val="CorpsdetexteCar"/>
    <w:qFormat/>
    <w:rsid w:val="000157CD"/>
  </w:style>
  <w:style w:type="paragraph" w:styleId="Liste">
    <w:name w:val="List"/>
    <w:basedOn w:val="Corpsdetexte"/>
    <w:rsid w:val="00203B82"/>
  </w:style>
  <w:style w:type="paragraph" w:styleId="Lgende">
    <w:name w:val="caption"/>
    <w:basedOn w:val="Normal"/>
    <w:qFormat/>
    <w:rsid w:val="00203B8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203B82"/>
    <w:pPr>
      <w:suppressLineNumbers/>
    </w:pPr>
  </w:style>
  <w:style w:type="paragraph" w:customStyle="1" w:styleId="En-tteetpieddepage">
    <w:name w:val="En-tête et pied de page"/>
    <w:basedOn w:val="Normal"/>
    <w:link w:val="En-tteetpieddepageCar"/>
    <w:qFormat/>
    <w:rsid w:val="00203B82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En-tteetpieddepage"/>
    <w:link w:val="En-tteCar"/>
    <w:rsid w:val="00D27483"/>
    <w:rPr>
      <w:b/>
    </w:rPr>
  </w:style>
  <w:style w:type="paragraph" w:customStyle="1" w:styleId="En-ttegauche">
    <w:name w:val="En-tête gauche"/>
    <w:basedOn w:val="En-tte"/>
    <w:qFormat/>
    <w:rsid w:val="00203B82"/>
  </w:style>
  <w:style w:type="paragraph" w:styleId="Sous-titre">
    <w:name w:val="Subtitle"/>
    <w:basedOn w:val="Normal"/>
    <w:next w:val="Corpsdetexte"/>
    <w:link w:val="Sous-titreCar"/>
    <w:uiPriority w:val="11"/>
    <w:qFormat/>
    <w:rsid w:val="003E0696"/>
    <w:rPr>
      <w:b/>
      <w:sz w:val="52"/>
      <w:szCs w:val="36"/>
    </w:rPr>
  </w:style>
  <w:style w:type="paragraph" w:styleId="Pieddepage">
    <w:name w:val="footer"/>
    <w:basedOn w:val="En-tteetpieddepage"/>
    <w:rsid w:val="000524BA"/>
    <w:pPr>
      <w:tabs>
        <w:tab w:val="clear" w:pos="4819"/>
      </w:tabs>
    </w:pPr>
    <w:rPr>
      <w:szCs w:val="20"/>
    </w:rPr>
  </w:style>
  <w:style w:type="paragraph" w:styleId="Formuledepolitesse">
    <w:name w:val="Closing"/>
    <w:basedOn w:val="Normal"/>
    <w:next w:val="Corpsdetexte"/>
    <w:rsid w:val="00203B82"/>
    <w:pPr>
      <w:jc w:val="center"/>
    </w:pPr>
    <w:rPr>
      <w:b/>
      <w:bCs/>
      <w:sz w:val="32"/>
      <w:szCs w:val="32"/>
    </w:rPr>
  </w:style>
  <w:style w:type="paragraph" w:customStyle="1" w:styleId="Bibliographie1">
    <w:name w:val="Bibliographie 1"/>
    <w:basedOn w:val="Index"/>
    <w:uiPriority w:val="99"/>
    <w:qFormat/>
    <w:rsid w:val="00203B82"/>
    <w:pPr>
      <w:tabs>
        <w:tab w:val="right" w:leader="dot" w:pos="9638"/>
      </w:tabs>
    </w:pPr>
  </w:style>
  <w:style w:type="paragraph" w:styleId="TM1">
    <w:name w:val="toc 1"/>
    <w:basedOn w:val="Index"/>
    <w:uiPriority w:val="39"/>
    <w:rsid w:val="005D2F81"/>
    <w:pPr>
      <w:tabs>
        <w:tab w:val="left" w:pos="566"/>
        <w:tab w:val="right" w:leader="dot" w:pos="14317"/>
      </w:tabs>
    </w:pPr>
    <w:rPr>
      <w:b/>
      <w:noProof/>
      <w:color w:val="598781" w:themeColor="accent6" w:themeShade="BF"/>
      <w:sz w:val="28"/>
      <w:szCs w:val="28"/>
    </w:rPr>
  </w:style>
  <w:style w:type="paragraph" w:styleId="TM2">
    <w:name w:val="toc 2"/>
    <w:basedOn w:val="Index"/>
    <w:uiPriority w:val="39"/>
    <w:rsid w:val="00502AA9"/>
    <w:pPr>
      <w:tabs>
        <w:tab w:val="right" w:leader="dot" w:pos="13750"/>
      </w:tabs>
      <w:ind w:left="993"/>
    </w:pPr>
    <w:rPr>
      <w:noProof/>
      <w:sz w:val="22"/>
    </w:rPr>
  </w:style>
  <w:style w:type="paragraph" w:customStyle="1" w:styleId="Contenudetableau">
    <w:name w:val="Contenu de tableau"/>
    <w:basedOn w:val="Normal"/>
    <w:link w:val="ContenudetableauCar"/>
    <w:qFormat/>
    <w:rsid w:val="005626FD"/>
    <w:pPr>
      <w:widowControl w:val="0"/>
      <w:suppressLineNumbers/>
      <w:tabs>
        <w:tab w:val="left" w:pos="993"/>
      </w:tabs>
    </w:pPr>
    <w:rPr>
      <w:sz w:val="18"/>
    </w:rPr>
  </w:style>
  <w:style w:type="paragraph" w:customStyle="1" w:styleId="Titredetableau">
    <w:name w:val="Titre de tableau"/>
    <w:basedOn w:val="Contenudetableau"/>
    <w:qFormat/>
    <w:rsid w:val="00203B82"/>
    <w:pPr>
      <w:spacing w:after="57"/>
      <w:jc w:val="center"/>
    </w:pPr>
    <w:rPr>
      <w:b/>
      <w:bCs/>
    </w:rPr>
  </w:style>
  <w:style w:type="paragraph" w:customStyle="1" w:styleId="Figure">
    <w:name w:val="Figure"/>
    <w:basedOn w:val="Lgende"/>
    <w:qFormat/>
    <w:rsid w:val="00784A17"/>
    <w:pPr>
      <w:jc w:val="center"/>
    </w:pPr>
    <w:rPr>
      <w:sz w:val="16"/>
      <w:szCs w:val="20"/>
    </w:rPr>
  </w:style>
  <w:style w:type="paragraph" w:customStyle="1" w:styleId="Lignehorizontale">
    <w:name w:val="Ligne horizontale"/>
    <w:basedOn w:val="Normal"/>
    <w:next w:val="Corpsdetexte"/>
    <w:qFormat/>
    <w:rsid w:val="00203B82"/>
    <w:pPr>
      <w:suppressLineNumbers/>
      <w:pBdr>
        <w:bottom w:val="single" w:sz="24" w:space="0" w:color="81ACA6"/>
      </w:pBdr>
      <w:spacing w:after="283"/>
    </w:pPr>
    <w:rPr>
      <w:sz w:val="12"/>
      <w:szCs w:val="12"/>
    </w:rPr>
  </w:style>
  <w:style w:type="paragraph" w:customStyle="1" w:styleId="Contenudecadre">
    <w:name w:val="Contenu de cadre"/>
    <w:basedOn w:val="Normal"/>
    <w:qFormat/>
    <w:rsid w:val="00203B82"/>
  </w:style>
  <w:style w:type="paragraph" w:customStyle="1" w:styleId="Pieddepagedroit">
    <w:name w:val="Pied de page droit"/>
    <w:basedOn w:val="Pieddepage"/>
    <w:qFormat/>
    <w:rsid w:val="00203B82"/>
    <w:pPr>
      <w:jc w:val="right"/>
    </w:pPr>
  </w:style>
  <w:style w:type="paragraph" w:customStyle="1" w:styleId="Pieddepagegauche">
    <w:name w:val="Pied de page gauche"/>
    <w:basedOn w:val="Pieddepage"/>
    <w:qFormat/>
    <w:rsid w:val="00203B82"/>
  </w:style>
  <w:style w:type="paragraph" w:customStyle="1" w:styleId="LogoImpacct">
    <w:name w:val="Logo_Impacct"/>
    <w:basedOn w:val="Normal"/>
    <w:qFormat/>
    <w:rsid w:val="003E0696"/>
    <w:rPr>
      <w:rFonts w:ascii="Marianne ExtraBold" w:hAnsi="Marianne ExtraBold"/>
      <w:spacing w:val="-24"/>
      <w:sz w:val="28"/>
      <w:szCs w:val="20"/>
    </w:rPr>
  </w:style>
  <w:style w:type="paragraph" w:customStyle="1" w:styleId="sous-titre2">
    <w:name w:val="sous-titre2"/>
    <w:basedOn w:val="Sous-titre"/>
    <w:qFormat/>
    <w:rsid w:val="00A80FAC"/>
    <w:pPr>
      <w:keepNext/>
      <w:spacing w:before="60" w:after="120"/>
      <w:ind w:right="227"/>
      <w:jc w:val="left"/>
    </w:pPr>
    <w:rPr>
      <w:b w:val="0"/>
      <w:bCs/>
    </w:rPr>
  </w:style>
  <w:style w:type="paragraph" w:customStyle="1" w:styleId="sous-titre3">
    <w:name w:val="sous-titre3"/>
    <w:basedOn w:val="Corpsdetexte"/>
    <w:qFormat/>
    <w:rsid w:val="00203B82"/>
    <w:pPr>
      <w:ind w:right="283"/>
    </w:pPr>
  </w:style>
  <w:style w:type="paragraph" w:customStyle="1" w:styleId="Texte">
    <w:name w:val="Texte"/>
    <w:basedOn w:val="Lgende"/>
    <w:qFormat/>
  </w:style>
  <w:style w:type="paragraph" w:styleId="Liste2">
    <w:name w:val="List 2"/>
    <w:basedOn w:val="Liste"/>
    <w:pPr>
      <w:spacing w:after="63"/>
      <w:ind w:left="360" w:hanging="360"/>
    </w:pPr>
  </w:style>
  <w:style w:type="paragraph" w:styleId="Listepuces3">
    <w:name w:val="List Bullet 3"/>
    <w:basedOn w:val="Liste"/>
    <w:qFormat/>
    <w:rsid w:val="00377E24"/>
    <w:pPr>
      <w:numPr>
        <w:numId w:val="38"/>
      </w:numPr>
    </w:pPr>
  </w:style>
  <w:style w:type="paragraph" w:styleId="Notedebasdepage">
    <w:name w:val="footnote text"/>
    <w:basedOn w:val="Normal"/>
    <w:link w:val="NotedebasdepageCar"/>
    <w:rsid w:val="00826C19"/>
    <w:pPr>
      <w:suppressLineNumbers/>
      <w:ind w:left="340" w:hanging="340"/>
    </w:pPr>
    <w:rPr>
      <w:sz w:val="16"/>
      <w:szCs w:val="20"/>
    </w:rPr>
  </w:style>
  <w:style w:type="numbering" w:customStyle="1" w:styleId="Numrotation123">
    <w:name w:val="Numérotation 123"/>
    <w:qFormat/>
    <w:rsid w:val="00203B82"/>
  </w:style>
  <w:style w:type="character" w:styleId="Accentuationintense">
    <w:name w:val="Intense Emphasis"/>
    <w:basedOn w:val="Policepardfaut"/>
    <w:uiPriority w:val="14"/>
    <w:qFormat/>
    <w:rsid w:val="00A96A51"/>
    <w:rPr>
      <w:rFonts w:ascii="Marianne ExtraBold" w:hAnsi="Marianne ExtraBold"/>
      <w:b/>
      <w:i w:val="0"/>
      <w:iCs/>
      <w:color w:val="FFFFFF" w:themeColor="background1"/>
      <w:sz w:val="22"/>
      <w:bdr w:val="none" w:sz="0" w:space="0" w:color="auto"/>
      <w:shd w:val="clear" w:color="auto" w:fill="598781" w:themeFill="accent6" w:themeFillShade="BF"/>
    </w:rPr>
  </w:style>
  <w:style w:type="character" w:styleId="Accentuationlgre">
    <w:name w:val="Subtle Emphasis"/>
    <w:basedOn w:val="Policepardfaut"/>
    <w:uiPriority w:val="14"/>
    <w:qFormat/>
    <w:rsid w:val="00203B82"/>
    <w:rPr>
      <w:rFonts w:ascii="Marianne" w:hAnsi="Marianne"/>
      <w:b/>
      <w:i w:val="0"/>
      <w:iCs/>
      <w:color w:val="3C5A56" w:themeColor="accent6" w:themeShade="80"/>
      <w:sz w:val="22"/>
    </w:rPr>
  </w:style>
  <w:style w:type="character" w:customStyle="1" w:styleId="Sautdindex">
    <w:name w:val="Saut d'index"/>
    <w:qFormat/>
    <w:rsid w:val="00203B82"/>
  </w:style>
  <w:style w:type="paragraph" w:styleId="Signature">
    <w:name w:val="Signature"/>
    <w:basedOn w:val="Normal"/>
    <w:link w:val="SignatureCar"/>
    <w:rsid w:val="00203B82"/>
    <w:pPr>
      <w:suppressLineNumbers/>
    </w:pPr>
  </w:style>
  <w:style w:type="character" w:customStyle="1" w:styleId="SignatureCar">
    <w:name w:val="Signature Car"/>
    <w:basedOn w:val="Policepardfaut"/>
    <w:link w:val="Signature"/>
    <w:rsid w:val="00203B82"/>
    <w:rPr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03B82"/>
    <w:pPr>
      <w:ind w:left="220" w:hanging="220"/>
    </w:pPr>
    <w:rPr>
      <w:rFonts w:cs="Mangal"/>
    </w:rPr>
  </w:style>
  <w:style w:type="paragraph" w:styleId="Titreindex">
    <w:name w:val="index heading"/>
    <w:basedOn w:val="Normal"/>
    <w:rsid w:val="00203B82"/>
    <w:pPr>
      <w:suppressLineNumbers/>
    </w:pPr>
    <w:rPr>
      <w:b/>
      <w:bCs/>
      <w:sz w:val="32"/>
      <w:szCs w:val="32"/>
    </w:rPr>
  </w:style>
  <w:style w:type="paragraph" w:styleId="TitreTR">
    <w:name w:val="toa heading"/>
    <w:basedOn w:val="Titreindex"/>
    <w:rsid w:val="00203B82"/>
  </w:style>
  <w:style w:type="paragraph" w:styleId="TM3">
    <w:name w:val="toc 3"/>
    <w:basedOn w:val="Index"/>
    <w:uiPriority w:val="39"/>
    <w:rsid w:val="00CC25ED"/>
    <w:pPr>
      <w:tabs>
        <w:tab w:val="right" w:leader="dot" w:pos="13750"/>
      </w:tabs>
      <w:ind w:left="1134"/>
    </w:pPr>
    <w:rPr>
      <w:noProof/>
    </w:rPr>
  </w:style>
  <w:style w:type="paragraph" w:styleId="TM4">
    <w:name w:val="toc 4"/>
    <w:basedOn w:val="Index"/>
    <w:rsid w:val="00203B82"/>
    <w:pPr>
      <w:tabs>
        <w:tab w:val="right" w:leader="dot" w:pos="8789"/>
      </w:tabs>
      <w:ind w:left="849"/>
    </w:pPr>
  </w:style>
  <w:style w:type="paragraph" w:styleId="TM5">
    <w:name w:val="toc 5"/>
    <w:basedOn w:val="Index"/>
    <w:rsid w:val="00203B82"/>
    <w:pPr>
      <w:tabs>
        <w:tab w:val="right" w:leader="dot" w:pos="8506"/>
      </w:tabs>
      <w:ind w:left="1132"/>
    </w:pPr>
  </w:style>
  <w:style w:type="character" w:customStyle="1" w:styleId="Titre1Car">
    <w:name w:val="Titre 1 Car"/>
    <w:basedOn w:val="Policepardfaut"/>
    <w:link w:val="Titre1"/>
    <w:uiPriority w:val="9"/>
    <w:rsid w:val="003E0696"/>
    <w:rPr>
      <w:b/>
      <w:bCs/>
      <w:sz w:val="72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6F597E"/>
    <w:rPr>
      <w:b/>
      <w:bCs/>
      <w:color w:val="FFFFFF"/>
      <w:sz w:val="38"/>
      <w:szCs w:val="32"/>
      <w:shd w:val="clear" w:color="auto" w:fill="598781" w:themeFill="accent6" w:themeFillShade="BF"/>
    </w:rPr>
  </w:style>
  <w:style w:type="character" w:customStyle="1" w:styleId="Titre4Car">
    <w:name w:val="Titre 4 Car"/>
    <w:basedOn w:val="Policepardfaut"/>
    <w:link w:val="Titre4"/>
    <w:uiPriority w:val="9"/>
    <w:rsid w:val="00A108D7"/>
    <w:rPr>
      <w:b/>
      <w:bCs/>
      <w:iCs/>
      <w:caps/>
      <w:color w:val="FFFFFF"/>
      <w:sz w:val="27"/>
      <w:szCs w:val="27"/>
    </w:rPr>
  </w:style>
  <w:style w:type="character" w:customStyle="1" w:styleId="TitreCar">
    <w:name w:val="Titre Car"/>
    <w:basedOn w:val="Policepardfaut"/>
    <w:link w:val="Titre"/>
    <w:rsid w:val="006F597E"/>
    <w:rPr>
      <w:rFonts w:eastAsia="Microsoft YaHei"/>
      <w:b/>
      <w:bCs/>
      <w:sz w:val="76"/>
      <w:szCs w:val="56"/>
    </w:rPr>
  </w:style>
  <w:style w:type="character" w:customStyle="1" w:styleId="CorpsdetexteCar">
    <w:name w:val="Corps de texte Car"/>
    <w:basedOn w:val="Policepardfaut"/>
    <w:link w:val="Corpsdetexte"/>
    <w:qFormat/>
    <w:rsid w:val="000157CD"/>
    <w:rPr>
      <w:sz w:val="20"/>
    </w:rPr>
  </w:style>
  <w:style w:type="character" w:customStyle="1" w:styleId="En-tteCar">
    <w:name w:val="En-tête Car"/>
    <w:basedOn w:val="Policepardfaut"/>
    <w:link w:val="En-tte"/>
    <w:rsid w:val="00D27483"/>
    <w:rPr>
      <w:b/>
      <w:sz w:val="20"/>
    </w:rPr>
  </w:style>
  <w:style w:type="character" w:customStyle="1" w:styleId="Sous-titreCar">
    <w:name w:val="Sous-titre Car"/>
    <w:basedOn w:val="Policepardfaut"/>
    <w:link w:val="Sous-titre"/>
    <w:uiPriority w:val="11"/>
    <w:rsid w:val="003E0696"/>
    <w:rPr>
      <w:b/>
      <w:sz w:val="52"/>
      <w:szCs w:val="36"/>
    </w:rPr>
  </w:style>
  <w:style w:type="character" w:customStyle="1" w:styleId="NotedebasdepageCar">
    <w:name w:val="Note de bas de page Car"/>
    <w:basedOn w:val="Policepardfaut"/>
    <w:link w:val="Notedebasdepage"/>
    <w:rsid w:val="00826C19"/>
    <w:rPr>
      <w:sz w:val="16"/>
      <w:szCs w:val="20"/>
    </w:rPr>
  </w:style>
  <w:style w:type="table" w:styleId="Grilledutableau">
    <w:name w:val="Table Grid"/>
    <w:basedOn w:val="TableauNormal"/>
    <w:uiPriority w:val="39"/>
    <w:rsid w:val="006A2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2B2090"/>
    <w:rPr>
      <w:rFonts w:cs="Mangal"/>
      <w:sz w:val="12"/>
      <w:szCs w:val="21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04CD5"/>
    <w:pPr>
      <w:keepNext/>
      <w:keepLines/>
      <w:numPr>
        <w:numId w:val="0"/>
      </w:numPr>
      <w:suppressAutoHyphens w:val="0"/>
      <w:spacing w:before="0" w:after="0" w:line="259" w:lineRule="auto"/>
      <w:outlineLvl w:val="9"/>
    </w:pPr>
    <w:rPr>
      <w:rFonts w:eastAsiaTheme="majorEastAsia" w:cstheme="majorBidi"/>
      <w:color w:val="598781" w:themeColor="accent6" w:themeShade="BF"/>
      <w:kern w:val="0"/>
      <w:sz w:val="32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2674E1"/>
    <w:rPr>
      <w:color w:val="6EAC1C" w:themeColor="hyperlink"/>
      <w:u w:val="single"/>
    </w:rPr>
  </w:style>
  <w:style w:type="paragraph" w:customStyle="1" w:styleId="Afaire">
    <w:name w:val="A faire"/>
    <w:basedOn w:val="Corpsdetexte"/>
    <w:link w:val="AfaireCar"/>
    <w:uiPriority w:val="99"/>
    <w:qFormat/>
    <w:rsid w:val="003948A4"/>
    <w:pPr>
      <w:shd w:val="clear" w:color="auto" w:fill="D0E6F6" w:themeFill="accent2" w:themeFillTint="33"/>
    </w:pPr>
    <w:rPr>
      <w:szCs w:val="22"/>
    </w:rPr>
  </w:style>
  <w:style w:type="character" w:customStyle="1" w:styleId="AfaireCar">
    <w:name w:val="A faire Car"/>
    <w:basedOn w:val="CorpsdetexteCar"/>
    <w:link w:val="Afaire"/>
    <w:uiPriority w:val="99"/>
    <w:rsid w:val="006F597E"/>
    <w:rPr>
      <w:sz w:val="20"/>
      <w:szCs w:val="22"/>
      <w:shd w:val="clear" w:color="auto" w:fill="D0E6F6" w:themeFill="accent2" w:themeFillTint="33"/>
    </w:rPr>
  </w:style>
  <w:style w:type="table" w:styleId="TableauGrille4-Accentuation6">
    <w:name w:val="Grid Table 4 Accent 6"/>
    <w:basedOn w:val="TableauNormal"/>
    <w:uiPriority w:val="49"/>
    <w:rsid w:val="006255C2"/>
    <w:tblPr>
      <w:tblStyleRowBandSize w:val="1"/>
      <w:tblStyleColBandSize w:val="1"/>
      <w:tblBorders>
        <w:top w:val="single" w:sz="4" w:space="0" w:color="B3CDC9" w:themeColor="accent6" w:themeTint="99"/>
        <w:left w:val="single" w:sz="4" w:space="0" w:color="B3CDC9" w:themeColor="accent6" w:themeTint="99"/>
        <w:bottom w:val="single" w:sz="4" w:space="0" w:color="B3CDC9" w:themeColor="accent6" w:themeTint="99"/>
        <w:right w:val="single" w:sz="4" w:space="0" w:color="B3CDC9" w:themeColor="accent6" w:themeTint="99"/>
        <w:insideH w:val="single" w:sz="4" w:space="0" w:color="B3CDC9" w:themeColor="accent6" w:themeTint="99"/>
        <w:insideV w:val="single" w:sz="4" w:space="0" w:color="B3CD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1ACA6" w:themeColor="accent6"/>
          <w:left w:val="single" w:sz="4" w:space="0" w:color="81ACA6" w:themeColor="accent6"/>
          <w:bottom w:val="single" w:sz="4" w:space="0" w:color="81ACA6" w:themeColor="accent6"/>
          <w:right w:val="single" w:sz="4" w:space="0" w:color="81ACA6" w:themeColor="accent6"/>
          <w:insideH w:val="nil"/>
          <w:insideV w:val="nil"/>
        </w:tcBorders>
        <w:shd w:val="clear" w:color="auto" w:fill="81ACA6" w:themeFill="accent6"/>
      </w:tcPr>
    </w:tblStylePr>
    <w:tblStylePr w:type="lastRow">
      <w:rPr>
        <w:b/>
        <w:bCs/>
      </w:rPr>
      <w:tblPr/>
      <w:tcPr>
        <w:tcBorders>
          <w:top w:val="double" w:sz="4" w:space="0" w:color="81ACA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ED" w:themeFill="accent6" w:themeFillTint="33"/>
      </w:tcPr>
    </w:tblStylePr>
    <w:tblStylePr w:type="band1Horz">
      <w:tblPr/>
      <w:tcPr>
        <w:shd w:val="clear" w:color="auto" w:fill="E5EEED" w:themeFill="accent6" w:themeFillTint="33"/>
      </w:tcPr>
    </w:tblStylePr>
  </w:style>
  <w:style w:type="character" w:styleId="lev">
    <w:name w:val="Strong"/>
    <w:basedOn w:val="Policepardfaut"/>
    <w:uiPriority w:val="22"/>
    <w:qFormat/>
    <w:rsid w:val="007439FC"/>
    <w:rPr>
      <w:b/>
      <w:bCs/>
    </w:rPr>
  </w:style>
  <w:style w:type="paragraph" w:customStyle="1" w:styleId="Accentuationtableau">
    <w:name w:val="Accentuation tableau"/>
    <w:basedOn w:val="Contenudetableau"/>
    <w:link w:val="AccentuationtableauCar"/>
    <w:uiPriority w:val="14"/>
    <w:qFormat/>
    <w:rsid w:val="0060196F"/>
  </w:style>
  <w:style w:type="character" w:customStyle="1" w:styleId="ContenudetableauCar">
    <w:name w:val="Contenu de tableau Car"/>
    <w:basedOn w:val="Policepardfaut"/>
    <w:link w:val="Contenudetableau"/>
    <w:qFormat/>
    <w:rsid w:val="005626FD"/>
    <w:rPr>
      <w:sz w:val="18"/>
    </w:rPr>
  </w:style>
  <w:style w:type="character" w:customStyle="1" w:styleId="AccentuationtableauCar">
    <w:name w:val="Accentuation tableau Car"/>
    <w:basedOn w:val="ContenudetableauCar"/>
    <w:link w:val="Accentuationtableau"/>
    <w:uiPriority w:val="14"/>
    <w:rsid w:val="006F597E"/>
    <w:rPr>
      <w:sz w:val="18"/>
    </w:rPr>
  </w:style>
  <w:style w:type="character" w:styleId="Mentionnonrsolue">
    <w:name w:val="Unresolved Mention"/>
    <w:basedOn w:val="Policepardfaut"/>
    <w:uiPriority w:val="99"/>
    <w:semiHidden/>
    <w:unhideWhenUsed/>
    <w:rsid w:val="009E25E2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4E1774"/>
    <w:rPr>
      <w:b/>
      <w:bCs/>
      <w:sz w:val="32"/>
      <w:szCs w:val="28"/>
    </w:rPr>
  </w:style>
  <w:style w:type="paragraph" w:styleId="Paragraphedeliste">
    <w:name w:val="List Paragraph"/>
    <w:basedOn w:val="Normal"/>
    <w:uiPriority w:val="34"/>
    <w:qFormat/>
    <w:rsid w:val="00A9323A"/>
    <w:pPr>
      <w:contextualSpacing/>
    </w:pPr>
    <w:rPr>
      <w:rFonts w:cs="Mangal"/>
      <w:sz w:val="16"/>
      <w:szCs w:val="16"/>
    </w:rPr>
  </w:style>
  <w:style w:type="character" w:styleId="Rfrencelgre">
    <w:name w:val="Subtle Reference"/>
    <w:basedOn w:val="Policepardfaut"/>
    <w:qFormat/>
    <w:rsid w:val="00E74456"/>
    <w:rPr>
      <w:color w:val="7F7F7F"/>
      <w:sz w:val="20"/>
      <w:szCs w:val="20"/>
    </w:rPr>
  </w:style>
  <w:style w:type="paragraph" w:customStyle="1" w:styleId="Contenu2">
    <w:name w:val="Contenu2"/>
    <w:basedOn w:val="Normal"/>
    <w:qFormat/>
    <w:rsid w:val="006A1F67"/>
    <w:pPr>
      <w:widowControl w:val="0"/>
      <w:suppressLineNumbers/>
      <w:tabs>
        <w:tab w:val="left" w:pos="4546"/>
      </w:tabs>
      <w:overflowPunct w:val="0"/>
      <w:ind w:left="113" w:right="57"/>
    </w:pPr>
    <w:rPr>
      <w:rFonts w:eastAsia="Calibri" w:cs="Tahoma"/>
      <w:color w:val="333333"/>
      <w:kern w:val="0"/>
      <w:sz w:val="22"/>
      <w:szCs w:val="12"/>
      <w:lang w:eastAsia="en-US" w:bidi="ar-SA"/>
    </w:rPr>
  </w:style>
  <w:style w:type="paragraph" w:customStyle="1" w:styleId="Bibliographie2">
    <w:name w:val="Bibliographie 2"/>
    <w:basedOn w:val="Normal"/>
    <w:uiPriority w:val="99"/>
    <w:qFormat/>
    <w:rsid w:val="00E74456"/>
    <w:pPr>
      <w:widowControl w:val="0"/>
      <w:overflowPunct w:val="0"/>
    </w:pPr>
    <w:rPr>
      <w:rFonts w:eastAsia="Calibri" w:cs="Tahoma"/>
      <w:color w:val="666666"/>
      <w:kern w:val="0"/>
      <w:sz w:val="16"/>
      <w:szCs w:val="16"/>
      <w:lang w:eastAsia="en-US" w:bidi="ar-SA"/>
    </w:rPr>
  </w:style>
  <w:style w:type="character" w:customStyle="1" w:styleId="Titre6Car">
    <w:name w:val="Titre 6 Car"/>
    <w:basedOn w:val="Policepardfaut"/>
    <w:link w:val="Titre6"/>
    <w:uiPriority w:val="9"/>
    <w:rsid w:val="00B913D6"/>
    <w:rPr>
      <w:rFonts w:eastAsiaTheme="majorEastAsia" w:cs="Mangal"/>
      <w:b/>
      <w:bCs/>
      <w:color w:val="3B5A55" w:themeColor="accent1" w:themeShade="7F"/>
      <w:sz w:val="22"/>
      <w:szCs w:val="22"/>
      <w:lang w:eastAsia="en-US" w:bidi="ar-SA"/>
    </w:rPr>
  </w:style>
  <w:style w:type="paragraph" w:customStyle="1" w:styleId="Listechangementclimatique">
    <w:name w:val="Liste changement climatique"/>
    <w:basedOn w:val="Normal"/>
    <w:qFormat/>
    <w:rsid w:val="00C35B9E"/>
    <w:pPr>
      <w:numPr>
        <w:numId w:val="11"/>
      </w:numPr>
      <w:shd w:val="clear" w:color="auto" w:fill="DEE6EF"/>
      <w:tabs>
        <w:tab w:val="left" w:pos="1414"/>
      </w:tabs>
      <w:overflowPunct w:val="0"/>
      <w:spacing w:before="120" w:after="120"/>
      <w:ind w:left="737" w:right="964"/>
    </w:pPr>
    <w:rPr>
      <w:rFonts w:eastAsia="Calibri" w:cs="Times New Roman"/>
      <w:b/>
      <w:bCs/>
      <w:color w:val="333333"/>
      <w:kern w:val="0"/>
      <w:sz w:val="28"/>
      <w:szCs w:val="28"/>
      <w:lang w:eastAsia="fr-FR" w:bidi="ar-SA"/>
    </w:rPr>
  </w:style>
  <w:style w:type="paragraph" w:customStyle="1" w:styleId="Contenu3">
    <w:name w:val="Contenu3"/>
    <w:basedOn w:val="Normal"/>
    <w:qFormat/>
    <w:rsid w:val="00C35B9E"/>
    <w:pPr>
      <w:widowControl w:val="0"/>
      <w:overflowPunct w:val="0"/>
    </w:pPr>
    <w:rPr>
      <w:rFonts w:eastAsia="Calibri" w:cs="Tahoma"/>
      <w:color w:val="666666"/>
      <w:kern w:val="0"/>
      <w:sz w:val="18"/>
      <w:szCs w:val="18"/>
      <w:lang w:eastAsia="en-US" w:bidi="ar-SA"/>
    </w:rPr>
  </w:style>
  <w:style w:type="character" w:customStyle="1" w:styleId="Titre7Car">
    <w:name w:val="Titre 7 Car"/>
    <w:basedOn w:val="Policepardfaut"/>
    <w:link w:val="Titre7"/>
    <w:uiPriority w:val="9"/>
    <w:rsid w:val="002C5B46"/>
    <w:rPr>
      <w:rFonts w:eastAsiaTheme="majorEastAsia" w:cs="Mangal"/>
      <w:color w:val="65757D" w:themeColor="background2" w:themeShade="80"/>
      <w:sz w:val="18"/>
      <w:szCs w:val="18"/>
    </w:rPr>
  </w:style>
  <w:style w:type="paragraph" w:customStyle="1" w:styleId="Bibliographie3">
    <w:name w:val="Bibliographie 3"/>
    <w:basedOn w:val="Normal"/>
    <w:uiPriority w:val="99"/>
    <w:qFormat/>
    <w:rsid w:val="009C0543"/>
    <w:pPr>
      <w:numPr>
        <w:numId w:val="12"/>
      </w:numPr>
      <w:suppressLineNumbers/>
      <w:tabs>
        <w:tab w:val="left" w:pos="504"/>
      </w:tabs>
      <w:overflowPunct w:val="0"/>
      <w:spacing w:after="85"/>
    </w:pPr>
    <w:rPr>
      <w:rFonts w:eastAsia="Calibri"/>
      <w:color w:val="666666"/>
      <w:kern w:val="0"/>
      <w:sz w:val="18"/>
      <w:szCs w:val="12"/>
      <w:lang w:eastAsia="en-US" w:bidi="ar-SA"/>
    </w:rPr>
  </w:style>
  <w:style w:type="paragraph" w:customStyle="1" w:styleId="Contenu">
    <w:name w:val="Contenu"/>
    <w:basedOn w:val="Contenudetableau"/>
    <w:qFormat/>
    <w:rsid w:val="00497D20"/>
    <w:pPr>
      <w:overflowPunct w:val="0"/>
    </w:pPr>
    <w:rPr>
      <w:rFonts w:eastAsia="Calibri" w:cs="Tahoma"/>
      <w:color w:val="333333"/>
      <w:kern w:val="0"/>
      <w:szCs w:val="18"/>
      <w:lang w:eastAsia="en-US" w:bidi="ar-SA"/>
    </w:rPr>
  </w:style>
  <w:style w:type="paragraph" w:customStyle="1" w:styleId="TitredimensionA">
    <w:name w:val="Titre dimension A"/>
    <w:basedOn w:val="Contenudetableau"/>
    <w:qFormat/>
    <w:rsid w:val="002C5B46"/>
    <w:pPr>
      <w:shd w:val="clear" w:color="auto" w:fill="50938A"/>
      <w:tabs>
        <w:tab w:val="left" w:pos="10485"/>
      </w:tabs>
      <w:overflowPunct w:val="0"/>
    </w:pPr>
    <w:rPr>
      <w:rFonts w:eastAsia="Calibri" w:cs="Tahoma"/>
      <w:color w:val="FFFFFF"/>
      <w:kern w:val="0"/>
      <w:sz w:val="28"/>
      <w:szCs w:val="28"/>
      <w:lang w:eastAsia="en-US" w:bidi="ar-SA"/>
    </w:rPr>
  </w:style>
  <w:style w:type="paragraph" w:customStyle="1" w:styleId="Sous-titredimensionA">
    <w:name w:val="Sous-titre dimension A"/>
    <w:basedOn w:val="Contenudetableau"/>
    <w:qFormat/>
    <w:rsid w:val="002C5B46"/>
    <w:pPr>
      <w:shd w:val="clear" w:color="auto" w:fill="50938A"/>
      <w:overflowPunct w:val="0"/>
    </w:pPr>
    <w:rPr>
      <w:rFonts w:eastAsia="Calibri" w:cs="Tahoma"/>
      <w:i/>
      <w:iCs/>
      <w:color w:val="FFFFFF"/>
      <w:kern w:val="0"/>
      <w:szCs w:val="20"/>
      <w:lang w:eastAsia="en-US" w:bidi="ar-SA"/>
    </w:rPr>
  </w:style>
  <w:style w:type="paragraph" w:customStyle="1" w:styleId="Consquences">
    <w:name w:val="Conséquences"/>
    <w:basedOn w:val="Contenudetableau"/>
    <w:qFormat/>
    <w:rsid w:val="00497D20"/>
    <w:pPr>
      <w:overflowPunct w:val="0"/>
    </w:pPr>
    <w:rPr>
      <w:rFonts w:eastAsia="Calibri" w:cs="Tahoma"/>
      <w:i/>
      <w:iCs/>
      <w:color w:val="333333"/>
      <w:kern w:val="0"/>
      <w:sz w:val="16"/>
      <w:szCs w:val="16"/>
      <w:lang w:eastAsia="en-US" w:bidi="ar-SA"/>
    </w:rPr>
  </w:style>
  <w:style w:type="paragraph" w:customStyle="1" w:styleId="FaitsA">
    <w:name w:val="Faits A"/>
    <w:basedOn w:val="Normal"/>
    <w:link w:val="FaitsACar"/>
    <w:qFormat/>
    <w:rsid w:val="00497D20"/>
    <w:pPr>
      <w:widowControl w:val="0"/>
      <w:overflowPunct w:val="0"/>
      <w:spacing w:line="200" w:lineRule="atLeast"/>
    </w:pPr>
    <w:rPr>
      <w:rFonts w:eastAsia="Calibri" w:cs="Tahoma"/>
      <w:i/>
      <w:iCs/>
      <w:color w:val="50938A"/>
      <w:kern w:val="0"/>
      <w:sz w:val="16"/>
      <w:szCs w:val="16"/>
      <w:lang w:eastAsia="en-US" w:bidi="ar-SA"/>
    </w:rPr>
  </w:style>
  <w:style w:type="paragraph" w:customStyle="1" w:styleId="CheminA">
    <w:name w:val="Chemin A"/>
    <w:basedOn w:val="Contenudetableau"/>
    <w:uiPriority w:val="99"/>
    <w:qFormat/>
    <w:rsid w:val="002C5B46"/>
    <w:pPr>
      <w:shd w:val="clear" w:color="auto" w:fill="CCCCCC"/>
      <w:overflowPunct w:val="0"/>
      <w:spacing w:after="57"/>
    </w:pPr>
    <w:rPr>
      <w:rFonts w:eastAsia="Calibri" w:cs="Tahoma"/>
      <w:b/>
      <w:bCs/>
      <w:color w:val="50938A"/>
      <w:kern w:val="0"/>
      <w:szCs w:val="18"/>
      <w:lang w:eastAsia="en-US" w:bidi="ar-SA"/>
    </w:rPr>
  </w:style>
  <w:style w:type="paragraph" w:customStyle="1" w:styleId="Etsi">
    <w:name w:val="Et si"/>
    <w:basedOn w:val="Contenudetableau"/>
    <w:qFormat/>
    <w:rsid w:val="002C5B46"/>
    <w:pPr>
      <w:shd w:val="clear" w:color="auto" w:fill="CCCCCC"/>
      <w:overflowPunct w:val="0"/>
      <w:spacing w:after="57"/>
    </w:pPr>
    <w:rPr>
      <w:rFonts w:eastAsia="Calibri" w:cs="Tahoma"/>
      <w:color w:val="FFFFFF"/>
      <w:kern w:val="0"/>
      <w:szCs w:val="18"/>
      <w:shd w:val="clear" w:color="auto" w:fill="000000"/>
      <w:lang w:eastAsia="en-US" w:bidi="ar-SA"/>
    </w:rPr>
  </w:style>
  <w:style w:type="paragraph" w:customStyle="1" w:styleId="Changements">
    <w:name w:val="Changements"/>
    <w:basedOn w:val="Contenudetableau"/>
    <w:uiPriority w:val="99"/>
    <w:qFormat/>
    <w:rsid w:val="00497D20"/>
    <w:pPr>
      <w:overflowPunct w:val="0"/>
    </w:pPr>
    <w:rPr>
      <w:rFonts w:eastAsia="Calibri" w:cs="Tahoma"/>
      <w:color w:val="333333"/>
      <w:kern w:val="0"/>
      <w:sz w:val="16"/>
      <w:szCs w:val="16"/>
      <w:lang w:eastAsia="en-US" w:bidi="ar-SA"/>
    </w:rPr>
  </w:style>
  <w:style w:type="paragraph" w:customStyle="1" w:styleId="TitredimensionB">
    <w:name w:val="Titre dimension B"/>
    <w:basedOn w:val="Normal"/>
    <w:qFormat/>
    <w:rsid w:val="00600208"/>
    <w:pPr>
      <w:widowControl w:val="0"/>
      <w:suppressLineNumbers/>
      <w:shd w:val="clear" w:color="auto" w:fill="5983B0"/>
      <w:tabs>
        <w:tab w:val="left" w:pos="10485"/>
      </w:tabs>
      <w:overflowPunct w:val="0"/>
    </w:pPr>
    <w:rPr>
      <w:rFonts w:eastAsia="Calibri" w:cs="Tahoma"/>
      <w:color w:val="FFFFFF"/>
      <w:kern w:val="0"/>
      <w:sz w:val="28"/>
      <w:szCs w:val="28"/>
      <w:lang w:eastAsia="en-US" w:bidi="ar-SA"/>
    </w:rPr>
  </w:style>
  <w:style w:type="paragraph" w:customStyle="1" w:styleId="Sous-titredimensionB">
    <w:name w:val="Sous-titre dimension B"/>
    <w:basedOn w:val="Normal"/>
    <w:qFormat/>
    <w:rsid w:val="00D63258"/>
    <w:pPr>
      <w:widowControl w:val="0"/>
      <w:suppressLineNumbers/>
      <w:shd w:val="clear" w:color="auto" w:fill="5983B0"/>
      <w:overflowPunct w:val="0"/>
    </w:pPr>
    <w:rPr>
      <w:rFonts w:eastAsia="Calibri" w:cs="Tahoma"/>
      <w:i/>
      <w:iCs/>
      <w:color w:val="FFFFFF"/>
      <w:kern w:val="0"/>
      <w:sz w:val="18"/>
      <w:szCs w:val="20"/>
      <w:lang w:eastAsia="en-US" w:bidi="ar-SA"/>
    </w:rPr>
  </w:style>
  <w:style w:type="paragraph" w:customStyle="1" w:styleId="FaitsB">
    <w:name w:val="Faits B"/>
    <w:basedOn w:val="Normal"/>
    <w:qFormat/>
    <w:rsid w:val="00307260"/>
    <w:pPr>
      <w:widowControl w:val="0"/>
      <w:overflowPunct w:val="0"/>
      <w:spacing w:line="200" w:lineRule="atLeast"/>
    </w:pPr>
    <w:rPr>
      <w:rFonts w:eastAsia="Calibri" w:cs="Tahoma"/>
      <w:i/>
      <w:iCs/>
      <w:color w:val="5983B0"/>
      <w:kern w:val="0"/>
      <w:sz w:val="16"/>
      <w:szCs w:val="16"/>
      <w:lang w:eastAsia="en-US" w:bidi="ar-SA"/>
    </w:rPr>
  </w:style>
  <w:style w:type="paragraph" w:customStyle="1" w:styleId="CheminB">
    <w:name w:val="Chemin B"/>
    <w:basedOn w:val="Normal"/>
    <w:uiPriority w:val="99"/>
    <w:qFormat/>
    <w:rsid w:val="002C5B46"/>
    <w:pPr>
      <w:widowControl w:val="0"/>
      <w:suppressLineNumbers/>
      <w:shd w:val="clear" w:color="auto" w:fill="CCCCCC"/>
      <w:overflowPunct w:val="0"/>
      <w:spacing w:after="57"/>
    </w:pPr>
    <w:rPr>
      <w:rFonts w:eastAsia="Calibri" w:cs="Tahoma"/>
      <w:b/>
      <w:bCs/>
      <w:color w:val="5983B0"/>
      <w:kern w:val="0"/>
      <w:sz w:val="18"/>
      <w:szCs w:val="20"/>
      <w:lang w:eastAsia="en-US" w:bidi="ar-SA"/>
    </w:rPr>
  </w:style>
  <w:style w:type="paragraph" w:customStyle="1" w:styleId="TitredimensionD">
    <w:name w:val="Titre dimension D"/>
    <w:basedOn w:val="Normal"/>
    <w:qFormat/>
    <w:rsid w:val="00372246"/>
    <w:pPr>
      <w:pageBreakBefore/>
      <w:widowControl w:val="0"/>
      <w:suppressLineNumbers/>
      <w:shd w:val="clear" w:color="auto" w:fill="F5BF4E"/>
      <w:tabs>
        <w:tab w:val="left" w:pos="10485"/>
      </w:tabs>
      <w:overflowPunct w:val="0"/>
    </w:pPr>
    <w:rPr>
      <w:rFonts w:eastAsia="Calibri" w:cs="Tahoma"/>
      <w:color w:val="FFFFFF"/>
      <w:kern w:val="0"/>
      <w:sz w:val="28"/>
      <w:szCs w:val="6"/>
      <w:lang w:eastAsia="en-US" w:bidi="ar-SA"/>
    </w:rPr>
  </w:style>
  <w:style w:type="paragraph" w:customStyle="1" w:styleId="Sous-titredimensionD">
    <w:name w:val="Sous-titre dimension D"/>
    <w:basedOn w:val="Normal"/>
    <w:qFormat/>
    <w:rsid w:val="00D63258"/>
    <w:pPr>
      <w:widowControl w:val="0"/>
      <w:suppressLineNumbers/>
      <w:shd w:val="clear" w:color="auto" w:fill="F5BF4E"/>
      <w:overflowPunct w:val="0"/>
    </w:pPr>
    <w:rPr>
      <w:rFonts w:eastAsia="Calibri" w:cs="Tahoma"/>
      <w:i/>
      <w:iCs/>
      <w:color w:val="FFFFFF"/>
      <w:kern w:val="0"/>
      <w:sz w:val="18"/>
      <w:szCs w:val="12"/>
      <w:lang w:eastAsia="en-US" w:bidi="ar-SA"/>
    </w:rPr>
  </w:style>
  <w:style w:type="paragraph" w:customStyle="1" w:styleId="FaitsD">
    <w:name w:val="Faits D"/>
    <w:basedOn w:val="Normal"/>
    <w:qFormat/>
    <w:rsid w:val="00372246"/>
    <w:pPr>
      <w:widowControl w:val="0"/>
      <w:overflowPunct w:val="0"/>
      <w:spacing w:line="200" w:lineRule="atLeast"/>
    </w:pPr>
    <w:rPr>
      <w:rFonts w:eastAsia="Calibri" w:cs="Tahoma"/>
      <w:i/>
      <w:iCs/>
      <w:noProof/>
      <w:color w:val="F1A50D"/>
      <w:kern w:val="0"/>
      <w:sz w:val="16"/>
      <w:szCs w:val="16"/>
      <w:lang w:eastAsia="en-US" w:bidi="ar-SA"/>
    </w:rPr>
  </w:style>
  <w:style w:type="paragraph" w:customStyle="1" w:styleId="CheminD">
    <w:name w:val="Chemin D"/>
    <w:basedOn w:val="Normal"/>
    <w:uiPriority w:val="99"/>
    <w:qFormat/>
    <w:rsid w:val="00372246"/>
    <w:pPr>
      <w:widowControl w:val="0"/>
      <w:suppressLineNumbers/>
      <w:shd w:val="clear" w:color="auto" w:fill="CCCCCC"/>
      <w:overflowPunct w:val="0"/>
      <w:spacing w:after="57"/>
    </w:pPr>
    <w:rPr>
      <w:rFonts w:eastAsia="Calibri" w:cs="Tahoma"/>
      <w:b/>
      <w:bCs/>
      <w:color w:val="F1A50D"/>
      <w:kern w:val="0"/>
      <w:szCs w:val="20"/>
      <w:lang w:eastAsia="en-US" w:bidi="ar-SA"/>
    </w:rPr>
  </w:style>
  <w:style w:type="character" w:customStyle="1" w:styleId="Titre5Car">
    <w:name w:val="Titre 5 Car"/>
    <w:basedOn w:val="Policepardfaut"/>
    <w:link w:val="Titre5"/>
    <w:uiPriority w:val="9"/>
    <w:rsid w:val="00B913D6"/>
    <w:rPr>
      <w:b/>
      <w:bCs/>
      <w:color w:val="598781" w:themeColor="accent6" w:themeShade="BF"/>
      <w:szCs w:val="32"/>
    </w:rPr>
  </w:style>
  <w:style w:type="table" w:styleId="TableauGrille6Couleur-Accentuation1">
    <w:name w:val="Grid Table 6 Colorful Accent 1"/>
    <w:basedOn w:val="TableauNormal"/>
    <w:uiPriority w:val="51"/>
    <w:rsid w:val="00314749"/>
    <w:rPr>
      <w:color w:val="598781" w:themeColor="accent1" w:themeShade="BF"/>
    </w:rPr>
    <w:tblPr>
      <w:tblStyleRowBandSize w:val="1"/>
      <w:tblStyleColBandSize w:val="1"/>
      <w:tblBorders>
        <w:top w:val="single" w:sz="4" w:space="0" w:color="B3CDC9" w:themeColor="accent1" w:themeTint="99"/>
        <w:left w:val="single" w:sz="4" w:space="0" w:color="B3CDC9" w:themeColor="accent1" w:themeTint="99"/>
        <w:bottom w:val="single" w:sz="4" w:space="0" w:color="B3CDC9" w:themeColor="accent1" w:themeTint="99"/>
        <w:right w:val="single" w:sz="4" w:space="0" w:color="B3CDC9" w:themeColor="accent1" w:themeTint="99"/>
        <w:insideH w:val="single" w:sz="4" w:space="0" w:color="B3CDC9" w:themeColor="accent1" w:themeTint="99"/>
        <w:insideV w:val="single" w:sz="4" w:space="0" w:color="B3CDC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CD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CD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ED" w:themeFill="accent1" w:themeFillTint="33"/>
      </w:tcPr>
    </w:tblStylePr>
    <w:tblStylePr w:type="band1Horz">
      <w:tblPr/>
      <w:tcPr>
        <w:shd w:val="clear" w:color="auto" w:fill="E5EEED" w:themeFill="accent1" w:themeFillTint="33"/>
      </w:tcPr>
    </w:tblStylePr>
  </w:style>
  <w:style w:type="table" w:styleId="TableauGrille7Couleur-Accentuation6">
    <w:name w:val="Grid Table 7 Colorful Accent 6"/>
    <w:basedOn w:val="TableauNormal"/>
    <w:uiPriority w:val="52"/>
    <w:rsid w:val="005076B4"/>
    <w:rPr>
      <w:color w:val="598781" w:themeColor="accent6" w:themeShade="BF"/>
    </w:rPr>
    <w:tblPr>
      <w:tblStyleRowBandSize w:val="1"/>
      <w:tblStyleColBandSize w:val="1"/>
      <w:tblBorders>
        <w:top w:val="single" w:sz="4" w:space="0" w:color="B3CDC9" w:themeColor="accent6" w:themeTint="99"/>
        <w:left w:val="single" w:sz="4" w:space="0" w:color="B3CDC9" w:themeColor="accent6" w:themeTint="99"/>
        <w:bottom w:val="single" w:sz="4" w:space="0" w:color="B3CDC9" w:themeColor="accent6" w:themeTint="99"/>
        <w:right w:val="single" w:sz="4" w:space="0" w:color="B3CDC9" w:themeColor="accent6" w:themeTint="99"/>
        <w:insideH w:val="single" w:sz="4" w:space="0" w:color="B3CDC9" w:themeColor="accent6" w:themeTint="99"/>
        <w:insideV w:val="single" w:sz="4" w:space="0" w:color="B3CD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EED" w:themeFill="accent6" w:themeFillTint="33"/>
      </w:tcPr>
    </w:tblStylePr>
    <w:tblStylePr w:type="band1Horz">
      <w:tblPr/>
      <w:tcPr>
        <w:shd w:val="clear" w:color="auto" w:fill="E5EEED" w:themeFill="accent6" w:themeFillTint="33"/>
      </w:tcPr>
    </w:tblStylePr>
    <w:tblStylePr w:type="neCell">
      <w:tblPr/>
      <w:tcPr>
        <w:tcBorders>
          <w:bottom w:val="single" w:sz="4" w:space="0" w:color="B3CDC9" w:themeColor="accent6" w:themeTint="99"/>
        </w:tcBorders>
      </w:tcPr>
    </w:tblStylePr>
    <w:tblStylePr w:type="nwCell">
      <w:tblPr/>
      <w:tcPr>
        <w:tcBorders>
          <w:bottom w:val="single" w:sz="4" w:space="0" w:color="B3CDC9" w:themeColor="accent6" w:themeTint="99"/>
        </w:tcBorders>
      </w:tcPr>
    </w:tblStylePr>
    <w:tblStylePr w:type="seCell">
      <w:tblPr/>
      <w:tcPr>
        <w:tcBorders>
          <w:top w:val="single" w:sz="4" w:space="0" w:color="B3CDC9" w:themeColor="accent6" w:themeTint="99"/>
        </w:tcBorders>
      </w:tcPr>
    </w:tblStylePr>
    <w:tblStylePr w:type="swCell">
      <w:tblPr/>
      <w:tcPr>
        <w:tcBorders>
          <w:top w:val="single" w:sz="4" w:space="0" w:color="B3CDC9" w:themeColor="accent6" w:themeTint="99"/>
        </w:tcBorders>
      </w:tcPr>
    </w:tblStylePr>
  </w:style>
  <w:style w:type="table" w:styleId="TableauGrille1Clair-Accentuation6">
    <w:name w:val="Grid Table 1 Light Accent 6"/>
    <w:basedOn w:val="TableauNormal"/>
    <w:uiPriority w:val="46"/>
    <w:rsid w:val="005076B4"/>
    <w:tblPr>
      <w:tblStyleRowBandSize w:val="1"/>
      <w:tblStyleColBandSize w:val="1"/>
      <w:tblBorders>
        <w:top w:val="single" w:sz="4" w:space="0" w:color="CCDDDB" w:themeColor="accent6" w:themeTint="66"/>
        <w:left w:val="single" w:sz="4" w:space="0" w:color="CCDDDB" w:themeColor="accent6" w:themeTint="66"/>
        <w:bottom w:val="single" w:sz="4" w:space="0" w:color="CCDDDB" w:themeColor="accent6" w:themeTint="66"/>
        <w:right w:val="single" w:sz="4" w:space="0" w:color="CCDDDB" w:themeColor="accent6" w:themeTint="66"/>
        <w:insideH w:val="single" w:sz="4" w:space="0" w:color="CCDDDB" w:themeColor="accent6" w:themeTint="66"/>
        <w:insideV w:val="single" w:sz="4" w:space="0" w:color="CCDD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CD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CD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5">
    <w:name w:val="Plain Table 5"/>
    <w:basedOn w:val="TableauNormal"/>
    <w:uiPriority w:val="45"/>
    <w:rsid w:val="00A80F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A80F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re8Car">
    <w:name w:val="Titre 8 Car"/>
    <w:basedOn w:val="Policepardfaut"/>
    <w:link w:val="Titre8"/>
    <w:uiPriority w:val="9"/>
    <w:rsid w:val="00A80FAC"/>
    <w:rPr>
      <w:rFonts w:eastAsia="Microsoft YaHei" w:cs="Mangal"/>
      <w:i/>
      <w:iCs/>
      <w:color w:val="65757D" w:themeColor="background2" w:themeShade="80"/>
      <w:sz w:val="18"/>
      <w:szCs w:val="18"/>
    </w:rPr>
  </w:style>
  <w:style w:type="paragraph" w:customStyle="1" w:styleId="TitredimensionH">
    <w:name w:val="Titre dimension H"/>
    <w:basedOn w:val="Normal"/>
    <w:qFormat/>
    <w:rsid w:val="00637A41"/>
    <w:pPr>
      <w:pageBreakBefore/>
      <w:widowControl w:val="0"/>
      <w:suppressLineNumbers/>
      <w:shd w:val="clear" w:color="auto" w:fill="999999"/>
      <w:tabs>
        <w:tab w:val="left" w:pos="10485"/>
      </w:tabs>
      <w:overflowPunct w:val="0"/>
    </w:pPr>
    <w:rPr>
      <w:rFonts w:eastAsia="Calibri" w:cs="Tahoma"/>
      <w:color w:val="FFFFFF"/>
      <w:kern w:val="0"/>
      <w:sz w:val="28"/>
      <w:szCs w:val="6"/>
      <w:lang w:eastAsia="en-US" w:bidi="ar-SA"/>
    </w:rPr>
  </w:style>
  <w:style w:type="paragraph" w:customStyle="1" w:styleId="Sous-titredimensionH">
    <w:name w:val="Sous-titre dimension H"/>
    <w:basedOn w:val="Normal"/>
    <w:qFormat/>
    <w:rsid w:val="00D63258"/>
    <w:pPr>
      <w:widowControl w:val="0"/>
      <w:suppressLineNumbers/>
      <w:shd w:val="clear" w:color="auto" w:fill="999999"/>
      <w:overflowPunct w:val="0"/>
    </w:pPr>
    <w:rPr>
      <w:rFonts w:eastAsia="Calibri" w:cs="Tahoma"/>
      <w:i/>
      <w:iCs/>
      <w:color w:val="FFFFFF"/>
      <w:kern w:val="0"/>
      <w:sz w:val="18"/>
      <w:szCs w:val="12"/>
      <w:lang w:eastAsia="en-US" w:bidi="ar-SA"/>
    </w:rPr>
  </w:style>
  <w:style w:type="paragraph" w:customStyle="1" w:styleId="FaitsH">
    <w:name w:val="Faits H"/>
    <w:basedOn w:val="Normal"/>
    <w:qFormat/>
    <w:rsid w:val="00E15F88"/>
    <w:pPr>
      <w:widowControl w:val="0"/>
      <w:overflowPunct w:val="0"/>
      <w:spacing w:line="200" w:lineRule="atLeast"/>
      <w:jc w:val="left"/>
    </w:pPr>
    <w:rPr>
      <w:rFonts w:eastAsia="Calibri" w:cs="Tahoma"/>
      <w:i/>
      <w:iCs/>
      <w:color w:val="666666"/>
      <w:kern w:val="0"/>
      <w:sz w:val="16"/>
      <w:szCs w:val="16"/>
      <w:lang w:eastAsia="en-US" w:bidi="ar-SA"/>
    </w:rPr>
  </w:style>
  <w:style w:type="paragraph" w:customStyle="1" w:styleId="CheminH">
    <w:name w:val="Chemin H"/>
    <w:basedOn w:val="Normal"/>
    <w:uiPriority w:val="99"/>
    <w:qFormat/>
    <w:rsid w:val="00E15F88"/>
    <w:pPr>
      <w:widowControl w:val="0"/>
      <w:suppressLineNumbers/>
      <w:shd w:val="clear" w:color="auto" w:fill="CCCCCC"/>
      <w:overflowPunct w:val="0"/>
      <w:spacing w:after="57"/>
    </w:pPr>
    <w:rPr>
      <w:rFonts w:eastAsia="Calibri" w:cs="Tahoma"/>
      <w:b/>
      <w:bCs/>
      <w:color w:val="666666"/>
      <w:kern w:val="0"/>
      <w:szCs w:val="20"/>
      <w:lang w:eastAsia="en-US" w:bidi="ar-SA"/>
    </w:rPr>
  </w:style>
  <w:style w:type="paragraph" w:customStyle="1" w:styleId="TitredimensionT">
    <w:name w:val="Titre dimension T"/>
    <w:basedOn w:val="Normal"/>
    <w:qFormat/>
    <w:rsid w:val="00637A41"/>
    <w:pPr>
      <w:pageBreakBefore/>
      <w:widowControl w:val="0"/>
      <w:suppressLineNumbers/>
      <w:shd w:val="clear" w:color="auto" w:fill="C9211E"/>
      <w:tabs>
        <w:tab w:val="left" w:pos="10485"/>
      </w:tabs>
      <w:overflowPunct w:val="0"/>
    </w:pPr>
    <w:rPr>
      <w:rFonts w:eastAsia="Calibri" w:cs="Tahoma"/>
      <w:color w:val="FFFFFF"/>
      <w:kern w:val="0"/>
      <w:sz w:val="28"/>
      <w:szCs w:val="6"/>
      <w:lang w:eastAsia="en-US" w:bidi="ar-SA"/>
    </w:rPr>
  </w:style>
  <w:style w:type="paragraph" w:customStyle="1" w:styleId="Sous-titredimensionT">
    <w:name w:val="Sous-titre dimension T"/>
    <w:basedOn w:val="Normal"/>
    <w:qFormat/>
    <w:rsid w:val="00600208"/>
    <w:pPr>
      <w:widowControl w:val="0"/>
      <w:suppressLineNumbers/>
      <w:shd w:val="clear" w:color="auto" w:fill="C9211E"/>
      <w:overflowPunct w:val="0"/>
    </w:pPr>
    <w:rPr>
      <w:rFonts w:eastAsia="Calibri" w:cs="Tahoma"/>
      <w:i/>
      <w:iCs/>
      <w:color w:val="FFFFFF"/>
      <w:kern w:val="0"/>
      <w:sz w:val="18"/>
      <w:szCs w:val="12"/>
      <w:lang w:eastAsia="en-US" w:bidi="ar-SA"/>
    </w:rPr>
  </w:style>
  <w:style w:type="paragraph" w:customStyle="1" w:styleId="FaitsT">
    <w:name w:val="Faits T"/>
    <w:basedOn w:val="Normal"/>
    <w:qFormat/>
    <w:rsid w:val="00977AF8"/>
    <w:pPr>
      <w:widowControl w:val="0"/>
      <w:overflowPunct w:val="0"/>
      <w:spacing w:line="200" w:lineRule="atLeast"/>
      <w:jc w:val="left"/>
    </w:pPr>
    <w:rPr>
      <w:rFonts w:eastAsia="Calibri" w:cs="Tahoma"/>
      <w:i/>
      <w:iCs/>
      <w:color w:val="C9211E"/>
      <w:kern w:val="0"/>
      <w:sz w:val="16"/>
      <w:szCs w:val="16"/>
      <w:lang w:eastAsia="en-US" w:bidi="ar-SA"/>
    </w:rPr>
  </w:style>
  <w:style w:type="paragraph" w:customStyle="1" w:styleId="CheminT">
    <w:name w:val="Chemin T"/>
    <w:basedOn w:val="Normal"/>
    <w:uiPriority w:val="99"/>
    <w:qFormat/>
    <w:rsid w:val="00977AF8"/>
    <w:pPr>
      <w:widowControl w:val="0"/>
      <w:suppressLineNumbers/>
      <w:shd w:val="clear" w:color="auto" w:fill="CCCCCC"/>
      <w:overflowPunct w:val="0"/>
      <w:spacing w:after="57"/>
    </w:pPr>
    <w:rPr>
      <w:rFonts w:eastAsia="Calibri" w:cs="Tahoma"/>
      <w:b/>
      <w:bCs/>
      <w:color w:val="C9211E"/>
      <w:kern w:val="0"/>
      <w:szCs w:val="20"/>
      <w:lang w:eastAsia="en-US" w:bidi="ar-SA"/>
    </w:rPr>
  </w:style>
  <w:style w:type="paragraph" w:customStyle="1" w:styleId="Listepucesillustration">
    <w:name w:val="Liste puces illustration"/>
    <w:basedOn w:val="Paragraphedeliste"/>
    <w:qFormat/>
    <w:rsid w:val="00AA671E"/>
    <w:pPr>
      <w:numPr>
        <w:numId w:val="23"/>
      </w:numPr>
      <w:tabs>
        <w:tab w:val="clear" w:pos="720"/>
        <w:tab w:val="num" w:pos="426"/>
      </w:tabs>
      <w:suppressAutoHyphens w:val="0"/>
      <w:ind w:left="284"/>
      <w:jc w:val="left"/>
    </w:pPr>
    <w:rPr>
      <w:rFonts w:eastAsia="DejaVu Sans" w:cs="Arial"/>
      <w:color w:val="051922"/>
      <w:kern w:val="24"/>
    </w:rPr>
  </w:style>
  <w:style w:type="table" w:styleId="TableauGrille1Clair-Accentuation5">
    <w:name w:val="Grid Table 1 Light Accent 5"/>
    <w:basedOn w:val="TableauNormal"/>
    <w:uiPriority w:val="46"/>
    <w:rsid w:val="00AA4F0F"/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6">
    <w:name w:val="List Table 3 Accent 6"/>
    <w:basedOn w:val="TableauNormal"/>
    <w:uiPriority w:val="48"/>
    <w:rsid w:val="00AA4F0F"/>
    <w:tblPr>
      <w:tblStyleRowBandSize w:val="1"/>
      <w:tblStyleColBandSize w:val="1"/>
      <w:tblBorders>
        <w:top w:val="single" w:sz="4" w:space="0" w:color="81ACA6" w:themeColor="accent6"/>
        <w:left w:val="single" w:sz="4" w:space="0" w:color="81ACA6" w:themeColor="accent6"/>
        <w:bottom w:val="single" w:sz="4" w:space="0" w:color="81ACA6" w:themeColor="accent6"/>
        <w:right w:val="single" w:sz="4" w:space="0" w:color="81ACA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1ACA6" w:themeFill="accent6"/>
      </w:tcPr>
    </w:tblStylePr>
    <w:tblStylePr w:type="lastRow">
      <w:rPr>
        <w:b/>
        <w:bCs/>
      </w:rPr>
      <w:tblPr/>
      <w:tcPr>
        <w:tcBorders>
          <w:top w:val="double" w:sz="4" w:space="0" w:color="81ACA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1ACA6" w:themeColor="accent6"/>
          <w:right w:val="single" w:sz="4" w:space="0" w:color="81ACA6" w:themeColor="accent6"/>
        </w:tcBorders>
      </w:tcPr>
    </w:tblStylePr>
    <w:tblStylePr w:type="band1Horz">
      <w:tblPr/>
      <w:tcPr>
        <w:tcBorders>
          <w:top w:val="single" w:sz="4" w:space="0" w:color="81ACA6" w:themeColor="accent6"/>
          <w:bottom w:val="single" w:sz="4" w:space="0" w:color="81ACA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1ACA6" w:themeColor="accent6"/>
          <w:left w:val="nil"/>
        </w:tcBorders>
      </w:tcPr>
    </w:tblStylePr>
    <w:tblStylePr w:type="swCell">
      <w:tblPr/>
      <w:tcPr>
        <w:tcBorders>
          <w:top w:val="double" w:sz="4" w:space="0" w:color="81ACA6" w:themeColor="accent6"/>
          <w:right w:val="nil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AA4F0F"/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eauListe4-Accentuation1">
    <w:name w:val="List Table 4 Accent 1"/>
    <w:basedOn w:val="TableauNormal"/>
    <w:uiPriority w:val="49"/>
    <w:rsid w:val="00AA4F0F"/>
    <w:tblPr>
      <w:tblStyleRowBandSize w:val="1"/>
      <w:tblStyleColBandSize w:val="1"/>
      <w:tblBorders>
        <w:top w:val="single" w:sz="4" w:space="0" w:color="B3CDC9" w:themeColor="accent1" w:themeTint="99"/>
        <w:left w:val="single" w:sz="4" w:space="0" w:color="B3CDC9" w:themeColor="accent1" w:themeTint="99"/>
        <w:bottom w:val="single" w:sz="4" w:space="0" w:color="B3CDC9" w:themeColor="accent1" w:themeTint="99"/>
        <w:right w:val="single" w:sz="4" w:space="0" w:color="B3CDC9" w:themeColor="accent1" w:themeTint="99"/>
        <w:insideH w:val="single" w:sz="4" w:space="0" w:color="B3CDC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1ACA6" w:themeColor="accent1"/>
          <w:left w:val="single" w:sz="4" w:space="0" w:color="81ACA6" w:themeColor="accent1"/>
          <w:bottom w:val="single" w:sz="4" w:space="0" w:color="81ACA6" w:themeColor="accent1"/>
          <w:right w:val="single" w:sz="4" w:space="0" w:color="81ACA6" w:themeColor="accent1"/>
          <w:insideH w:val="nil"/>
        </w:tcBorders>
        <w:shd w:val="clear" w:color="auto" w:fill="81ACA6" w:themeFill="accent1"/>
      </w:tcPr>
    </w:tblStylePr>
    <w:tblStylePr w:type="lastRow">
      <w:rPr>
        <w:b/>
        <w:bCs/>
      </w:rPr>
      <w:tblPr/>
      <w:tcPr>
        <w:tcBorders>
          <w:top w:val="double" w:sz="4" w:space="0" w:color="B3CD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ED" w:themeFill="accent1" w:themeFillTint="33"/>
      </w:tcPr>
    </w:tblStylePr>
    <w:tblStylePr w:type="band1Horz">
      <w:tblPr/>
      <w:tcPr>
        <w:shd w:val="clear" w:color="auto" w:fill="E5EEED" w:themeFill="accent1" w:themeFillTint="33"/>
      </w:tcPr>
    </w:tblStylePr>
  </w:style>
  <w:style w:type="character" w:styleId="Titredulivre">
    <w:name w:val="Book Title"/>
    <w:basedOn w:val="Policepardfaut"/>
    <w:uiPriority w:val="33"/>
    <w:qFormat/>
    <w:rsid w:val="008B61A7"/>
    <w:rPr>
      <w:b/>
      <w:bCs/>
      <w:i/>
      <w:iCs/>
      <w:spacing w:val="5"/>
    </w:rPr>
  </w:style>
  <w:style w:type="paragraph" w:customStyle="1" w:styleId="Standard">
    <w:name w:val="Standard"/>
    <w:rsid w:val="003744F3"/>
    <w:pPr>
      <w:autoSpaceDN w:val="0"/>
      <w:textAlignment w:val="baseline"/>
    </w:pPr>
    <w:rPr>
      <w:rFonts w:eastAsia="Marianne" w:cs="Marianne"/>
      <w:kern w:val="3"/>
    </w:rPr>
  </w:style>
  <w:style w:type="paragraph" w:customStyle="1" w:styleId="TableContents">
    <w:name w:val="Table Contents"/>
    <w:basedOn w:val="Standard"/>
    <w:rsid w:val="003744F3"/>
    <w:pPr>
      <w:widowControl w:val="0"/>
      <w:suppressLineNumbers/>
    </w:pPr>
  </w:style>
  <w:style w:type="paragraph" w:customStyle="1" w:styleId="TableHeading">
    <w:name w:val="Table Heading"/>
    <w:basedOn w:val="TableContents"/>
    <w:rsid w:val="003744F3"/>
    <w:pPr>
      <w:spacing w:after="57"/>
      <w:jc w:val="center"/>
    </w:pPr>
    <w:rPr>
      <w:b/>
      <w:bCs/>
    </w:rPr>
  </w:style>
  <w:style w:type="paragraph" w:customStyle="1" w:styleId="Entetetableau">
    <w:name w:val="Entete tableau"/>
    <w:basedOn w:val="Normal"/>
    <w:link w:val="EntetetableauCar"/>
    <w:qFormat/>
    <w:rsid w:val="003744F3"/>
    <w:rPr>
      <w:b/>
      <w:bCs/>
      <w:color w:val="FFFFFF" w:themeColor="background1"/>
      <w:sz w:val="18"/>
    </w:rPr>
  </w:style>
  <w:style w:type="character" w:customStyle="1" w:styleId="EntetetableauCar">
    <w:name w:val="Entete tableau Car"/>
    <w:basedOn w:val="Policepardfaut"/>
    <w:link w:val="Entetetableau"/>
    <w:rsid w:val="003744F3"/>
    <w:rPr>
      <w:b/>
      <w:bCs/>
      <w:color w:val="FFFFFF" w:themeColor="background1"/>
      <w:sz w:val="18"/>
    </w:rPr>
  </w:style>
  <w:style w:type="paragraph" w:customStyle="1" w:styleId="Parexemple">
    <w:name w:val="Par exemple"/>
    <w:basedOn w:val="Contenudetableau"/>
    <w:next w:val="Contenudetableau"/>
    <w:link w:val="ParexempleCar"/>
    <w:qFormat/>
    <w:rsid w:val="00FC66CB"/>
    <w:rPr>
      <w:i/>
      <w:iCs/>
      <w:color w:val="598781" w:themeColor="accent6" w:themeShade="BF"/>
      <w:sz w:val="20"/>
      <w:szCs w:val="22"/>
    </w:rPr>
  </w:style>
  <w:style w:type="character" w:customStyle="1" w:styleId="ParexempleCar">
    <w:name w:val="Par exemple Car"/>
    <w:basedOn w:val="ContenudetableauCar"/>
    <w:link w:val="Parexemple"/>
    <w:rsid w:val="00FC66CB"/>
    <w:rPr>
      <w:i/>
      <w:iCs/>
      <w:color w:val="598781" w:themeColor="accent6" w:themeShade="BF"/>
      <w:sz w:val="20"/>
      <w:szCs w:val="22"/>
    </w:rPr>
  </w:style>
  <w:style w:type="paragraph" w:customStyle="1" w:styleId="Notesatelier">
    <w:name w:val="Notes_atelier"/>
    <w:basedOn w:val="Normal"/>
    <w:link w:val="NotesatelierCar"/>
    <w:qFormat/>
    <w:rsid w:val="003328B5"/>
    <w:rPr>
      <w:b/>
      <w:bCs/>
      <w:sz w:val="22"/>
      <w:szCs w:val="28"/>
      <w:lang w:eastAsia="en-US" w:bidi="ar-SA"/>
    </w:rPr>
  </w:style>
  <w:style w:type="character" w:customStyle="1" w:styleId="NotesatelierCar">
    <w:name w:val="Notes_atelier Car"/>
    <w:basedOn w:val="Policepardfaut"/>
    <w:link w:val="Notesatelier"/>
    <w:rsid w:val="003328B5"/>
    <w:rPr>
      <w:b/>
      <w:bCs/>
      <w:sz w:val="22"/>
      <w:szCs w:val="28"/>
      <w:lang w:eastAsia="en-US" w:bidi="ar-SA"/>
    </w:rPr>
  </w:style>
  <w:style w:type="paragraph" w:customStyle="1" w:styleId="Textbody">
    <w:name w:val="Text body"/>
    <w:basedOn w:val="Standard"/>
    <w:rsid w:val="0098366A"/>
    <w:pPr>
      <w:spacing w:after="140" w:line="276" w:lineRule="auto"/>
    </w:pPr>
    <w:rPr>
      <w:rFonts w:eastAsia="NSimSun" w:cs="Arial"/>
    </w:rPr>
  </w:style>
  <w:style w:type="paragraph" w:customStyle="1" w:styleId="article1">
    <w:name w:val="article1"/>
    <w:basedOn w:val="TableContents"/>
    <w:uiPriority w:val="99"/>
    <w:rsid w:val="00BD318A"/>
    <w:pPr>
      <w:ind w:left="57" w:right="113"/>
      <w:jc w:val="both"/>
    </w:pPr>
    <w:rPr>
      <w:rFonts w:ascii="Tahoma" w:eastAsia="Tahoma" w:hAnsi="Tahoma" w:cs="Tahoma"/>
      <w:sz w:val="17"/>
      <w:szCs w:val="20"/>
    </w:rPr>
  </w:style>
  <w:style w:type="paragraph" w:customStyle="1" w:styleId="titrearticle1">
    <w:name w:val="titre article1"/>
    <w:basedOn w:val="Sous-titre"/>
    <w:rsid w:val="0098366A"/>
    <w:pPr>
      <w:keepNext/>
      <w:autoSpaceDN w:val="0"/>
      <w:spacing w:before="60" w:after="120"/>
      <w:jc w:val="center"/>
      <w:textAlignment w:val="baseline"/>
    </w:pPr>
    <w:rPr>
      <w:rFonts w:ascii="Segoe UI Light" w:eastAsia="Segoe UI Light" w:hAnsi="Segoe UI Light" w:cs="Segoe UI Light"/>
      <w:bCs/>
      <w:kern w:val="3"/>
      <w:sz w:val="28"/>
    </w:rPr>
  </w:style>
  <w:style w:type="paragraph" w:customStyle="1" w:styleId="article2">
    <w:name w:val="article2"/>
    <w:basedOn w:val="article1"/>
    <w:uiPriority w:val="99"/>
    <w:rsid w:val="000466CA"/>
    <w:rPr>
      <w:rFonts w:ascii="Sylfaen" w:eastAsia="Sylfaen" w:hAnsi="Sylfaen" w:cs="Sylfaen"/>
      <w:sz w:val="16"/>
      <w:szCs w:val="18"/>
    </w:rPr>
  </w:style>
  <w:style w:type="paragraph" w:customStyle="1" w:styleId="titrearticle2">
    <w:name w:val="titre article2"/>
    <w:basedOn w:val="titrearticle1"/>
    <w:rsid w:val="0030273B"/>
    <w:pPr>
      <w:jc w:val="left"/>
    </w:pPr>
    <w:rPr>
      <w:rFonts w:ascii="Sylfaen" w:eastAsia="Sylfaen" w:hAnsi="Sylfaen" w:cs="Sylfaen"/>
      <w:sz w:val="40"/>
    </w:rPr>
  </w:style>
  <w:style w:type="paragraph" w:customStyle="1" w:styleId="sous-titrearticle2">
    <w:name w:val="sous-titre article2"/>
    <w:basedOn w:val="Normal"/>
    <w:rsid w:val="000466CA"/>
    <w:pPr>
      <w:keepNext/>
      <w:autoSpaceDN w:val="0"/>
      <w:spacing w:before="60" w:after="120"/>
      <w:jc w:val="left"/>
      <w:textAlignment w:val="baseline"/>
    </w:pPr>
    <w:rPr>
      <w:rFonts w:ascii="Sylfaen" w:eastAsia="Sylfaen" w:hAnsi="Sylfaen" w:cs="Sylfaen"/>
      <w:kern w:val="3"/>
      <w:sz w:val="28"/>
      <w:szCs w:val="36"/>
    </w:rPr>
  </w:style>
  <w:style w:type="paragraph" w:customStyle="1" w:styleId="titre1article2">
    <w:name w:val="titre 1 article2"/>
    <w:basedOn w:val="sous-titrearticle2"/>
    <w:rsid w:val="000466CA"/>
    <w:pPr>
      <w:jc w:val="center"/>
    </w:pPr>
    <w:rPr>
      <w:b/>
      <w:bCs/>
      <w:color w:val="000091"/>
    </w:rPr>
  </w:style>
  <w:style w:type="paragraph" w:customStyle="1" w:styleId="titre1article1">
    <w:name w:val="titre 1 article1"/>
    <w:basedOn w:val="Normal"/>
    <w:rsid w:val="0098366A"/>
    <w:pPr>
      <w:keepNext/>
      <w:pBdr>
        <w:top w:val="single" w:sz="2" w:space="1" w:color="000000"/>
        <w:left w:val="single" w:sz="2" w:space="1" w:color="000000"/>
        <w:bottom w:val="single" w:sz="2" w:space="1" w:color="000000"/>
        <w:right w:val="single" w:sz="2" w:space="1" w:color="000000"/>
      </w:pBdr>
      <w:autoSpaceDN w:val="0"/>
      <w:spacing w:before="60" w:after="120"/>
      <w:jc w:val="center"/>
      <w:textAlignment w:val="baseline"/>
    </w:pPr>
    <w:rPr>
      <w:rFonts w:ascii="Tahoma" w:eastAsia="Tahoma" w:hAnsi="Tahoma" w:cs="Tahoma"/>
      <w:b/>
      <w:bCs/>
      <w:kern w:val="3"/>
      <w:sz w:val="28"/>
      <w:szCs w:val="36"/>
    </w:rPr>
  </w:style>
  <w:style w:type="paragraph" w:customStyle="1" w:styleId="article3">
    <w:name w:val="article3"/>
    <w:basedOn w:val="TableContents"/>
    <w:uiPriority w:val="99"/>
    <w:rsid w:val="0098366A"/>
    <w:pPr>
      <w:ind w:left="113" w:right="170"/>
      <w:jc w:val="both"/>
    </w:pPr>
    <w:rPr>
      <w:rFonts w:ascii="Rubik" w:eastAsia="Rubik" w:hAnsi="Rubik" w:cs="Rubik"/>
      <w:sz w:val="18"/>
    </w:rPr>
  </w:style>
  <w:style w:type="paragraph" w:customStyle="1" w:styleId="titre1article3">
    <w:name w:val="titre 1 article3"/>
    <w:basedOn w:val="titre1article2"/>
    <w:rsid w:val="0030273B"/>
    <w:pPr>
      <w:jc w:val="both"/>
    </w:pPr>
    <w:rPr>
      <w:rFonts w:ascii="Rubik" w:hAnsi="Rubik" w:cs="Rubik"/>
      <w:sz w:val="22"/>
      <w:szCs w:val="28"/>
    </w:rPr>
  </w:style>
  <w:style w:type="paragraph" w:customStyle="1" w:styleId="titrearticle4">
    <w:name w:val="titre article4"/>
    <w:basedOn w:val="titrearticle2"/>
    <w:rsid w:val="0098366A"/>
    <w:rPr>
      <w:rFonts w:ascii="Trebuchet MS" w:eastAsia="Trebuchet MS" w:hAnsi="Trebuchet MS" w:cs="Trebuchet MS"/>
    </w:rPr>
  </w:style>
  <w:style w:type="paragraph" w:customStyle="1" w:styleId="sous-titrearticle4">
    <w:name w:val="sous-titre article4"/>
    <w:basedOn w:val="TableContents"/>
    <w:rsid w:val="0098366A"/>
    <w:pPr>
      <w:ind w:left="113" w:right="170"/>
      <w:jc w:val="both"/>
    </w:pPr>
    <w:rPr>
      <w:rFonts w:ascii="Trebuchet MS" w:eastAsia="Trebuchet MS" w:hAnsi="Trebuchet MS" w:cs="Trebuchet MS"/>
      <w:sz w:val="20"/>
    </w:rPr>
  </w:style>
  <w:style w:type="paragraph" w:customStyle="1" w:styleId="article4">
    <w:name w:val="article4"/>
    <w:basedOn w:val="TableContents"/>
    <w:uiPriority w:val="99"/>
    <w:rsid w:val="00B072F9"/>
    <w:pPr>
      <w:ind w:left="113" w:right="170"/>
      <w:jc w:val="both"/>
    </w:pPr>
    <w:rPr>
      <w:rFonts w:ascii="Trebuchet MS" w:eastAsia="Trebuchet MS" w:hAnsi="Trebuchet MS" w:cs="Trebuchet MS"/>
      <w:sz w:val="17"/>
      <w:szCs w:val="18"/>
    </w:rPr>
  </w:style>
  <w:style w:type="paragraph" w:customStyle="1" w:styleId="titre1article4">
    <w:name w:val="titre 1 article4"/>
    <w:basedOn w:val="article4"/>
    <w:rsid w:val="0098366A"/>
    <w:rPr>
      <w:b/>
      <w:bCs/>
      <w:color w:val="000091"/>
    </w:rPr>
  </w:style>
  <w:style w:type="paragraph" w:customStyle="1" w:styleId="article5">
    <w:name w:val="article5"/>
    <w:basedOn w:val="TableContents"/>
    <w:uiPriority w:val="99"/>
    <w:rsid w:val="00EC2423"/>
    <w:pPr>
      <w:ind w:left="28" w:right="28"/>
      <w:jc w:val="both"/>
    </w:pPr>
    <w:rPr>
      <w:rFonts w:ascii="Arial" w:eastAsia="Arial" w:hAnsi="Arial" w:cs="Arial"/>
      <w:sz w:val="17"/>
      <w:szCs w:val="18"/>
    </w:rPr>
  </w:style>
  <w:style w:type="paragraph" w:customStyle="1" w:styleId="titre1article5">
    <w:name w:val="titre 1 article5"/>
    <w:basedOn w:val="article5"/>
    <w:rsid w:val="0098366A"/>
    <w:pPr>
      <w:jc w:val="center"/>
    </w:pPr>
    <w:rPr>
      <w:color w:val="C9211E"/>
      <w:sz w:val="22"/>
    </w:rPr>
  </w:style>
  <w:style w:type="paragraph" w:customStyle="1" w:styleId="titrearticle5">
    <w:name w:val="titre article5"/>
    <w:basedOn w:val="titre1article5"/>
    <w:rsid w:val="00556D35"/>
    <w:pPr>
      <w:spacing w:before="40" w:after="40"/>
    </w:pPr>
    <w:rPr>
      <w:sz w:val="20"/>
    </w:rPr>
  </w:style>
  <w:style w:type="paragraph" w:customStyle="1" w:styleId="titrearticle6">
    <w:name w:val="titre article6"/>
    <w:basedOn w:val="TableContents"/>
    <w:rsid w:val="00654ED7"/>
    <w:pPr>
      <w:ind w:left="113" w:right="170"/>
      <w:jc w:val="right"/>
    </w:pPr>
    <w:rPr>
      <w:rFonts w:ascii="Verdana" w:eastAsia="Verdana" w:hAnsi="Verdana" w:cs="Verdana"/>
      <w:b/>
      <w:bCs/>
      <w:color w:val="CE614A"/>
      <w:sz w:val="44"/>
      <w:szCs w:val="22"/>
    </w:rPr>
  </w:style>
  <w:style w:type="paragraph" w:customStyle="1" w:styleId="article6">
    <w:name w:val="article6"/>
    <w:basedOn w:val="TableContents"/>
    <w:uiPriority w:val="99"/>
    <w:rsid w:val="00654ED7"/>
    <w:pPr>
      <w:ind w:left="113" w:right="170"/>
      <w:jc w:val="both"/>
    </w:pPr>
    <w:rPr>
      <w:rFonts w:ascii="Verdana" w:eastAsia="Verdana" w:hAnsi="Verdana" w:cs="Verdana"/>
      <w:sz w:val="16"/>
      <w:szCs w:val="18"/>
    </w:rPr>
  </w:style>
  <w:style w:type="paragraph" w:customStyle="1" w:styleId="article6question">
    <w:name w:val="article6 question"/>
    <w:basedOn w:val="article6"/>
    <w:uiPriority w:val="99"/>
    <w:rsid w:val="00654ED7"/>
    <w:rPr>
      <w:b/>
      <w:bCs/>
      <w:color w:val="CE614A"/>
    </w:rPr>
  </w:style>
  <w:style w:type="paragraph" w:customStyle="1" w:styleId="sous-titrearticle6">
    <w:name w:val="sous-titre article6"/>
    <w:basedOn w:val="TableContents"/>
    <w:rsid w:val="00654ED7"/>
    <w:pPr>
      <w:ind w:left="113" w:right="170"/>
      <w:jc w:val="right"/>
    </w:pPr>
    <w:rPr>
      <w:rFonts w:ascii="Verdana" w:eastAsia="Verdana" w:hAnsi="Verdana" w:cs="Verdana"/>
      <w:b/>
      <w:bCs/>
      <w:color w:val="AEA397"/>
      <w:sz w:val="20"/>
      <w:szCs w:val="20"/>
    </w:rPr>
  </w:style>
  <w:style w:type="paragraph" w:customStyle="1" w:styleId="titrearticle3">
    <w:name w:val="titre article3"/>
    <w:basedOn w:val="titrearticle2"/>
    <w:qFormat/>
    <w:rsid w:val="00AE01B7"/>
    <w:rPr>
      <w:color w:val="FFFFFF" w:themeColor="background1"/>
    </w:rPr>
  </w:style>
  <w:style w:type="paragraph" w:customStyle="1" w:styleId="Notesatelier2">
    <w:name w:val="Notes_atelier2"/>
    <w:basedOn w:val="Notesatelier"/>
    <w:link w:val="Notesatelier2Car"/>
    <w:qFormat/>
    <w:rsid w:val="003328B5"/>
  </w:style>
  <w:style w:type="paragraph" w:customStyle="1" w:styleId="Stylededessinpardfaut">
    <w:name w:val="Style de dessin par défaut"/>
    <w:qFormat/>
    <w:rsid w:val="001D3E5A"/>
    <w:pPr>
      <w:suppressAutoHyphens w:val="0"/>
      <w:autoSpaceDE w:val="0"/>
      <w:autoSpaceDN w:val="0"/>
      <w:adjustRightInd w:val="0"/>
      <w:spacing w:line="200" w:lineRule="atLeast"/>
    </w:pPr>
    <w:rPr>
      <w:rFonts w:ascii="Arial" w:eastAsia="Microsoft YaHei" w:hAnsi="Arial"/>
      <w:kern w:val="1"/>
      <w:sz w:val="36"/>
      <w:szCs w:val="36"/>
      <w:lang w:bidi="ar-SA"/>
    </w:rPr>
  </w:style>
  <w:style w:type="character" w:customStyle="1" w:styleId="Notesatelier2Car">
    <w:name w:val="Notes_atelier2 Car"/>
    <w:basedOn w:val="NotesatelierCar"/>
    <w:link w:val="Notesatelier2"/>
    <w:rsid w:val="003328B5"/>
    <w:rPr>
      <w:b/>
      <w:bCs/>
      <w:sz w:val="22"/>
      <w:szCs w:val="28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BA246C"/>
    <w:pPr>
      <w:suppressAutoHyphens w:val="0"/>
      <w:spacing w:before="100" w:beforeAutospacing="1" w:after="142" w:line="276" w:lineRule="auto"/>
      <w:jc w:val="left"/>
    </w:pPr>
    <w:rPr>
      <w:rFonts w:ascii="Times New Roman" w:eastAsia="Times New Roman" w:hAnsi="Times New Roman" w:cs="Times New Roman"/>
      <w:kern w:val="0"/>
      <w:sz w:val="24"/>
      <w:lang w:eastAsia="fr-FR" w:bidi="ar-SA"/>
    </w:rPr>
  </w:style>
  <w:style w:type="paragraph" w:customStyle="1" w:styleId="Questionssalimenter">
    <w:name w:val="Questions s'alimenter"/>
    <w:basedOn w:val="FaitsA"/>
    <w:link w:val="QuestionssalimenterCar"/>
    <w:qFormat/>
    <w:rsid w:val="00EE4DC4"/>
    <w:rPr>
      <w:b/>
      <w:i w:val="0"/>
      <w:sz w:val="24"/>
      <w:szCs w:val="24"/>
    </w:rPr>
  </w:style>
  <w:style w:type="paragraph" w:customStyle="1" w:styleId="Questionbien">
    <w:name w:val="Question bien"/>
    <w:basedOn w:val="Questionssalimenter"/>
    <w:link w:val="QuestionbienCar"/>
    <w:qFormat/>
    <w:rsid w:val="00EE4DC4"/>
    <w:rPr>
      <w:color w:val="6FA0C0" w:themeColor="text2" w:themeTint="99"/>
    </w:rPr>
  </w:style>
  <w:style w:type="character" w:customStyle="1" w:styleId="FaitsACar">
    <w:name w:val="Faits A Car"/>
    <w:basedOn w:val="Policepardfaut"/>
    <w:link w:val="FaitsA"/>
    <w:rsid w:val="00931921"/>
    <w:rPr>
      <w:rFonts w:eastAsia="Calibri" w:cs="Tahoma"/>
      <w:i/>
      <w:iCs/>
      <w:color w:val="50938A"/>
      <w:kern w:val="0"/>
      <w:sz w:val="16"/>
      <w:szCs w:val="16"/>
      <w:lang w:eastAsia="en-US" w:bidi="ar-SA"/>
    </w:rPr>
  </w:style>
  <w:style w:type="character" w:customStyle="1" w:styleId="QuestionssalimenterCar">
    <w:name w:val="Questions s'alimenter Car"/>
    <w:basedOn w:val="FaitsACar"/>
    <w:link w:val="Questionssalimenter"/>
    <w:rsid w:val="00EE4DC4"/>
    <w:rPr>
      <w:rFonts w:eastAsia="Calibri" w:cs="Tahoma"/>
      <w:b/>
      <w:i w:val="0"/>
      <w:iCs/>
      <w:color w:val="50938A"/>
      <w:kern w:val="0"/>
      <w:sz w:val="16"/>
      <w:szCs w:val="16"/>
      <w:lang w:eastAsia="en-US" w:bidi="ar-SA"/>
    </w:rPr>
  </w:style>
  <w:style w:type="paragraph" w:customStyle="1" w:styleId="Questionsedplacer">
    <w:name w:val="Question se déplacer"/>
    <w:basedOn w:val="Questionbien"/>
    <w:link w:val="QuestionsedplacerCar"/>
    <w:qFormat/>
    <w:rsid w:val="00EE4DC4"/>
    <w:rPr>
      <w:color w:val="F1A50D"/>
    </w:rPr>
  </w:style>
  <w:style w:type="character" w:customStyle="1" w:styleId="QuestionbienCar">
    <w:name w:val="Question bien Car"/>
    <w:basedOn w:val="QuestionssalimenterCar"/>
    <w:link w:val="Questionbien"/>
    <w:rsid w:val="00EE4DC4"/>
    <w:rPr>
      <w:rFonts w:eastAsia="Calibri" w:cs="Tahoma"/>
      <w:b/>
      <w:i w:val="0"/>
      <w:iCs/>
      <w:color w:val="6FA0C0" w:themeColor="text2" w:themeTint="99"/>
      <w:kern w:val="0"/>
      <w:sz w:val="16"/>
      <w:szCs w:val="16"/>
      <w:lang w:eastAsia="en-US" w:bidi="ar-SA"/>
    </w:rPr>
  </w:style>
  <w:style w:type="paragraph" w:customStyle="1" w:styleId="Questionhabiter">
    <w:name w:val="Question habiter"/>
    <w:basedOn w:val="Questionsedplacer"/>
    <w:link w:val="QuestionhabiterCar"/>
    <w:qFormat/>
    <w:rsid w:val="00EE4DC4"/>
    <w:rPr>
      <w:color w:val="A6A6A6" w:themeColor="background1" w:themeShade="A6"/>
    </w:rPr>
  </w:style>
  <w:style w:type="character" w:customStyle="1" w:styleId="QuestionsedplacerCar">
    <w:name w:val="Question se déplacer Car"/>
    <w:basedOn w:val="QuestionbienCar"/>
    <w:link w:val="Questionsedplacer"/>
    <w:rsid w:val="00EE4DC4"/>
    <w:rPr>
      <w:rFonts w:eastAsia="Calibri" w:cs="Tahoma"/>
      <w:b/>
      <w:i w:val="0"/>
      <w:iCs/>
      <w:color w:val="F1A50D"/>
      <w:kern w:val="0"/>
      <w:sz w:val="16"/>
      <w:szCs w:val="16"/>
      <w:lang w:eastAsia="en-US" w:bidi="ar-SA"/>
    </w:rPr>
  </w:style>
  <w:style w:type="paragraph" w:customStyle="1" w:styleId="Questiontravailler">
    <w:name w:val="Question travailler"/>
    <w:basedOn w:val="Questionhabiter"/>
    <w:link w:val="QuestiontravaillerCar"/>
    <w:qFormat/>
    <w:rsid w:val="00997A6B"/>
    <w:rPr>
      <w:color w:val="C00000"/>
    </w:rPr>
  </w:style>
  <w:style w:type="character" w:customStyle="1" w:styleId="QuestionhabiterCar">
    <w:name w:val="Question habiter Car"/>
    <w:basedOn w:val="QuestionsedplacerCar"/>
    <w:link w:val="Questionhabiter"/>
    <w:rsid w:val="00EE4DC4"/>
    <w:rPr>
      <w:rFonts w:eastAsia="Calibri" w:cs="Tahoma"/>
      <w:b/>
      <w:i w:val="0"/>
      <w:iCs/>
      <w:color w:val="A6A6A6" w:themeColor="background1" w:themeShade="A6"/>
      <w:kern w:val="0"/>
      <w:sz w:val="16"/>
      <w:szCs w:val="16"/>
      <w:lang w:eastAsia="en-US" w:bidi="ar-SA"/>
    </w:rPr>
  </w:style>
  <w:style w:type="paragraph" w:customStyle="1" w:styleId="Titrepratique">
    <w:name w:val="Titre_pratique"/>
    <w:basedOn w:val="En-tteetpieddepage"/>
    <w:link w:val="TitrepratiqueCar"/>
    <w:qFormat/>
    <w:rsid w:val="00324C85"/>
    <w:pPr>
      <w:numPr>
        <w:numId w:val="35"/>
      </w:numPr>
      <w:jc w:val="left"/>
    </w:pPr>
    <w:rPr>
      <w:b/>
      <w:iCs/>
      <w:sz w:val="28"/>
      <w:szCs w:val="36"/>
    </w:rPr>
  </w:style>
  <w:style w:type="character" w:customStyle="1" w:styleId="QuestiontravaillerCar">
    <w:name w:val="Question travailler Car"/>
    <w:basedOn w:val="QuestionhabiterCar"/>
    <w:link w:val="Questiontravailler"/>
    <w:rsid w:val="00997A6B"/>
    <w:rPr>
      <w:rFonts w:eastAsia="Calibri" w:cs="Tahoma"/>
      <w:b/>
      <w:i w:val="0"/>
      <w:iCs/>
      <w:color w:val="C00000"/>
      <w:kern w:val="0"/>
      <w:sz w:val="16"/>
      <w:szCs w:val="16"/>
      <w:lang w:eastAsia="en-US" w:bidi="ar-SA"/>
    </w:rPr>
  </w:style>
  <w:style w:type="character" w:customStyle="1" w:styleId="En-tteetpieddepageCar">
    <w:name w:val="En-tête et pied de page Car"/>
    <w:basedOn w:val="Policepardfaut"/>
    <w:link w:val="En-tteetpieddepage"/>
    <w:rsid w:val="007A5721"/>
    <w:rPr>
      <w:sz w:val="20"/>
    </w:rPr>
  </w:style>
  <w:style w:type="character" w:customStyle="1" w:styleId="TitrepratiqueCar">
    <w:name w:val="Titre_pratique Car"/>
    <w:basedOn w:val="En-tteetpieddepageCar"/>
    <w:link w:val="Titrepratique"/>
    <w:rsid w:val="00503700"/>
    <w:rPr>
      <w:b/>
      <w:iCs/>
      <w:sz w:val="28"/>
      <w:szCs w:val="36"/>
    </w:rPr>
  </w:style>
  <w:style w:type="paragraph" w:customStyle="1" w:styleId="normalgauche">
    <w:name w:val="normal_gauche"/>
    <w:basedOn w:val="Normal"/>
    <w:link w:val="normalgaucheCar"/>
    <w:qFormat/>
    <w:rsid w:val="00503700"/>
    <w:pPr>
      <w:jc w:val="left"/>
    </w:pPr>
  </w:style>
  <w:style w:type="paragraph" w:styleId="Listepuces">
    <w:name w:val="List Bullet"/>
    <w:basedOn w:val="Normal"/>
    <w:uiPriority w:val="99"/>
    <w:unhideWhenUsed/>
    <w:rsid w:val="00377E24"/>
    <w:pPr>
      <w:numPr>
        <w:numId w:val="39"/>
      </w:numPr>
      <w:contextualSpacing/>
    </w:pPr>
    <w:rPr>
      <w:rFonts w:cs="Mangal"/>
    </w:rPr>
  </w:style>
  <w:style w:type="character" w:customStyle="1" w:styleId="normalgaucheCar">
    <w:name w:val="normal_gauche Car"/>
    <w:basedOn w:val="Policepardfaut"/>
    <w:link w:val="normalgauche"/>
    <w:rsid w:val="00503700"/>
    <w:rPr>
      <w:sz w:val="20"/>
    </w:rPr>
  </w:style>
  <w:style w:type="paragraph" w:styleId="Listepuces2">
    <w:name w:val="List Bullet 2"/>
    <w:basedOn w:val="Normal"/>
    <w:uiPriority w:val="99"/>
    <w:semiHidden/>
    <w:unhideWhenUsed/>
    <w:rsid w:val="00377E24"/>
    <w:pPr>
      <w:numPr>
        <w:numId w:val="40"/>
      </w:numPr>
      <w:contextualSpacing/>
    </w:pPr>
    <w:rPr>
      <w:rFonts w:cs="Mangal"/>
    </w:rPr>
  </w:style>
  <w:style w:type="table" w:styleId="TableauListe3-Accentuation5">
    <w:name w:val="List Table 3 Accent 5"/>
    <w:basedOn w:val="TableauNormal"/>
    <w:uiPriority w:val="48"/>
    <w:rsid w:val="00CD1FF1"/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paragraph" w:customStyle="1" w:styleId="Titreannexe">
    <w:name w:val="Titre annexe"/>
    <w:basedOn w:val="Normal"/>
    <w:qFormat/>
    <w:rsid w:val="000065A6"/>
    <w:pPr>
      <w:numPr>
        <w:numId w:val="76"/>
      </w:numPr>
      <w:shd w:val="clear" w:color="auto" w:fill="598781" w:themeFill="accent6" w:themeFillShade="BF"/>
      <w:ind w:left="993"/>
    </w:pPr>
    <w:rPr>
      <w:b/>
      <w:color w:val="FFFFFF" w:themeColor="background1"/>
      <w:sz w:val="28"/>
    </w:rPr>
  </w:style>
  <w:style w:type="paragraph" w:customStyle="1" w:styleId="Titreannexe2">
    <w:name w:val="Titre annexe 2"/>
    <w:basedOn w:val="Titreannexe"/>
    <w:qFormat/>
    <w:rsid w:val="000065A6"/>
    <w:pPr>
      <w:numPr>
        <w:ilvl w:val="1"/>
      </w:numPr>
      <w:pBdr>
        <w:left w:val="single" w:sz="12" w:space="4" w:color="auto"/>
      </w:pBdr>
      <w:shd w:val="clear" w:color="auto" w:fill="auto"/>
      <w:ind w:left="1701"/>
    </w:pPr>
    <w:rPr>
      <w:color w:val="auto"/>
      <w:sz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7A0AEB"/>
    <w:pPr>
      <w:spacing w:after="120"/>
      <w:ind w:left="283"/>
    </w:pPr>
    <w:rPr>
      <w:rFonts w:cs="Mangal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7A0AEB"/>
    <w:rPr>
      <w:rFonts w:cs="Mangal"/>
      <w:sz w:val="20"/>
    </w:rPr>
  </w:style>
  <w:style w:type="paragraph" w:styleId="Listepuces4">
    <w:name w:val="List Bullet 4"/>
    <w:basedOn w:val="Normal"/>
    <w:uiPriority w:val="99"/>
    <w:semiHidden/>
    <w:unhideWhenUsed/>
    <w:rsid w:val="007A0AEB"/>
    <w:pPr>
      <w:numPr>
        <w:numId w:val="89"/>
      </w:numPr>
      <w:contextualSpacing/>
    </w:pPr>
    <w:rPr>
      <w:rFonts w:cs="Mangal"/>
    </w:rPr>
  </w:style>
  <w:style w:type="paragraph" w:customStyle="1" w:styleId="Bibliographie4">
    <w:name w:val="Bibliographie 4"/>
    <w:basedOn w:val="Bibliographie2"/>
    <w:uiPriority w:val="99"/>
    <w:qFormat/>
    <w:rsid w:val="007A0AEB"/>
    <w:pPr>
      <w:ind w:left="709" w:hanging="709"/>
    </w:pPr>
  </w:style>
  <w:style w:type="character" w:styleId="Appelnotedebasdep">
    <w:name w:val="footnote reference"/>
    <w:basedOn w:val="Policepardfaut"/>
    <w:uiPriority w:val="99"/>
    <w:semiHidden/>
    <w:unhideWhenUsed/>
    <w:rsid w:val="00720339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20339"/>
    <w:rPr>
      <w:rFonts w:cs="Mangal"/>
      <w:szCs w:val="18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20339"/>
    <w:rPr>
      <w:rFonts w:cs="Mangal"/>
      <w:sz w:val="20"/>
      <w:szCs w:val="18"/>
    </w:rPr>
  </w:style>
  <w:style w:type="character" w:styleId="Appeldenotedefin">
    <w:name w:val="endnote reference"/>
    <w:basedOn w:val="Policepardfaut"/>
    <w:uiPriority w:val="99"/>
    <w:semiHidden/>
    <w:unhideWhenUsed/>
    <w:rsid w:val="00720339"/>
    <w:rPr>
      <w:vertAlign w:val="superscript"/>
    </w:rPr>
  </w:style>
  <w:style w:type="paragraph" w:customStyle="1" w:styleId="Titrepgannexe">
    <w:name w:val="Titre_pg_annexe"/>
    <w:basedOn w:val="Titre"/>
    <w:link w:val="TitrepgannexeCar"/>
    <w:qFormat/>
    <w:rsid w:val="004C5FE7"/>
    <w:pPr>
      <w:jc w:val="right"/>
    </w:pPr>
    <w:rPr>
      <w:bCs w:val="0"/>
      <w:sz w:val="36"/>
    </w:rPr>
  </w:style>
  <w:style w:type="character" w:customStyle="1" w:styleId="TitrepgannexeCar">
    <w:name w:val="Titre_pg_annexe Car"/>
    <w:basedOn w:val="TitreCar"/>
    <w:link w:val="Titrepgannexe"/>
    <w:rsid w:val="004C5FE7"/>
    <w:rPr>
      <w:rFonts w:eastAsia="Microsoft YaHei"/>
      <w:b/>
      <w:bCs w:val="0"/>
      <w:sz w:val="3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9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9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24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0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6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3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7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8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8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888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0676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901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813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810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775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570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76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556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207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73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84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44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876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40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7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737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157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157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132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19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945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14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515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1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9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8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0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62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2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9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8263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7043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191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05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12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644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91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31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05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37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025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549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9984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676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306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76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83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939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491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326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44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51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541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9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17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911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44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990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622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728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238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061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31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820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057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62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47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84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406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4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7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4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5146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0954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19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28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598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621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661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56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66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359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313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35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92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598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225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820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481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09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421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620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52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911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722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147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555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894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478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0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143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879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099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692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4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925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920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2611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6929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637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96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743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328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995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57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7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9999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2450">
          <w:marLeft w:val="3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204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09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20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80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29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3684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066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37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424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435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304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34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3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420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179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7173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81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473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099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679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530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164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976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758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642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41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779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69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43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45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287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78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266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086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913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2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75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4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693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797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13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6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4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5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7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3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33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371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48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85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099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370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468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02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97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42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23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06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753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17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88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070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275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457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9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87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1079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490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2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05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137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46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364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8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28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4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0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804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953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118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680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465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383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14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4310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974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213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235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484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80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48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002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2785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577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1779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543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682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87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8197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026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7321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6782">
          <w:marLeft w:val="27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talab.gouv.fr/wp-content/uploads/2017/04/ETALAB-Licence-Ouverte-v2.0.pdf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etalab.gouv.fr/wp-content/uploads/2017/04/ETALAB-Licence-Ouverte-v2.0.pdf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edicte.hougron\Documents\_TRANS\fin_Impacct\IMPACCT_modele.dotm" TargetMode="External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81ACA6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81ACA6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6C89D-8B33-4878-86AD-200D8AB6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IMPACCT_modele.dotm</Template>
  <TotalTime>13</TotalTime>
  <Pages>17</Pages>
  <Words>1662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HOUGRON Bénédicte</dc:creator>
  <cp:keywords/>
  <dc:description/>
  <cp:lastModifiedBy>benedicte.hougron</cp:lastModifiedBy>
  <cp:revision>5</cp:revision>
  <cp:lastPrinted>2024-01-24T10:47:00Z</cp:lastPrinted>
  <dcterms:created xsi:type="dcterms:W3CDTF">2024-01-26T10:47:00Z</dcterms:created>
  <dcterms:modified xsi:type="dcterms:W3CDTF">2024-03-18T16:22:00Z</dcterms:modified>
  <dc:language>fr-FR</dc:language>
</cp:coreProperties>
</file>